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AB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</w:rPr>
      </w:pPr>
      <w:bookmarkStart w:id="1" w:name="_GoBack"/>
      <w:bookmarkStart w:id="0" w:name="OLE_LINK1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  <w:lang w:val="en-US" w:eastAsia="zh-CN"/>
        </w:rPr>
        <w:t>中宁县中医医院2026年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</w:rPr>
        <w:t>招聘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  <w:lang w:val="en-US" w:eastAsia="zh-CN"/>
        </w:rPr>
        <w:t>编外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  <w:lang w:eastAsia="zh-CN"/>
        </w:rPr>
        <w:t>工作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</w:rPr>
        <w:t>人员报名表</w:t>
      </w:r>
    </w:p>
    <w:bookmarkEnd w:id="1"/>
    <w:tbl>
      <w:tblPr>
        <w:tblStyle w:val="5"/>
        <w:tblW w:w="93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579"/>
        <w:gridCol w:w="355"/>
        <w:gridCol w:w="343"/>
        <w:gridCol w:w="380"/>
        <w:gridCol w:w="328"/>
        <w:gridCol w:w="83"/>
        <w:gridCol w:w="553"/>
        <w:gridCol w:w="215"/>
        <w:gridCol w:w="113"/>
        <w:gridCol w:w="99"/>
        <w:gridCol w:w="71"/>
        <w:gridCol w:w="954"/>
        <w:gridCol w:w="180"/>
        <w:gridCol w:w="528"/>
        <w:gridCol w:w="476"/>
        <w:gridCol w:w="130"/>
        <w:gridCol w:w="143"/>
        <w:gridCol w:w="1533"/>
        <w:gridCol w:w="1415"/>
        <w:gridCol w:w="20"/>
      </w:tblGrid>
      <w:tr w14:paraId="5850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892" w:hRule="atLeast"/>
          <w:jc w:val="center"/>
        </w:trPr>
        <w:tc>
          <w:tcPr>
            <w:tcW w:w="82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FAD37">
            <w:pPr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姓名</w:t>
            </w:r>
          </w:p>
        </w:tc>
        <w:tc>
          <w:tcPr>
            <w:tcW w:w="1657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B7236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  <w:tc>
          <w:tcPr>
            <w:tcW w:w="41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90377">
            <w:pPr>
              <w:ind w:left="-101" w:leftChars="-48" w:right="-113" w:rightChars="-54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性</w:t>
            </w:r>
          </w:p>
          <w:p w14:paraId="33432755">
            <w:pPr>
              <w:ind w:left="-101" w:leftChars="-48" w:right="-113" w:rightChars="-54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别</w:t>
            </w:r>
          </w:p>
        </w:tc>
        <w:tc>
          <w:tcPr>
            <w:tcW w:w="55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1C999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  <w:tc>
          <w:tcPr>
            <w:tcW w:w="427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C7659">
            <w:pPr>
              <w:ind w:left="-105" w:leftChars="-50" w:right="-111" w:rightChars="-53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民</w:t>
            </w:r>
          </w:p>
          <w:p w14:paraId="752AC19B">
            <w:pPr>
              <w:ind w:left="-105" w:leftChars="-50" w:right="-111" w:rightChars="-53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族</w:t>
            </w:r>
          </w:p>
        </w:tc>
        <w:tc>
          <w:tcPr>
            <w:tcW w:w="1733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8E749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  <w:tc>
          <w:tcPr>
            <w:tcW w:w="74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93653">
            <w:pPr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出生</w:t>
            </w:r>
          </w:p>
          <w:p w14:paraId="09A92B39">
            <w:pPr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年月</w:t>
            </w:r>
          </w:p>
        </w:tc>
        <w:tc>
          <w:tcPr>
            <w:tcW w:w="153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3432C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2EF023B">
            <w:pPr>
              <w:jc w:val="both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  <w:tr w14:paraId="719EF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959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50C0A">
            <w:pPr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籍贯</w:t>
            </w: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95147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F3E3D">
            <w:pPr>
              <w:ind w:left="-105" w:leftChars="-50" w:right="-109" w:rightChars="-52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现户口</w:t>
            </w:r>
          </w:p>
          <w:p w14:paraId="2CDD1CA9">
            <w:pPr>
              <w:ind w:left="-107" w:leftChars="-51" w:right="-128" w:rightChars="-61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所在地</w:t>
            </w: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21A39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CDBCF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  <w:t>资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格</w:t>
            </w:r>
            <w:r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  <w:t>证书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F57DE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E31C869">
            <w:pPr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  <w:tr w14:paraId="51188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44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15F8B">
            <w:pPr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政治面貌</w:t>
            </w:r>
          </w:p>
        </w:tc>
        <w:tc>
          <w:tcPr>
            <w:tcW w:w="10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FACE7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  <w:tc>
          <w:tcPr>
            <w:tcW w:w="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492ED">
            <w:pPr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身份证</w:t>
            </w:r>
          </w:p>
          <w:p w14:paraId="053D5623">
            <w:pPr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号码</w:t>
            </w:r>
          </w:p>
        </w:tc>
        <w:tc>
          <w:tcPr>
            <w:tcW w:w="58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BA5F611">
            <w:pPr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  <w:tr w14:paraId="0878E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36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FD0C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全日制教育</w:t>
            </w:r>
          </w:p>
          <w:p w14:paraId="40920D10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学历、学位</w:t>
            </w:r>
          </w:p>
        </w:tc>
        <w:tc>
          <w:tcPr>
            <w:tcW w:w="23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2AD4B">
            <w:pPr>
              <w:ind w:left="-107" w:leftChars="-51" w:right="-107" w:rightChars="-51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CC267"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ind w:left="-107" w:leftChars="-51" w:right="-118" w:rightChars="-56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毕业院校</w:t>
            </w:r>
          </w:p>
          <w:p w14:paraId="4B96EBA1"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ind w:left="-107" w:leftChars="-51" w:right="-118" w:rightChars="-56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及 专 业</w:t>
            </w:r>
          </w:p>
        </w:tc>
        <w:tc>
          <w:tcPr>
            <w:tcW w:w="44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9AC695">
            <w:pPr>
              <w:ind w:firstLine="420" w:firstLineChars="200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</w:tr>
      <w:tr w14:paraId="1BBFA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28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8951B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在职教育</w:t>
            </w:r>
          </w:p>
          <w:p w14:paraId="07089B4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学历、学位</w:t>
            </w:r>
          </w:p>
        </w:tc>
        <w:tc>
          <w:tcPr>
            <w:tcW w:w="23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9FA82">
            <w:pPr>
              <w:ind w:left="-107" w:leftChars="-51" w:right="-107" w:rightChars="-51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086BD">
            <w:pPr>
              <w:ind w:left="-107" w:leftChars="-51" w:right="-118" w:rightChars="-56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毕业院校</w:t>
            </w:r>
          </w:p>
          <w:p w14:paraId="71954C25">
            <w:pPr>
              <w:ind w:left="-107" w:leftChars="-51" w:right="-118" w:rightChars="-56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及 专 业</w:t>
            </w:r>
          </w:p>
        </w:tc>
        <w:tc>
          <w:tcPr>
            <w:tcW w:w="44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4ACB848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CD78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28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D2F36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奖惩情况</w:t>
            </w:r>
          </w:p>
        </w:tc>
        <w:tc>
          <w:tcPr>
            <w:tcW w:w="789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CF2B79E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A0CB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21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42F98">
            <w:pPr>
              <w:ind w:left="-111" w:leftChars="-53" w:right="-113" w:rightChars="-54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通讯地址</w:t>
            </w:r>
          </w:p>
        </w:tc>
        <w:tc>
          <w:tcPr>
            <w:tcW w:w="34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9E979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  <w:tc>
          <w:tcPr>
            <w:tcW w:w="11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0E855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联系</w:t>
            </w:r>
            <w:r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  <w:t>方式</w:t>
            </w:r>
          </w:p>
        </w:tc>
        <w:tc>
          <w:tcPr>
            <w:tcW w:w="32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CD6944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</w:tr>
      <w:tr w14:paraId="785D2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21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58BF0">
            <w:pPr>
              <w:ind w:left="-111" w:leftChars="-53" w:right="-113" w:rightChars="-54"/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  <w:t>报考岗位</w:t>
            </w:r>
          </w:p>
        </w:tc>
        <w:tc>
          <w:tcPr>
            <w:tcW w:w="789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8346DB8">
            <w:pPr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</w:tr>
      <w:tr w14:paraId="3E28F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69" w:hRule="atLeast"/>
          <w:jc w:val="center"/>
        </w:trPr>
        <w:tc>
          <w:tcPr>
            <w:tcW w:w="1404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6E0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 xml:space="preserve">简   历    </w:t>
            </w:r>
          </w:p>
        </w:tc>
        <w:tc>
          <w:tcPr>
            <w:tcW w:w="22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C57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5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920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工作单位（学校、专业）</w:t>
            </w:r>
          </w:p>
        </w:tc>
        <w:tc>
          <w:tcPr>
            <w:tcW w:w="3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1C3D9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职   务</w:t>
            </w:r>
          </w:p>
        </w:tc>
      </w:tr>
      <w:tr w14:paraId="76E85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477" w:hRule="atLeast"/>
          <w:jc w:val="center"/>
        </w:trPr>
        <w:tc>
          <w:tcPr>
            <w:tcW w:w="140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3BA3B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22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1A1A479">
            <w:pPr>
              <w:ind w:firstLine="110" w:firstLineChars="50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25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DBD6376">
            <w:pPr>
              <w:ind w:firstLine="550" w:firstLineChars="250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  <w:tc>
          <w:tcPr>
            <w:tcW w:w="3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78EE046E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  <w:tr w14:paraId="1E9E0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41" w:hRule="atLeast"/>
          <w:jc w:val="center"/>
        </w:trPr>
        <w:tc>
          <w:tcPr>
            <w:tcW w:w="140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4C538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22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07A3F7">
            <w:pPr>
              <w:ind w:firstLine="110" w:firstLineChars="50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25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71CEE8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  <w:tc>
          <w:tcPr>
            <w:tcW w:w="3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584B202D">
            <w:pPr>
              <w:ind w:firstLine="110" w:firstLineChars="50"/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</w:tr>
      <w:tr w14:paraId="39967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479" w:hRule="atLeast"/>
          <w:jc w:val="center"/>
        </w:trPr>
        <w:tc>
          <w:tcPr>
            <w:tcW w:w="140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7F3BB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22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DAF698C">
            <w:pPr>
              <w:ind w:firstLine="110" w:firstLineChars="50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25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09993B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3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4F7EB116">
            <w:pPr>
              <w:ind w:firstLine="110" w:firstLineChars="50"/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</w:p>
        </w:tc>
      </w:tr>
      <w:tr w14:paraId="2F679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407" w:hRule="atLeast"/>
          <w:jc w:val="center"/>
        </w:trPr>
        <w:tc>
          <w:tcPr>
            <w:tcW w:w="140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CA3FF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22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C9D786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25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806F3A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3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6312C8AE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  <w:tr w14:paraId="0D419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51" w:hRule="atLeast"/>
          <w:jc w:val="center"/>
        </w:trPr>
        <w:tc>
          <w:tcPr>
            <w:tcW w:w="1404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A5F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家庭成员及主要社会关系</w:t>
            </w:r>
          </w:p>
        </w:tc>
        <w:tc>
          <w:tcPr>
            <w:tcW w:w="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36E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称谓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AA63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1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4D1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6BC9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4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3B14B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工作单位及职务</w:t>
            </w:r>
          </w:p>
        </w:tc>
      </w:tr>
      <w:tr w14:paraId="2FBFF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435" w:hRule="atLeast"/>
          <w:jc w:val="center"/>
        </w:trPr>
        <w:tc>
          <w:tcPr>
            <w:tcW w:w="140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89FB7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B9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BF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11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59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670C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4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E8C275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</w:tr>
      <w:tr w14:paraId="51712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427" w:hRule="atLeast"/>
          <w:jc w:val="center"/>
        </w:trPr>
        <w:tc>
          <w:tcPr>
            <w:tcW w:w="140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1EB7B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8A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B0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11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AA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4027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4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788EDD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</w:tr>
      <w:tr w14:paraId="53872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451" w:hRule="atLeast"/>
          <w:jc w:val="center"/>
        </w:trPr>
        <w:tc>
          <w:tcPr>
            <w:tcW w:w="140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1968F">
            <w:pPr>
              <w:ind w:firstLine="110" w:firstLineChars="5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02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B1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11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03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543D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4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CB6C59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6"/>
                <w:szCs w:val="16"/>
                <w:lang w:val="en-US" w:eastAsia="zh-CN" w:bidi="ar-SA"/>
              </w:rPr>
            </w:pPr>
          </w:p>
        </w:tc>
      </w:tr>
      <w:tr w14:paraId="25538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atLeast"/>
          <w:jc w:val="center"/>
        </w:trPr>
        <w:tc>
          <w:tcPr>
            <w:tcW w:w="9323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3D13A1">
            <w:pPr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本人声明：上述填写的内容真实完整。如有不实，本人愿意承担取消招聘资格的责任。               </w:t>
            </w:r>
          </w:p>
          <w:p w14:paraId="0C86E974">
            <w:pPr>
              <w:ind w:firstLine="2750" w:firstLineChars="1250"/>
              <w:rPr>
                <w:rFonts w:hint="eastAsia" w:ascii="仿宋_GB2312" w:hAnsi="仿宋_GB2312" w:eastAsia="仿宋_GB2312" w:cs="仿宋_GB2312"/>
                <w:sz w:val="22"/>
              </w:rPr>
            </w:pPr>
          </w:p>
          <w:p w14:paraId="58DEE6CE">
            <w:pPr>
              <w:ind w:firstLine="2750" w:firstLineChars="1250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申请人（签名）：                        年    月    日</w:t>
            </w:r>
          </w:p>
        </w:tc>
      </w:tr>
      <w:tr w14:paraId="64B37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4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AE859">
            <w:pPr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资格初审意见（工作人员填写）</w:t>
            </w:r>
          </w:p>
        </w:tc>
        <w:tc>
          <w:tcPr>
            <w:tcW w:w="791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101B9E">
            <w:pPr>
              <w:ind w:firstLine="660" w:firstLineChars="300"/>
              <w:rPr>
                <w:rFonts w:hint="eastAsia" w:ascii="仿宋_GB2312" w:hAnsi="仿宋_GB2312" w:eastAsia="仿宋_GB2312" w:cs="仿宋_GB2312"/>
                <w:sz w:val="22"/>
              </w:rPr>
            </w:pPr>
          </w:p>
          <w:p w14:paraId="566B9EE9">
            <w:pPr>
              <w:ind w:firstLine="660" w:firstLineChars="300"/>
              <w:rPr>
                <w:rFonts w:hint="eastAsia" w:ascii="仿宋_GB2312" w:hAnsi="仿宋_GB2312" w:eastAsia="仿宋_GB2312" w:cs="仿宋_GB2312"/>
                <w:sz w:val="22"/>
              </w:rPr>
            </w:pPr>
          </w:p>
          <w:p w14:paraId="107D0B41">
            <w:pPr>
              <w:ind w:firstLine="2310" w:firstLineChars="1050"/>
              <w:rPr>
                <w:rFonts w:hint="eastAsia" w:ascii="仿宋_GB2312" w:hAnsi="仿宋_GB2312" w:eastAsia="仿宋_GB2312" w:cs="仿宋_GB2312"/>
                <w:sz w:val="22"/>
              </w:rPr>
            </w:pPr>
          </w:p>
          <w:p w14:paraId="08D35FD8">
            <w:pPr>
              <w:ind w:firstLine="2310" w:firstLineChars="1050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签名：               年　　月　　日</w:t>
            </w:r>
          </w:p>
        </w:tc>
      </w:tr>
    </w:tbl>
    <w:p w14:paraId="0F9FF4AB">
      <w:pPr>
        <w:spacing w:beforeLines="0" w:afterLines="0" w:line="560" w:lineRule="exact"/>
        <w:jc w:val="both"/>
        <w:rPr>
          <w:rFonts w:hint="default"/>
          <w:sz w:val="32"/>
          <w:szCs w:val="32"/>
          <w:lang w:val="en-US" w:eastAsia="zh-CN"/>
        </w:rPr>
      </w:pPr>
    </w:p>
    <w:bookmarkEnd w:id="0"/>
    <w:p w14:paraId="086F5D6B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AC130">
    <w:pPr>
      <w:pStyle w:val="2"/>
      <w:spacing w:beforeLines="0" w:afterLines="0"/>
      <w:rPr>
        <w:rFonts w:hint="default"/>
        <w:sz w:val="18"/>
        <w:szCs w:val="24"/>
      </w:rPr>
    </w:pPr>
    <w:r>
      <w:rPr>
        <w:rFonts w:hint="default"/>
        <w:sz w:val="1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2576195</wp:posOffset>
              </wp:positionH>
              <wp:positionV relativeFrom="paragraph">
                <wp:posOffset>-247650</wp:posOffset>
              </wp:positionV>
              <wp:extent cx="1828800" cy="1828800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437EDF">
                          <w:pPr>
                            <w:pStyle w:val="2"/>
                            <w:spacing w:beforeLines="0" w:afterLines="0"/>
                            <w:rPr>
                              <w:rFonts w:hint="default"/>
                              <w:sz w:val="18"/>
                              <w:szCs w:val="24"/>
                            </w:rPr>
                          </w:pPr>
                          <w:r>
                            <w:rPr>
                              <w:rFonts w:hint="default" w:ascii="宋体" w:hAnsi="宋体"/>
                              <w:sz w:val="28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宋体" w:hAnsi="宋体"/>
                              <w:sz w:val="28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宋体" w:hAnsi="宋体"/>
                              <w:sz w:val="28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宋体" w:hAnsi="宋体"/>
                              <w:sz w:val="28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宋体" w:hAnsi="宋体"/>
                              <w:sz w:val="28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202.85pt;margin-top:-19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4SiV7WAAAACwEAAA8AAAAA&#10;AAAAAQAgAAAAIgAAAGRycy9kb3ducmV2LnhtbFBLAQIUABQAAAAIAIdO4kAftYgU3QEAAL4DAAAO&#10;AAAAAAAAAAEAIAAAACU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437EDF">
                    <w:pPr>
                      <w:pStyle w:val="2"/>
                      <w:spacing w:beforeLines="0" w:afterLines="0"/>
                      <w:rPr>
                        <w:rFonts w:hint="default"/>
                        <w:sz w:val="18"/>
                        <w:szCs w:val="24"/>
                      </w:rPr>
                    </w:pPr>
                    <w:r>
                      <w:rPr>
                        <w:rFonts w:hint="default" w:ascii="宋体" w:hAnsi="宋体"/>
                        <w:sz w:val="28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宋体" w:hAnsi="宋体"/>
                        <w:sz w:val="28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宋体" w:hAnsi="宋体"/>
                        <w:sz w:val="28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宋体" w:hAnsi="宋体"/>
                        <w:sz w:val="28"/>
                        <w:szCs w:val="24"/>
                      </w:rPr>
                      <w:t>1</w:t>
                    </w:r>
                    <w:r>
                      <w:rPr>
                        <w:rFonts w:hint="default" w:ascii="宋体" w:hAnsi="宋体"/>
                        <w:sz w:val="28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ZjliN2MwMmIzNjBmZjU2NzYxYTg0NDU0MmZhNGUifQ=="/>
  </w:docVars>
  <w:rsids>
    <w:rsidRoot w:val="511924E3"/>
    <w:rsid w:val="0E784F9D"/>
    <w:rsid w:val="105251E3"/>
    <w:rsid w:val="3F9463F4"/>
    <w:rsid w:val="511924E3"/>
    <w:rsid w:val="6D535020"/>
    <w:rsid w:val="7D83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0"/>
    <w:rPr>
      <w:rFonts w:hint="default"/>
      <w:color w:val="0000FF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3172</Words>
  <Characters>3320</Characters>
  <Lines>0</Lines>
  <Paragraphs>0</Paragraphs>
  <TotalTime>15</TotalTime>
  <ScaleCrop>false</ScaleCrop>
  <LinksUpToDate>false</LinksUpToDate>
  <CharactersWithSpaces>3403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2026-10-22T03:05:00Z</dcterms:created>
  <dc:creator>Administrator</dc:creator>
  <cp:lastModifiedBy>WPS_1725432420</cp:lastModifiedBy>
  <dcterms:modified xsi:type="dcterms:W3CDTF">2026-10-30T01:34:09Z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8D98C068383E42BE89A98A92BC805980_12</vt:lpwstr>
  </property>
</Properties>
</file>