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D225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附件1</w:t>
      </w:r>
    </w:p>
    <w:p w14:paraId="0D568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潍坊昌威保安集团有限公司</w:t>
      </w:r>
    </w:p>
    <w:p w14:paraId="7048F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年度</w:t>
      </w: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11月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招聘岗位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汇总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表</w:t>
      </w:r>
    </w:p>
    <w:tbl>
      <w:tblPr>
        <w:tblStyle w:val="11"/>
        <w:tblpPr w:leftFromText="180" w:rightFromText="180" w:vertAnchor="text" w:horzAnchor="page" w:tblpX="397" w:tblpY="182"/>
        <w:tblOverlap w:val="never"/>
        <w:tblW w:w="162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1072"/>
        <w:gridCol w:w="735"/>
        <w:gridCol w:w="4491"/>
        <w:gridCol w:w="5274"/>
        <w:gridCol w:w="1620"/>
        <w:gridCol w:w="1860"/>
      </w:tblGrid>
      <w:tr w14:paraId="359A5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197" w:type="dxa"/>
            <w:shd w:val="clear" w:color="auto" w:fill="auto"/>
            <w:noWrap/>
            <w:vAlign w:val="center"/>
          </w:tcPr>
          <w:p w14:paraId="07E17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  <w:t>单位</w:t>
            </w: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217B7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  <w:t>岗位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71CE6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  <w:t>人数</w:t>
            </w:r>
          </w:p>
        </w:tc>
        <w:tc>
          <w:tcPr>
            <w:tcW w:w="4491" w:type="dxa"/>
            <w:shd w:val="clear" w:color="auto" w:fill="auto"/>
            <w:noWrap/>
            <w:vAlign w:val="center"/>
          </w:tcPr>
          <w:p w14:paraId="50D48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  <w:t>岗位职责</w:t>
            </w:r>
          </w:p>
        </w:tc>
        <w:tc>
          <w:tcPr>
            <w:tcW w:w="5274" w:type="dxa"/>
            <w:shd w:val="clear" w:color="auto" w:fill="auto"/>
            <w:noWrap/>
            <w:vAlign w:val="center"/>
          </w:tcPr>
          <w:p w14:paraId="2F197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  <w:t>岗位要求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53EF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59C43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  <w:t>报名地点</w:t>
            </w:r>
          </w:p>
        </w:tc>
      </w:tr>
      <w:tr w14:paraId="0FE7B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</w:trPr>
        <w:tc>
          <w:tcPr>
            <w:tcW w:w="1197" w:type="dxa"/>
            <w:vMerge w:val="restart"/>
            <w:shd w:val="clear" w:color="auto" w:fill="auto"/>
            <w:vAlign w:val="center"/>
          </w:tcPr>
          <w:p w14:paraId="71BDB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潍坊昌威保安集团有限公司</w:t>
            </w: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38FCB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押运大队解款员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74BEA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38702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负责押运款包（箱）的交接，认真做好清点工作，检查款包数量，并详细登记。负责运钞车门的开关锁定，款包的搬运接送，办理交接手续；完成上级交办的其他任务。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46D86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1.高中及以上学历；</w:t>
            </w:r>
          </w:p>
          <w:p w14:paraId="64D17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2.因岗位特殊性，需要男性；</w:t>
            </w:r>
          </w:p>
          <w:p w14:paraId="18558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3.男性40周岁以下；</w:t>
            </w:r>
          </w:p>
          <w:p w14:paraId="0E8B9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4.身体健康，品行端正，无纹身，无违法犯罪记录。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EFA4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联系电话：0536-79088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186510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潍坊市高新区动力路9888号昌威综合运营中心机关办公楼210室</w:t>
            </w:r>
          </w:p>
        </w:tc>
      </w:tr>
      <w:tr w14:paraId="6B2F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1197" w:type="dxa"/>
            <w:shd w:val="clear" w:color="auto" w:fill="auto"/>
            <w:vAlign w:val="center"/>
          </w:tcPr>
          <w:p w14:paraId="66AE5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潍坊昌威保安集团有限公司</w:t>
            </w: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5FFE2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安检大队客运员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18F0B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25B92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负责旅客进站、候车、检票、站台组织、出站全流程，以及安全保障、旅客服务、乘降组织和应急处置等工作。完成上级交办的其他任务。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3F40AA3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  <w:p w14:paraId="76CE78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1.大专及以上学历；</w:t>
            </w:r>
          </w:p>
          <w:p w14:paraId="217A4838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2.18-35周岁，身体健康，无纹身</w:t>
            </w:r>
            <w:r>
              <w:rPr>
                <w:rFonts w:hint="eastAsia" w:eastAsia="仿宋_GB2312" w:cs="仿宋_GB2312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无违法犯罪记录及其他法律规定的不予招聘的情形；</w:t>
            </w:r>
          </w:p>
          <w:p w14:paraId="45E53216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3.具备良好的服务意识与沟通能力，能耐心解答旅客问题。</w:t>
            </w:r>
          </w:p>
          <w:p w14:paraId="1046069A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4118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联系电话：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15689268717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6102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潍坊市奎文区胜利东街阳光一百城市广场8号楼12-1215</w:t>
            </w:r>
          </w:p>
        </w:tc>
      </w:tr>
      <w:tr w14:paraId="279DC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197" w:type="dxa"/>
            <w:shd w:val="clear" w:color="auto" w:fill="auto"/>
            <w:vAlign w:val="center"/>
          </w:tcPr>
          <w:p w14:paraId="3FC1E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潍坊昌威人力资源管理有限公司</w:t>
            </w: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178EA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劳务派遣</w:t>
            </w:r>
            <w:r>
              <w:rPr>
                <w:rFonts w:hint="eastAsia" w:ascii="Calibri" w:hAnsi="Calibri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警务辅助</w:t>
            </w:r>
            <w:r>
              <w:rPr>
                <w:rFonts w:hint="eastAsia" w:ascii="Calibri" w:hAnsi="Calibri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人员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78AF0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4BF16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根据劳务用工单位要求，做好各项工作。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133158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right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1.高中及以上学历；</w:t>
            </w:r>
          </w:p>
          <w:p w14:paraId="10AB93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right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2.根据岗位特殊性要求，年龄60周岁以下；</w:t>
            </w:r>
          </w:p>
          <w:p w14:paraId="566B89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3.身体健康，品行端正，无违法犯罪记录、无酗酒等不良嗜好，无纹身</w:t>
            </w:r>
            <w:r>
              <w:rPr>
                <w:rFonts w:hint="eastAsia" w:eastAsia="仿宋_GB2312" w:cs="仿宋_GB2312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B2AA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联系电话：0536-7908827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9EAC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潍坊市高新区动力路9888号昌威综合运营中心机关办公楼209室</w:t>
            </w:r>
          </w:p>
        </w:tc>
      </w:tr>
      <w:tr w14:paraId="29289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97" w:type="dxa"/>
            <w:vMerge w:val="restart"/>
            <w:shd w:val="clear" w:color="auto" w:fill="auto"/>
            <w:vAlign w:val="center"/>
          </w:tcPr>
          <w:p w14:paraId="2D554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潍坊昌威保安有限公司</w:t>
            </w: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1D35B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收费员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76D0C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24F6F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严格按照公司收费标准，收取停车费，熟悉收费系统各种操作程序，快捷、准确无误地做好收费工作，完成上级交办的其他任务。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2E375B6A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女性，55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周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岁以下；</w:t>
            </w:r>
          </w:p>
          <w:p w14:paraId="192F3238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中专以上学历，有相关工作经验；</w:t>
            </w:r>
          </w:p>
          <w:p w14:paraId="389F0D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3.身体健康，形象良好，沟通能力强，服从管理，礼貌待人。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D87604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2F20D07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18053647757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A1DC87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潍坊市潍城区十笏园文化街区全国书画名家展示馆一楼</w:t>
            </w:r>
          </w:p>
        </w:tc>
      </w:tr>
      <w:tr w14:paraId="132D4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97" w:type="dxa"/>
            <w:vMerge w:val="continue"/>
            <w:shd w:val="clear" w:color="auto" w:fill="auto"/>
            <w:vAlign w:val="center"/>
          </w:tcPr>
          <w:p w14:paraId="53DAB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54FE9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客服员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5DFA1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633C7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负责业主入住、装修、退租相关手续的办理工作；物业相关费用的收取、各类报修及档案管理工作，件，完成上级交办的其他任务。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4F4A69FB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女性，45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周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岁以下；</w:t>
            </w:r>
          </w:p>
          <w:p w14:paraId="23BFFBCC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中专及以上学历，有相关工作经验；</w:t>
            </w:r>
          </w:p>
          <w:p w14:paraId="4428816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3.身体健康，形象良好，沟通能力强，服从管理，礼貌待人。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F2B83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14443A0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18053647757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5AA879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潍坊市潍城区十笏园文化街区全国书画名家展示馆一楼</w:t>
            </w:r>
          </w:p>
        </w:tc>
      </w:tr>
      <w:tr w14:paraId="6F8BF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97" w:type="dxa"/>
            <w:vMerge w:val="continue"/>
            <w:shd w:val="clear" w:color="auto" w:fill="auto"/>
            <w:vAlign w:val="center"/>
          </w:tcPr>
          <w:p w14:paraId="51F36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6D6B9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工程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38F67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31539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熟悉街区水电管网分布、供水供电设施及控制系统的走向位置，掌握设备的原理、技术性能，负责设备巡检、保养及日常维修工作，完成上级交办的其他任务。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17F64E4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1.男性，55周岁以下；</w:t>
            </w:r>
          </w:p>
          <w:p w14:paraId="227A46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2.中专及以上学历，持有相关职业资格证书及工作经验</w:t>
            </w:r>
            <w:r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者优先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 w14:paraId="51D41DA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.身体健康，形象良好，服从管理，礼貌待人。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D5F322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00D525C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18053647757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803D86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潍坊市潍城区十笏园文化街区全国书画名家展示馆一楼</w:t>
            </w:r>
          </w:p>
        </w:tc>
      </w:tr>
      <w:tr w14:paraId="0D15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97" w:type="dxa"/>
            <w:vMerge w:val="continue"/>
            <w:shd w:val="clear" w:color="auto" w:fill="auto"/>
            <w:vAlign w:val="center"/>
          </w:tcPr>
          <w:p w14:paraId="0CE41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4294F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消防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2854F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1E5FF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负责监控、消防系统运行，熟练使用各类消防器材，做好设备维护、保养工作，完成上级交办的其他任务。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22CB026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1.男性，55周岁以下；</w:t>
            </w:r>
          </w:p>
          <w:p w14:paraId="17A577C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2.中专及以上学历，持有相关职业资格证书及工作经验</w:t>
            </w:r>
            <w:r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者优先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3.身体健康，形象良好，无酗酒等不良嗜好，无纹身，无违法犯罪记录。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1D7B83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3EC7A2F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18053647757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4393F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潍坊市潍城区十笏园文化街区全国书画名家展示馆一楼</w:t>
            </w:r>
          </w:p>
        </w:tc>
      </w:tr>
      <w:tr w14:paraId="53F60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5" w:hRule="atLeast"/>
        </w:trPr>
        <w:tc>
          <w:tcPr>
            <w:tcW w:w="1197" w:type="dxa"/>
            <w:shd w:val="clear" w:color="auto" w:fill="auto"/>
            <w:vAlign w:val="center"/>
          </w:tcPr>
          <w:p w14:paraId="4D881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潍坊新安工贸有限公司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E71A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警犬训导员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1B539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7B44B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1.负责警犬日常饲养、清洁、健康观察，保障犬只生活环境与身体状态良好；</w:t>
            </w:r>
          </w:p>
          <w:p w14:paraId="3E6D0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2.按标准开展警犬基础科目与实战化训练，提升犬只服从性与作业能力；</w:t>
            </w:r>
          </w:p>
          <w:p w14:paraId="3CBE1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3.执行执勤、巡逻、安保等任务，配合单位做好安全防范与应急处置工作；</w:t>
            </w:r>
          </w:p>
          <w:p w14:paraId="08273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4.规范填写训练、执勤及健康台账，爱护犬只，严格遵守岗位安全制度；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37638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4DCAC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1.具有中华人民共和国国籍； 拥护中国共产党领导，热爱祖国，热爱社会主义，自愿从事警犬技术工作；</w:t>
            </w:r>
          </w:p>
          <w:p w14:paraId="62103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2.年龄18</w:t>
            </w:r>
            <w:r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30周岁，体形端正，双眼裸眼或矫正视力4.8(含)以上，无色盲,无纹身，无明显生理缺陷及传染性疾病，无不良嗜好；</w:t>
            </w:r>
          </w:p>
          <w:p w14:paraId="32203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3.有正常履行职责所需的身体条件和心理素质，责任心强，有较强的组织纪律观念、进取精神和团队意识；　</w:t>
            </w:r>
          </w:p>
          <w:p w14:paraId="254B1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4.有大专及以上学历，专业不限；</w:t>
            </w:r>
          </w:p>
          <w:p w14:paraId="0D92B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5.身体健康，能适应岗位工作。体检标准参照《公安机关录用人民警察体检项目和标准》；</w:t>
            </w:r>
          </w:p>
          <w:p w14:paraId="323B6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6.符合政审标准。政审参照《山东省公安机关录用人民警察考察和政审工作实施细则》等有关文件执行；</w:t>
            </w:r>
          </w:p>
          <w:p w14:paraId="05D14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7.具有较强的工作责任心和组织纪律性，作风正派，吃苦耐劳；</w:t>
            </w:r>
          </w:p>
          <w:p w14:paraId="6F276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8.无其他法律规定的不予招聘的情形。</w:t>
            </w:r>
          </w:p>
          <w:p w14:paraId="3EB7C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2916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联系电话：0536-79088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37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485AAD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潍坊市高新区动力路9888号昌威综合运营中心机关办公楼210室</w:t>
            </w:r>
          </w:p>
        </w:tc>
      </w:tr>
      <w:tr w14:paraId="1F73B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269" w:type="dxa"/>
            <w:gridSpan w:val="2"/>
            <w:shd w:val="clear" w:color="auto" w:fill="auto"/>
            <w:vAlign w:val="center"/>
          </w:tcPr>
          <w:p w14:paraId="054B6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4FA86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24</w:t>
            </w:r>
            <w:bookmarkStart w:id="0" w:name="_GoBack"/>
            <w:bookmarkEnd w:id="0"/>
          </w:p>
        </w:tc>
        <w:tc>
          <w:tcPr>
            <w:tcW w:w="4491" w:type="dxa"/>
            <w:shd w:val="clear" w:color="auto" w:fill="auto"/>
            <w:vAlign w:val="center"/>
          </w:tcPr>
          <w:p w14:paraId="53F07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274" w:type="dxa"/>
            <w:shd w:val="clear" w:color="auto" w:fill="auto"/>
            <w:vAlign w:val="center"/>
          </w:tcPr>
          <w:p w14:paraId="5E1C5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3116AF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60" w:type="dxa"/>
            <w:shd w:val="clear" w:color="auto" w:fill="auto"/>
            <w:vAlign w:val="center"/>
          </w:tcPr>
          <w:p w14:paraId="043B09D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56B34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</w:p>
    <w:p w14:paraId="2847A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vanish/>
          <w:color w:val="auto"/>
          <w:sz w:val="44"/>
          <w:szCs w:val="44"/>
          <w:highlight w:val="none"/>
        </w:rPr>
      </w:pPr>
    </w:p>
    <w:p w14:paraId="2337D7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jc w:val="both"/>
        <w:textAlignment w:val="auto"/>
        <w:rPr>
          <w:rFonts w:hint="default" w:ascii="Times New Roman" w:hAnsi="Times New Roman" w:cs="Times New Roman"/>
          <w:sz w:val="21"/>
          <w:highlight w:val="none"/>
        </w:rPr>
      </w:pPr>
    </w:p>
    <w:sectPr>
      <w:footerReference r:id="rId3" w:type="default"/>
      <w:pgSz w:w="16838" w:h="11906" w:orient="landscape"/>
      <w:pgMar w:top="1531" w:right="1247" w:bottom="1531" w:left="124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D855AF-6125-4ED9-BD43-C7199D4475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F85AB8A-33C4-4B4E-BF64-D8BD4B67893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B0E1087-1FE2-4BA2-AF11-782EF88E8E64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C7A2A099-42FB-4CF2-8F75-43AD7FACDA5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8107E72-A740-4986-A186-3BEBE7717F1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E326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7C3077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7C3077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jM2Y2OWYyYWZkNDRmZjgxZGI0NmNhNWViN2YyMTMifQ=="/>
    <w:docVar w:name="KSO_WPS_MARK_KEY" w:val="e3d0cb9e-536f-4407-82f9-7baa7d5e9524"/>
  </w:docVars>
  <w:rsids>
    <w:rsidRoot w:val="009E51A2"/>
    <w:rsid w:val="000F20F6"/>
    <w:rsid w:val="001315D9"/>
    <w:rsid w:val="001850DF"/>
    <w:rsid w:val="00293E67"/>
    <w:rsid w:val="002974FD"/>
    <w:rsid w:val="002E01C1"/>
    <w:rsid w:val="003F5F2A"/>
    <w:rsid w:val="00403856"/>
    <w:rsid w:val="006E6810"/>
    <w:rsid w:val="00702588"/>
    <w:rsid w:val="00762527"/>
    <w:rsid w:val="00847671"/>
    <w:rsid w:val="00907C74"/>
    <w:rsid w:val="009E51A2"/>
    <w:rsid w:val="00A3498A"/>
    <w:rsid w:val="00AF57CF"/>
    <w:rsid w:val="00B842FB"/>
    <w:rsid w:val="00CE18F5"/>
    <w:rsid w:val="00DF3D0D"/>
    <w:rsid w:val="00E32260"/>
    <w:rsid w:val="00F47DD4"/>
    <w:rsid w:val="00FE1942"/>
    <w:rsid w:val="010149B1"/>
    <w:rsid w:val="01161381"/>
    <w:rsid w:val="01203FAE"/>
    <w:rsid w:val="015C2FC2"/>
    <w:rsid w:val="017C0051"/>
    <w:rsid w:val="01B6221C"/>
    <w:rsid w:val="021806B2"/>
    <w:rsid w:val="022E0D4A"/>
    <w:rsid w:val="02380E83"/>
    <w:rsid w:val="026659F0"/>
    <w:rsid w:val="02927C1A"/>
    <w:rsid w:val="02D54924"/>
    <w:rsid w:val="035C71B1"/>
    <w:rsid w:val="03942A31"/>
    <w:rsid w:val="044F1B13"/>
    <w:rsid w:val="045E5439"/>
    <w:rsid w:val="046917C8"/>
    <w:rsid w:val="04DD5BC3"/>
    <w:rsid w:val="05432019"/>
    <w:rsid w:val="054D733B"/>
    <w:rsid w:val="058014BF"/>
    <w:rsid w:val="058C7FD8"/>
    <w:rsid w:val="05C07B0D"/>
    <w:rsid w:val="05D62E8D"/>
    <w:rsid w:val="061F7618"/>
    <w:rsid w:val="062664A8"/>
    <w:rsid w:val="06356EDD"/>
    <w:rsid w:val="06654211"/>
    <w:rsid w:val="066C1A43"/>
    <w:rsid w:val="06826B71"/>
    <w:rsid w:val="06A66D03"/>
    <w:rsid w:val="06B84C89"/>
    <w:rsid w:val="06BC2999"/>
    <w:rsid w:val="06C66D57"/>
    <w:rsid w:val="06D849E3"/>
    <w:rsid w:val="06D96B06"/>
    <w:rsid w:val="0707506D"/>
    <w:rsid w:val="073B608B"/>
    <w:rsid w:val="07E37AE3"/>
    <w:rsid w:val="083C0F46"/>
    <w:rsid w:val="084762C4"/>
    <w:rsid w:val="085B1D6F"/>
    <w:rsid w:val="086A1FB2"/>
    <w:rsid w:val="087102CC"/>
    <w:rsid w:val="087E15BA"/>
    <w:rsid w:val="08940DDD"/>
    <w:rsid w:val="08A47272"/>
    <w:rsid w:val="08D51B22"/>
    <w:rsid w:val="08FF6B9F"/>
    <w:rsid w:val="09075A53"/>
    <w:rsid w:val="098B38A0"/>
    <w:rsid w:val="09CF1E09"/>
    <w:rsid w:val="09F01E13"/>
    <w:rsid w:val="0A4F76B2"/>
    <w:rsid w:val="0AAE6FBA"/>
    <w:rsid w:val="0AB13378"/>
    <w:rsid w:val="0AB222D1"/>
    <w:rsid w:val="0AD007F3"/>
    <w:rsid w:val="0AE147AE"/>
    <w:rsid w:val="0AFD2C6A"/>
    <w:rsid w:val="0BB80875"/>
    <w:rsid w:val="0BB84DE3"/>
    <w:rsid w:val="0BC67500"/>
    <w:rsid w:val="0BEB203B"/>
    <w:rsid w:val="0C711B61"/>
    <w:rsid w:val="0C746E55"/>
    <w:rsid w:val="0C811890"/>
    <w:rsid w:val="0CC04897"/>
    <w:rsid w:val="0D2E1801"/>
    <w:rsid w:val="0D5154EF"/>
    <w:rsid w:val="0D705975"/>
    <w:rsid w:val="0DAB4BFF"/>
    <w:rsid w:val="0DC3473D"/>
    <w:rsid w:val="0DC42165"/>
    <w:rsid w:val="0DC91529"/>
    <w:rsid w:val="0DF02F5A"/>
    <w:rsid w:val="0DF04D08"/>
    <w:rsid w:val="0E172295"/>
    <w:rsid w:val="0E6F20D1"/>
    <w:rsid w:val="0E975183"/>
    <w:rsid w:val="0EC91ED6"/>
    <w:rsid w:val="0EEB1C2B"/>
    <w:rsid w:val="0EEC7E92"/>
    <w:rsid w:val="0F061F05"/>
    <w:rsid w:val="0F784FB5"/>
    <w:rsid w:val="0F7F17B7"/>
    <w:rsid w:val="0FB569A6"/>
    <w:rsid w:val="1040267F"/>
    <w:rsid w:val="104906FF"/>
    <w:rsid w:val="109A0F5B"/>
    <w:rsid w:val="10A94A0D"/>
    <w:rsid w:val="10E02E12"/>
    <w:rsid w:val="10E65270"/>
    <w:rsid w:val="10F22B45"/>
    <w:rsid w:val="1173012A"/>
    <w:rsid w:val="118E6A58"/>
    <w:rsid w:val="119A24D1"/>
    <w:rsid w:val="11A230FD"/>
    <w:rsid w:val="11DB304C"/>
    <w:rsid w:val="11FF376C"/>
    <w:rsid w:val="12296A3A"/>
    <w:rsid w:val="123051D1"/>
    <w:rsid w:val="12374CB3"/>
    <w:rsid w:val="124045A2"/>
    <w:rsid w:val="124318AA"/>
    <w:rsid w:val="126F0D95"/>
    <w:rsid w:val="127842F5"/>
    <w:rsid w:val="13516249"/>
    <w:rsid w:val="13BE4135"/>
    <w:rsid w:val="13D749A0"/>
    <w:rsid w:val="14357918"/>
    <w:rsid w:val="144E3B5C"/>
    <w:rsid w:val="151A45CB"/>
    <w:rsid w:val="156A53A0"/>
    <w:rsid w:val="156F5B9B"/>
    <w:rsid w:val="15B11221"/>
    <w:rsid w:val="15B50D11"/>
    <w:rsid w:val="15E05662"/>
    <w:rsid w:val="1613333E"/>
    <w:rsid w:val="165303C7"/>
    <w:rsid w:val="16B143FE"/>
    <w:rsid w:val="16DE1BA1"/>
    <w:rsid w:val="171A4BA4"/>
    <w:rsid w:val="17232B51"/>
    <w:rsid w:val="177B5642"/>
    <w:rsid w:val="17856B64"/>
    <w:rsid w:val="17AA155D"/>
    <w:rsid w:val="183D0B4A"/>
    <w:rsid w:val="186143BB"/>
    <w:rsid w:val="188E21CD"/>
    <w:rsid w:val="18910E95"/>
    <w:rsid w:val="189310B2"/>
    <w:rsid w:val="18BD61A2"/>
    <w:rsid w:val="18C43424"/>
    <w:rsid w:val="18DD206A"/>
    <w:rsid w:val="18DE745D"/>
    <w:rsid w:val="190D2C12"/>
    <w:rsid w:val="19202945"/>
    <w:rsid w:val="192F4936"/>
    <w:rsid w:val="19946E05"/>
    <w:rsid w:val="19A52E4A"/>
    <w:rsid w:val="19AD1CFF"/>
    <w:rsid w:val="19F53DD2"/>
    <w:rsid w:val="1A202D9F"/>
    <w:rsid w:val="1A4B36A1"/>
    <w:rsid w:val="1A9D7FC6"/>
    <w:rsid w:val="1A9E6456"/>
    <w:rsid w:val="1ACB68E1"/>
    <w:rsid w:val="1ACD08AB"/>
    <w:rsid w:val="1B100797"/>
    <w:rsid w:val="1B174574"/>
    <w:rsid w:val="1B245FF1"/>
    <w:rsid w:val="1B3857F4"/>
    <w:rsid w:val="1B6E7A22"/>
    <w:rsid w:val="1B7F1479"/>
    <w:rsid w:val="1B99078D"/>
    <w:rsid w:val="1C1E0C92"/>
    <w:rsid w:val="1C6C6BE4"/>
    <w:rsid w:val="1C7B4336"/>
    <w:rsid w:val="1C821221"/>
    <w:rsid w:val="1C871668"/>
    <w:rsid w:val="1CAD216A"/>
    <w:rsid w:val="1D083E1C"/>
    <w:rsid w:val="1D156539"/>
    <w:rsid w:val="1D527D29"/>
    <w:rsid w:val="1D56367D"/>
    <w:rsid w:val="1D653297"/>
    <w:rsid w:val="1D7019C1"/>
    <w:rsid w:val="1D725739"/>
    <w:rsid w:val="1D9A259A"/>
    <w:rsid w:val="1DC75A85"/>
    <w:rsid w:val="1DD71A40"/>
    <w:rsid w:val="1E256C04"/>
    <w:rsid w:val="1E470974"/>
    <w:rsid w:val="1E4B35C7"/>
    <w:rsid w:val="1EA01E32"/>
    <w:rsid w:val="1EDD6E46"/>
    <w:rsid w:val="1F050471"/>
    <w:rsid w:val="1F061818"/>
    <w:rsid w:val="1F394761"/>
    <w:rsid w:val="1F5E41C7"/>
    <w:rsid w:val="1FC2695F"/>
    <w:rsid w:val="1FCE3343"/>
    <w:rsid w:val="1FDC333E"/>
    <w:rsid w:val="20CD2CFB"/>
    <w:rsid w:val="210C6647"/>
    <w:rsid w:val="214747E7"/>
    <w:rsid w:val="215F7D83"/>
    <w:rsid w:val="21B77BBF"/>
    <w:rsid w:val="21BF0A8C"/>
    <w:rsid w:val="21DC13D3"/>
    <w:rsid w:val="21E71947"/>
    <w:rsid w:val="2217240B"/>
    <w:rsid w:val="2265586D"/>
    <w:rsid w:val="22700845"/>
    <w:rsid w:val="22777E18"/>
    <w:rsid w:val="22AC349C"/>
    <w:rsid w:val="22BF31CF"/>
    <w:rsid w:val="22C75BE0"/>
    <w:rsid w:val="23356FED"/>
    <w:rsid w:val="23562D09"/>
    <w:rsid w:val="235D02F2"/>
    <w:rsid w:val="2378477D"/>
    <w:rsid w:val="23CD4750"/>
    <w:rsid w:val="23DF1AB2"/>
    <w:rsid w:val="23E17175"/>
    <w:rsid w:val="23F0560A"/>
    <w:rsid w:val="23F32A04"/>
    <w:rsid w:val="23F41E93"/>
    <w:rsid w:val="240115C5"/>
    <w:rsid w:val="241A61E3"/>
    <w:rsid w:val="241D1A75"/>
    <w:rsid w:val="2444710E"/>
    <w:rsid w:val="248A08C7"/>
    <w:rsid w:val="24DB5972"/>
    <w:rsid w:val="24E3038F"/>
    <w:rsid w:val="24EC7B7F"/>
    <w:rsid w:val="24F44C86"/>
    <w:rsid w:val="24F86524"/>
    <w:rsid w:val="258052D4"/>
    <w:rsid w:val="2596660E"/>
    <w:rsid w:val="259D0E7A"/>
    <w:rsid w:val="25C1100C"/>
    <w:rsid w:val="25C12DBA"/>
    <w:rsid w:val="25D54AB7"/>
    <w:rsid w:val="260B2287"/>
    <w:rsid w:val="260E2A08"/>
    <w:rsid w:val="26355556"/>
    <w:rsid w:val="26AC1A34"/>
    <w:rsid w:val="26BF2938"/>
    <w:rsid w:val="26D933C3"/>
    <w:rsid w:val="272F4E75"/>
    <w:rsid w:val="277F117F"/>
    <w:rsid w:val="27914A0E"/>
    <w:rsid w:val="279462AC"/>
    <w:rsid w:val="27DF1C1D"/>
    <w:rsid w:val="27EB6814"/>
    <w:rsid w:val="281318C7"/>
    <w:rsid w:val="28642907"/>
    <w:rsid w:val="287700A8"/>
    <w:rsid w:val="28B11127"/>
    <w:rsid w:val="28C06F30"/>
    <w:rsid w:val="28EF41A5"/>
    <w:rsid w:val="28FA00B5"/>
    <w:rsid w:val="28FC6682"/>
    <w:rsid w:val="29437F8A"/>
    <w:rsid w:val="29847B17"/>
    <w:rsid w:val="29CA4207"/>
    <w:rsid w:val="29D37D2A"/>
    <w:rsid w:val="29D931E3"/>
    <w:rsid w:val="29DD218D"/>
    <w:rsid w:val="2A952A67"/>
    <w:rsid w:val="2AAB5DE7"/>
    <w:rsid w:val="2AF53506"/>
    <w:rsid w:val="2AFA0B1C"/>
    <w:rsid w:val="2B146082"/>
    <w:rsid w:val="2B1F733E"/>
    <w:rsid w:val="2B2C33CC"/>
    <w:rsid w:val="2BA50A88"/>
    <w:rsid w:val="2BC058C2"/>
    <w:rsid w:val="2BC73CF8"/>
    <w:rsid w:val="2BF81500"/>
    <w:rsid w:val="2C4E1120"/>
    <w:rsid w:val="2C5801F0"/>
    <w:rsid w:val="2C774BC2"/>
    <w:rsid w:val="2CAB5162"/>
    <w:rsid w:val="2CBD3028"/>
    <w:rsid w:val="2CCB451E"/>
    <w:rsid w:val="2CFA4E04"/>
    <w:rsid w:val="2D0F4D53"/>
    <w:rsid w:val="2D522E91"/>
    <w:rsid w:val="2D6C3F53"/>
    <w:rsid w:val="2D91552D"/>
    <w:rsid w:val="2DB17BB8"/>
    <w:rsid w:val="2DD90EBD"/>
    <w:rsid w:val="2DFB1983"/>
    <w:rsid w:val="2E0D530B"/>
    <w:rsid w:val="2E2F0AFB"/>
    <w:rsid w:val="2E5B7B24"/>
    <w:rsid w:val="2E6976D4"/>
    <w:rsid w:val="2E6F3A29"/>
    <w:rsid w:val="2E8E614B"/>
    <w:rsid w:val="2E934D53"/>
    <w:rsid w:val="2F631C4A"/>
    <w:rsid w:val="2FAA2B11"/>
    <w:rsid w:val="2FF124EE"/>
    <w:rsid w:val="2FF41FDE"/>
    <w:rsid w:val="2FFB7566"/>
    <w:rsid w:val="302B680E"/>
    <w:rsid w:val="30313679"/>
    <w:rsid w:val="304C5976"/>
    <w:rsid w:val="30564A47"/>
    <w:rsid w:val="30BB0E26"/>
    <w:rsid w:val="31271F3F"/>
    <w:rsid w:val="31295CB7"/>
    <w:rsid w:val="313703D4"/>
    <w:rsid w:val="31496359"/>
    <w:rsid w:val="314D23C6"/>
    <w:rsid w:val="3163566D"/>
    <w:rsid w:val="31D75713"/>
    <w:rsid w:val="3207249C"/>
    <w:rsid w:val="32C043F9"/>
    <w:rsid w:val="32D0288E"/>
    <w:rsid w:val="32F15156"/>
    <w:rsid w:val="331A61FF"/>
    <w:rsid w:val="335A5D57"/>
    <w:rsid w:val="339A2E9C"/>
    <w:rsid w:val="33AF6948"/>
    <w:rsid w:val="33CC6306"/>
    <w:rsid w:val="342235BE"/>
    <w:rsid w:val="34232598"/>
    <w:rsid w:val="344277BC"/>
    <w:rsid w:val="344A48C2"/>
    <w:rsid w:val="34713BFD"/>
    <w:rsid w:val="34BF2BBB"/>
    <w:rsid w:val="35094B0E"/>
    <w:rsid w:val="351E5CB3"/>
    <w:rsid w:val="352944D8"/>
    <w:rsid w:val="352A3AB6"/>
    <w:rsid w:val="35777939"/>
    <w:rsid w:val="358C62E7"/>
    <w:rsid w:val="358E07DF"/>
    <w:rsid w:val="359758E5"/>
    <w:rsid w:val="35B75F88"/>
    <w:rsid w:val="361D3737"/>
    <w:rsid w:val="363550A8"/>
    <w:rsid w:val="365612FD"/>
    <w:rsid w:val="366A124C"/>
    <w:rsid w:val="366F0610"/>
    <w:rsid w:val="368B3C8B"/>
    <w:rsid w:val="36C430C2"/>
    <w:rsid w:val="374B2E2B"/>
    <w:rsid w:val="375F6138"/>
    <w:rsid w:val="37600666"/>
    <w:rsid w:val="37636C46"/>
    <w:rsid w:val="38026846"/>
    <w:rsid w:val="38515A4E"/>
    <w:rsid w:val="38C84008"/>
    <w:rsid w:val="38E76B84"/>
    <w:rsid w:val="39065067"/>
    <w:rsid w:val="39857575"/>
    <w:rsid w:val="39861EF9"/>
    <w:rsid w:val="39CE38A0"/>
    <w:rsid w:val="39F350B4"/>
    <w:rsid w:val="39F71049"/>
    <w:rsid w:val="3A020804"/>
    <w:rsid w:val="3A0D6176"/>
    <w:rsid w:val="3A221D71"/>
    <w:rsid w:val="3A2A4F7A"/>
    <w:rsid w:val="3A52627F"/>
    <w:rsid w:val="3A7F49A9"/>
    <w:rsid w:val="3A804B9A"/>
    <w:rsid w:val="3A8363D5"/>
    <w:rsid w:val="3AA80595"/>
    <w:rsid w:val="3AAF3512"/>
    <w:rsid w:val="3B077069"/>
    <w:rsid w:val="3B147FDE"/>
    <w:rsid w:val="3B2E26A9"/>
    <w:rsid w:val="3B467D10"/>
    <w:rsid w:val="3B830BE7"/>
    <w:rsid w:val="3B8C756F"/>
    <w:rsid w:val="3BA44C68"/>
    <w:rsid w:val="3BAB7ADE"/>
    <w:rsid w:val="3C292943"/>
    <w:rsid w:val="3C4D31A2"/>
    <w:rsid w:val="3CC64D02"/>
    <w:rsid w:val="3D121CF5"/>
    <w:rsid w:val="3D3009C3"/>
    <w:rsid w:val="3D382726"/>
    <w:rsid w:val="3D8C3618"/>
    <w:rsid w:val="3D9A41C5"/>
    <w:rsid w:val="3DC56D68"/>
    <w:rsid w:val="3DD247ED"/>
    <w:rsid w:val="3DDB658B"/>
    <w:rsid w:val="3E3D2DA2"/>
    <w:rsid w:val="3EB82394"/>
    <w:rsid w:val="3ED100BA"/>
    <w:rsid w:val="3ED90D1D"/>
    <w:rsid w:val="3EEA4CD8"/>
    <w:rsid w:val="3F054C2D"/>
    <w:rsid w:val="3F3055E4"/>
    <w:rsid w:val="3F6A406B"/>
    <w:rsid w:val="3F76656C"/>
    <w:rsid w:val="3FA05CDE"/>
    <w:rsid w:val="3FD634AE"/>
    <w:rsid w:val="3FF35AC0"/>
    <w:rsid w:val="40063D93"/>
    <w:rsid w:val="40451A78"/>
    <w:rsid w:val="404D55B4"/>
    <w:rsid w:val="406D5BC1"/>
    <w:rsid w:val="40905D53"/>
    <w:rsid w:val="40A37834"/>
    <w:rsid w:val="40ED0AAF"/>
    <w:rsid w:val="41390199"/>
    <w:rsid w:val="416B2A47"/>
    <w:rsid w:val="4194717D"/>
    <w:rsid w:val="41C71300"/>
    <w:rsid w:val="41CE6B33"/>
    <w:rsid w:val="41FF0A9A"/>
    <w:rsid w:val="4201098F"/>
    <w:rsid w:val="42383FAC"/>
    <w:rsid w:val="42401BEA"/>
    <w:rsid w:val="42424A68"/>
    <w:rsid w:val="42532047"/>
    <w:rsid w:val="42592D34"/>
    <w:rsid w:val="42664FBD"/>
    <w:rsid w:val="42C61EBF"/>
    <w:rsid w:val="431B5DA8"/>
    <w:rsid w:val="43370708"/>
    <w:rsid w:val="433B5278"/>
    <w:rsid w:val="435D09B1"/>
    <w:rsid w:val="43DF5027"/>
    <w:rsid w:val="441A4E90"/>
    <w:rsid w:val="44592450"/>
    <w:rsid w:val="445A6E77"/>
    <w:rsid w:val="44F00B6E"/>
    <w:rsid w:val="44F90A89"/>
    <w:rsid w:val="452458BF"/>
    <w:rsid w:val="455870ED"/>
    <w:rsid w:val="456053AD"/>
    <w:rsid w:val="45617CBE"/>
    <w:rsid w:val="45884361"/>
    <w:rsid w:val="45A46C0B"/>
    <w:rsid w:val="45AD36BD"/>
    <w:rsid w:val="45B812B8"/>
    <w:rsid w:val="45BC4E6F"/>
    <w:rsid w:val="45C5111C"/>
    <w:rsid w:val="45D920AF"/>
    <w:rsid w:val="45E16709"/>
    <w:rsid w:val="46032B23"/>
    <w:rsid w:val="462F50C2"/>
    <w:rsid w:val="464A2500"/>
    <w:rsid w:val="465079F3"/>
    <w:rsid w:val="467001B9"/>
    <w:rsid w:val="46BF6A4A"/>
    <w:rsid w:val="46EE37D3"/>
    <w:rsid w:val="474156B1"/>
    <w:rsid w:val="476D46F8"/>
    <w:rsid w:val="47855EE6"/>
    <w:rsid w:val="479A3013"/>
    <w:rsid w:val="479C4FDD"/>
    <w:rsid w:val="47A125F4"/>
    <w:rsid w:val="47B70069"/>
    <w:rsid w:val="48010AA9"/>
    <w:rsid w:val="4803505C"/>
    <w:rsid w:val="480E082F"/>
    <w:rsid w:val="487F38FB"/>
    <w:rsid w:val="48955BB2"/>
    <w:rsid w:val="48CD4F68"/>
    <w:rsid w:val="48E855F9"/>
    <w:rsid w:val="49940662"/>
    <w:rsid w:val="499E6DEB"/>
    <w:rsid w:val="49B20AE8"/>
    <w:rsid w:val="49B7712F"/>
    <w:rsid w:val="4A143551"/>
    <w:rsid w:val="4A622179"/>
    <w:rsid w:val="4A630F97"/>
    <w:rsid w:val="4A631F37"/>
    <w:rsid w:val="4B0233A9"/>
    <w:rsid w:val="4B101F6A"/>
    <w:rsid w:val="4B1F03FF"/>
    <w:rsid w:val="4B337B86"/>
    <w:rsid w:val="4B5217BF"/>
    <w:rsid w:val="4B897627"/>
    <w:rsid w:val="4BA346AD"/>
    <w:rsid w:val="4BB213F0"/>
    <w:rsid w:val="4BDD3532"/>
    <w:rsid w:val="4BEB02E1"/>
    <w:rsid w:val="4C04088C"/>
    <w:rsid w:val="4C167B54"/>
    <w:rsid w:val="4C5639AD"/>
    <w:rsid w:val="4C7E56FF"/>
    <w:rsid w:val="4D1366FE"/>
    <w:rsid w:val="4D1B0752"/>
    <w:rsid w:val="4D3D691B"/>
    <w:rsid w:val="4D4B6745"/>
    <w:rsid w:val="4D654CAB"/>
    <w:rsid w:val="4DA370C6"/>
    <w:rsid w:val="4DB12E65"/>
    <w:rsid w:val="4E031912"/>
    <w:rsid w:val="4E072711"/>
    <w:rsid w:val="4E2D2E33"/>
    <w:rsid w:val="4E4F2DA9"/>
    <w:rsid w:val="4EC866B8"/>
    <w:rsid w:val="4F090BC4"/>
    <w:rsid w:val="4F744245"/>
    <w:rsid w:val="4F9D5D96"/>
    <w:rsid w:val="4FC926E8"/>
    <w:rsid w:val="4FCD667C"/>
    <w:rsid w:val="50681F00"/>
    <w:rsid w:val="509C4788"/>
    <w:rsid w:val="510A2FB8"/>
    <w:rsid w:val="51594984"/>
    <w:rsid w:val="519A433C"/>
    <w:rsid w:val="51AE6039"/>
    <w:rsid w:val="51E43809"/>
    <w:rsid w:val="521D4F6D"/>
    <w:rsid w:val="52271947"/>
    <w:rsid w:val="522C7AF0"/>
    <w:rsid w:val="524424F9"/>
    <w:rsid w:val="52D24AB8"/>
    <w:rsid w:val="52DA35C6"/>
    <w:rsid w:val="52E56E2E"/>
    <w:rsid w:val="5322283B"/>
    <w:rsid w:val="53310B7F"/>
    <w:rsid w:val="534E1882"/>
    <w:rsid w:val="535248D1"/>
    <w:rsid w:val="536C6901"/>
    <w:rsid w:val="53915C12"/>
    <w:rsid w:val="53B65679"/>
    <w:rsid w:val="5402441A"/>
    <w:rsid w:val="54106B37"/>
    <w:rsid w:val="543C792C"/>
    <w:rsid w:val="54684BC5"/>
    <w:rsid w:val="54815C87"/>
    <w:rsid w:val="54DC3ED2"/>
    <w:rsid w:val="54E075F9"/>
    <w:rsid w:val="54E07BB6"/>
    <w:rsid w:val="54F41FB5"/>
    <w:rsid w:val="552227BC"/>
    <w:rsid w:val="559F0D49"/>
    <w:rsid w:val="559F0FAC"/>
    <w:rsid w:val="55DD0A3F"/>
    <w:rsid w:val="56293EE0"/>
    <w:rsid w:val="562C577E"/>
    <w:rsid w:val="56327239"/>
    <w:rsid w:val="563377B6"/>
    <w:rsid w:val="5679571C"/>
    <w:rsid w:val="56C61EF8"/>
    <w:rsid w:val="56E0234C"/>
    <w:rsid w:val="56ED13B1"/>
    <w:rsid w:val="571C3A45"/>
    <w:rsid w:val="574B2D76"/>
    <w:rsid w:val="57727B09"/>
    <w:rsid w:val="579D5BFC"/>
    <w:rsid w:val="57B819BF"/>
    <w:rsid w:val="57EE4E1F"/>
    <w:rsid w:val="580F4B30"/>
    <w:rsid w:val="585A5F28"/>
    <w:rsid w:val="585D60C3"/>
    <w:rsid w:val="586D4CC1"/>
    <w:rsid w:val="58E660B8"/>
    <w:rsid w:val="58F94086"/>
    <w:rsid w:val="591C41D0"/>
    <w:rsid w:val="596927B0"/>
    <w:rsid w:val="59A3360E"/>
    <w:rsid w:val="5A386DE8"/>
    <w:rsid w:val="5A56101C"/>
    <w:rsid w:val="5A6F296E"/>
    <w:rsid w:val="5A9F29C3"/>
    <w:rsid w:val="5AB54EB7"/>
    <w:rsid w:val="5ADF1011"/>
    <w:rsid w:val="5ADF6C4F"/>
    <w:rsid w:val="5B0E7B48"/>
    <w:rsid w:val="5B721E85"/>
    <w:rsid w:val="5BAD7361"/>
    <w:rsid w:val="5BCF1086"/>
    <w:rsid w:val="5C012AE8"/>
    <w:rsid w:val="5C182A2D"/>
    <w:rsid w:val="5C741C2D"/>
    <w:rsid w:val="5C7834CB"/>
    <w:rsid w:val="5C891B7C"/>
    <w:rsid w:val="5CC93D27"/>
    <w:rsid w:val="5CD35D81"/>
    <w:rsid w:val="5D3649EC"/>
    <w:rsid w:val="5D4B7F2A"/>
    <w:rsid w:val="5D9205BD"/>
    <w:rsid w:val="5E077510"/>
    <w:rsid w:val="5E176D14"/>
    <w:rsid w:val="5E211941"/>
    <w:rsid w:val="5E5F0DE7"/>
    <w:rsid w:val="5E641B1B"/>
    <w:rsid w:val="5E651E60"/>
    <w:rsid w:val="5E6905DE"/>
    <w:rsid w:val="5E756F5C"/>
    <w:rsid w:val="5E7B3747"/>
    <w:rsid w:val="5E85179E"/>
    <w:rsid w:val="5EB6171A"/>
    <w:rsid w:val="5EB6477F"/>
    <w:rsid w:val="5EB72BF2"/>
    <w:rsid w:val="5EC865B0"/>
    <w:rsid w:val="5EFC032C"/>
    <w:rsid w:val="5F105C3D"/>
    <w:rsid w:val="5F1C6CD8"/>
    <w:rsid w:val="5F3062DF"/>
    <w:rsid w:val="5F3E6C4E"/>
    <w:rsid w:val="5F434264"/>
    <w:rsid w:val="5F4C0C3F"/>
    <w:rsid w:val="5F75281E"/>
    <w:rsid w:val="5F7D704B"/>
    <w:rsid w:val="5F930819"/>
    <w:rsid w:val="5FB7255D"/>
    <w:rsid w:val="5FD76172"/>
    <w:rsid w:val="5FF3C3D7"/>
    <w:rsid w:val="604A1623"/>
    <w:rsid w:val="60932876"/>
    <w:rsid w:val="60BF5B6D"/>
    <w:rsid w:val="60CD22A0"/>
    <w:rsid w:val="60CE3C62"/>
    <w:rsid w:val="60E750C3"/>
    <w:rsid w:val="61166B9E"/>
    <w:rsid w:val="611A2DA3"/>
    <w:rsid w:val="615C33BC"/>
    <w:rsid w:val="618F621F"/>
    <w:rsid w:val="61970898"/>
    <w:rsid w:val="61B7312B"/>
    <w:rsid w:val="62015D11"/>
    <w:rsid w:val="620403F9"/>
    <w:rsid w:val="62045801"/>
    <w:rsid w:val="621041A6"/>
    <w:rsid w:val="621359F4"/>
    <w:rsid w:val="62210161"/>
    <w:rsid w:val="627D5CDF"/>
    <w:rsid w:val="629D1EDE"/>
    <w:rsid w:val="62B735F4"/>
    <w:rsid w:val="62BE7F44"/>
    <w:rsid w:val="630B2985"/>
    <w:rsid w:val="635602DE"/>
    <w:rsid w:val="635C3B47"/>
    <w:rsid w:val="637A5D7B"/>
    <w:rsid w:val="63854DE7"/>
    <w:rsid w:val="638B1CB5"/>
    <w:rsid w:val="639D7CBB"/>
    <w:rsid w:val="63CF3E0B"/>
    <w:rsid w:val="64104931"/>
    <w:rsid w:val="643248A8"/>
    <w:rsid w:val="647924D6"/>
    <w:rsid w:val="64C41AA7"/>
    <w:rsid w:val="64D62D8F"/>
    <w:rsid w:val="64F14763"/>
    <w:rsid w:val="65110961"/>
    <w:rsid w:val="65556AA0"/>
    <w:rsid w:val="655D7702"/>
    <w:rsid w:val="657D72FB"/>
    <w:rsid w:val="66055378"/>
    <w:rsid w:val="661C580F"/>
    <w:rsid w:val="663D7B3A"/>
    <w:rsid w:val="666F5B08"/>
    <w:rsid w:val="66882EA5"/>
    <w:rsid w:val="66B23A7E"/>
    <w:rsid w:val="66EC3434"/>
    <w:rsid w:val="66FE6CC3"/>
    <w:rsid w:val="670F0ED0"/>
    <w:rsid w:val="67222BCE"/>
    <w:rsid w:val="673D77EB"/>
    <w:rsid w:val="674C7A2E"/>
    <w:rsid w:val="676E5BF7"/>
    <w:rsid w:val="6791602E"/>
    <w:rsid w:val="67F26828"/>
    <w:rsid w:val="68437083"/>
    <w:rsid w:val="68AD6BF3"/>
    <w:rsid w:val="68CD1043"/>
    <w:rsid w:val="68F55EA4"/>
    <w:rsid w:val="690C3919"/>
    <w:rsid w:val="69107929"/>
    <w:rsid w:val="69561038"/>
    <w:rsid w:val="695F613F"/>
    <w:rsid w:val="698C2CAC"/>
    <w:rsid w:val="69990F25"/>
    <w:rsid w:val="699A72CC"/>
    <w:rsid w:val="69A43B52"/>
    <w:rsid w:val="69A96961"/>
    <w:rsid w:val="69AC6EAA"/>
    <w:rsid w:val="69B91BB0"/>
    <w:rsid w:val="69D16911"/>
    <w:rsid w:val="69EB1780"/>
    <w:rsid w:val="6A050368"/>
    <w:rsid w:val="6A0D758C"/>
    <w:rsid w:val="6A4A159C"/>
    <w:rsid w:val="6A5C61DA"/>
    <w:rsid w:val="6A7C687C"/>
    <w:rsid w:val="6A7F24D0"/>
    <w:rsid w:val="6AAD2EDA"/>
    <w:rsid w:val="6AB525A4"/>
    <w:rsid w:val="6AB724ED"/>
    <w:rsid w:val="6B0625EA"/>
    <w:rsid w:val="6B122F35"/>
    <w:rsid w:val="6B2F38EF"/>
    <w:rsid w:val="6B3C7DBA"/>
    <w:rsid w:val="6B454EC0"/>
    <w:rsid w:val="6B584610"/>
    <w:rsid w:val="6B6317EA"/>
    <w:rsid w:val="6B7B4D86"/>
    <w:rsid w:val="6B837244"/>
    <w:rsid w:val="6BC524A5"/>
    <w:rsid w:val="6C184383"/>
    <w:rsid w:val="6C5D26DE"/>
    <w:rsid w:val="6C5E0930"/>
    <w:rsid w:val="6C700663"/>
    <w:rsid w:val="6CFE5C6F"/>
    <w:rsid w:val="6D2154B9"/>
    <w:rsid w:val="6D2A25C0"/>
    <w:rsid w:val="6D437B25"/>
    <w:rsid w:val="6DC22EA0"/>
    <w:rsid w:val="6DC73AE2"/>
    <w:rsid w:val="6E571181"/>
    <w:rsid w:val="6E6412AE"/>
    <w:rsid w:val="6E6B10E2"/>
    <w:rsid w:val="6ECD3B4B"/>
    <w:rsid w:val="6F1F3C7A"/>
    <w:rsid w:val="6F2B261F"/>
    <w:rsid w:val="6FC50CC6"/>
    <w:rsid w:val="6FD76303"/>
    <w:rsid w:val="6FF60E7F"/>
    <w:rsid w:val="7003534A"/>
    <w:rsid w:val="70147557"/>
    <w:rsid w:val="705D2CAC"/>
    <w:rsid w:val="717E2EDA"/>
    <w:rsid w:val="719459D5"/>
    <w:rsid w:val="71A32941"/>
    <w:rsid w:val="71C17F1B"/>
    <w:rsid w:val="71C34D91"/>
    <w:rsid w:val="71CF6CAE"/>
    <w:rsid w:val="72072820"/>
    <w:rsid w:val="720D24B0"/>
    <w:rsid w:val="72141A90"/>
    <w:rsid w:val="722428A3"/>
    <w:rsid w:val="72BA37AF"/>
    <w:rsid w:val="72E651DB"/>
    <w:rsid w:val="73125FD0"/>
    <w:rsid w:val="731E2BC7"/>
    <w:rsid w:val="732E376A"/>
    <w:rsid w:val="7370719A"/>
    <w:rsid w:val="737E5805"/>
    <w:rsid w:val="73813156"/>
    <w:rsid w:val="73B40E35"/>
    <w:rsid w:val="74D774D1"/>
    <w:rsid w:val="74EE65C9"/>
    <w:rsid w:val="74F6547D"/>
    <w:rsid w:val="75082E51"/>
    <w:rsid w:val="75091655"/>
    <w:rsid w:val="75183646"/>
    <w:rsid w:val="753D30AC"/>
    <w:rsid w:val="76010269"/>
    <w:rsid w:val="76206B93"/>
    <w:rsid w:val="76371C9A"/>
    <w:rsid w:val="765C7562"/>
    <w:rsid w:val="766566BC"/>
    <w:rsid w:val="76740D50"/>
    <w:rsid w:val="767E397C"/>
    <w:rsid w:val="768865A9"/>
    <w:rsid w:val="768C42EB"/>
    <w:rsid w:val="76AF3B36"/>
    <w:rsid w:val="76D90BB3"/>
    <w:rsid w:val="77043E82"/>
    <w:rsid w:val="775C3661"/>
    <w:rsid w:val="778D20C9"/>
    <w:rsid w:val="779B7F76"/>
    <w:rsid w:val="77BA4E88"/>
    <w:rsid w:val="77C11D73"/>
    <w:rsid w:val="77C344C6"/>
    <w:rsid w:val="78014865"/>
    <w:rsid w:val="78056103"/>
    <w:rsid w:val="780F342C"/>
    <w:rsid w:val="785B5D23"/>
    <w:rsid w:val="78972AD3"/>
    <w:rsid w:val="78B813C8"/>
    <w:rsid w:val="78E75809"/>
    <w:rsid w:val="78E863DD"/>
    <w:rsid w:val="791860E5"/>
    <w:rsid w:val="7920434E"/>
    <w:rsid w:val="79326D49"/>
    <w:rsid w:val="79507852"/>
    <w:rsid w:val="79584959"/>
    <w:rsid w:val="79D00993"/>
    <w:rsid w:val="79D20267"/>
    <w:rsid w:val="7A14261F"/>
    <w:rsid w:val="7A613399"/>
    <w:rsid w:val="7A89106D"/>
    <w:rsid w:val="7ABD2CC5"/>
    <w:rsid w:val="7ACF6F09"/>
    <w:rsid w:val="7ADE49EA"/>
    <w:rsid w:val="7B073F40"/>
    <w:rsid w:val="7B272834"/>
    <w:rsid w:val="7B2F5245"/>
    <w:rsid w:val="7B337A6C"/>
    <w:rsid w:val="7B681B89"/>
    <w:rsid w:val="7BA5338E"/>
    <w:rsid w:val="7BBF5F82"/>
    <w:rsid w:val="7BC6204D"/>
    <w:rsid w:val="7BCE0F02"/>
    <w:rsid w:val="7BEB3862"/>
    <w:rsid w:val="7C09018C"/>
    <w:rsid w:val="7C58617F"/>
    <w:rsid w:val="7C7534D6"/>
    <w:rsid w:val="7C7970C0"/>
    <w:rsid w:val="7C920181"/>
    <w:rsid w:val="7CA517E9"/>
    <w:rsid w:val="7CC90BBB"/>
    <w:rsid w:val="7CE7227B"/>
    <w:rsid w:val="7D605B8A"/>
    <w:rsid w:val="7D853842"/>
    <w:rsid w:val="7DEB5D9B"/>
    <w:rsid w:val="7E1E7F1F"/>
    <w:rsid w:val="7E3F60E7"/>
    <w:rsid w:val="7E9E2E0E"/>
    <w:rsid w:val="7EA321D2"/>
    <w:rsid w:val="7EEF5329"/>
    <w:rsid w:val="7F1629A4"/>
    <w:rsid w:val="7F7E7716"/>
    <w:rsid w:val="7FC00B62"/>
    <w:rsid w:val="7FD664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99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link w:val="17"/>
    <w:qFormat/>
    <w:uiPriority w:val="99"/>
    <w:pPr>
      <w:spacing w:after="120"/>
    </w:pPr>
  </w:style>
  <w:style w:type="paragraph" w:styleId="5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99"/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0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2">
    <w:name w:val="Table Grid"/>
    <w:basedOn w:val="11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99"/>
    <w:rPr>
      <w:rFonts w:cs="Times New Roman"/>
      <w:b/>
    </w:rPr>
  </w:style>
  <w:style w:type="character" w:styleId="15">
    <w:name w:val="Emphasis"/>
    <w:basedOn w:val="13"/>
    <w:qFormat/>
    <w:uiPriority w:val="99"/>
    <w:rPr>
      <w:rFonts w:cs="Times New Roman"/>
      <w:i/>
    </w:rPr>
  </w:style>
  <w:style w:type="character" w:styleId="16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customStyle="1" w:styleId="17">
    <w:name w:val="Body Text Char"/>
    <w:basedOn w:val="13"/>
    <w:link w:val="4"/>
    <w:semiHidden/>
    <w:qFormat/>
    <w:uiPriority w:val="99"/>
    <w:rPr>
      <w:rFonts w:ascii="Calibri" w:hAnsi="Calibri"/>
      <w:szCs w:val="24"/>
    </w:rPr>
  </w:style>
  <w:style w:type="character" w:customStyle="1" w:styleId="18">
    <w:name w:val="Comment Text Char"/>
    <w:basedOn w:val="13"/>
    <w:link w:val="3"/>
    <w:semiHidden/>
    <w:qFormat/>
    <w:uiPriority w:val="99"/>
    <w:rPr>
      <w:rFonts w:ascii="Calibri" w:hAnsi="Calibri"/>
      <w:szCs w:val="24"/>
    </w:rPr>
  </w:style>
  <w:style w:type="character" w:customStyle="1" w:styleId="19">
    <w:name w:val="Footer Char"/>
    <w:basedOn w:val="13"/>
    <w:link w:val="6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Header Char"/>
    <w:basedOn w:val="13"/>
    <w:link w:val="7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List Paragraph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884a6f40-8d2b-46b7-a376-897487d9698d</errorID>
      <errorWord>其它情形</errorWord>
      <group>L1_Word</group>
      <groupName>字词问题</groupName>
      <ability>L2_Alias</ability>
      <abilityName>也作/曾用词</abilityName>
      <candidateList>
        <item>其他情形</item>
      </candidateList>
      <explain>词汇[其它情形]为不规范表述或旧称，其规范书面表述为[其他情形]。</explain>
      <paraID>2DC96A10</paraID>
      <start>23</start>
      <end>31</end>
      <status>modified</status>
      <modifiedWord>其他情形</modifiedWord>
      <trackRevisions>true</trackRevisions>
    </reviewItem>
    <reviewItem>
      <errorID>4077135a-a7e1-4976-b8d2-f614e2e46c2c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43ED8E10</paraID>
      <start>58</start>
      <end>60</end>
      <status>modified</status>
      <modifiedWord>:</modifiedWord>
      <trackRevisions>true</trackRevisions>
    </reviewItem>
    <reviewItem>
      <errorID>c1fdab83-addd-4e6b-b378-ab335a782b8b</errorID>
      <errorWord>下午13:30</errorWord>
      <group>L1_Knowledge</group>
      <groupName>知识性问题</groupName>
      <ability>L2_Time</ability>
      <abilityName>日期时间</abilityName>
      <candidateList>
        <item>13:30</item>
      </candidateList>
      <explain>24小时制的时间，不需要强调“下午”。</explain>
      <paraID>43ED8E10</paraID>
      <start>69</start>
      <end>76</end>
      <status>ignored</status>
      <modifiedWord/>
      <trackRevisions>false</trackRevisions>
    </reviewItem>
    <reviewItem>
      <errorID>5586012b-1455-4849-95ce-9c8665d9ef27</errorID>
      <errorWord>（</errorWord>
      <group>L1_Word</group>
      <groupName>字词问题</groupName>
      <ability>L2_Typo</ability>
      <abilityName>字词错误</abilityName>
      <candidateList>
        <item>（在</item>
      </candidateList>
      <explain/>
      <paraID>76D2DDCC</paraID>
      <start>82</start>
      <end>85</end>
      <status>modified</status>
      <modifiedWord>（在</modifiedWord>
      <trackRevisions>true</trackRevisions>
    </reviewItem>
    <reviewItem>
      <errorID>3ee5f5c3-303c-4908-b61d-ed511b5569be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7DA30C23</paraID>
      <start>125</start>
      <end>137</end>
      <status>modified</status>
      <modifiedWord>保持通信畅通</modifiedWord>
      <trackRevisions>true</trackRevisions>
    </reviewItem>
    <reviewItem>
      <errorID>300a06c0-e233-4b52-a0b0-4dd4adb97a62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40CBA433</paraID>
      <start>42</start>
      <end>54</end>
      <status>modified</status>
      <modifiedWord>保持通信畅通</modifiedWord>
      <trackRevisions>true</trackRevisions>
    </reviewItem>
    <reviewItem>
      <errorID>93cc62cb-4f03-45d0-8163-0b8f5072a15b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5196B524</paraID>
      <start>4</start>
      <end>6</end>
      <status>modified</status>
      <modifiedWord>:</modifiedWord>
      <trackRevisions>true</trackRevisions>
    </reviewItem>
    <reviewItem>
      <errorID>21fd532f-8603-404d-a220-97fdb52cf71a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5196B524</paraID>
      <start>11</start>
      <end>13</end>
      <status>modified</status>
      <modifiedWord>:</modifiedWord>
      <trackRevisions>true</trackRevisions>
    </reviewItem>
    <reviewItem>
      <errorID>e03030ab-f32d-4071-bfde-fb0dffe89f19</errorID>
      <errorWord>下午13:30</errorWord>
      <group>L1_Knowledge</group>
      <groupName>知识性问题</groupName>
      <ability>L2_Time</ability>
      <abilityName>日期时间</abilityName>
      <candidateList>
        <item>13:30</item>
      </candidateList>
      <explain>24小时制的时间，不需要强调“下午”。</explain>
      <paraID>5196B524</paraID>
      <start>16</start>
      <end>23</end>
      <status>ignored</status>
      <modifiedWord/>
      <trackRevisions>false</trackRevisions>
    </reviewItem>
    <reviewItem>
      <errorID>492ee5e8-0f84-4a23-901d-9cf102ca4fd7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5196B524</paraID>
      <start>26</start>
      <end>28</end>
      <status>modified</status>
      <modifiedWord>:</modifiedWord>
      <trackRevisions>true</trackRevisions>
    </reviewItem>
    <reviewItem>
      <errorID>05f299c5-367d-42d4-9637-133c88ee4b34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4C72B57D</paraID>
      <start>8</start>
      <end>10</end>
      <status>ignored</status>
      <modifiedWord/>
      <trackRevisions>false</trackRevisions>
    </reviewItem>
    <reviewItem>
      <errorID>38e0f8c7-daa0-4c1a-aad1-0ac51bb2379f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4C547D71</paraID>
      <start>13</start>
      <end>15</end>
      <status>ignored</status>
      <modifiedWord/>
      <trackRevisions>false</trackRevisions>
    </reviewItem>
    <reviewItem>
      <errorID>555f88c5-f6d4-4233-805c-73b3c1495257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4228EB5D</paraID>
      <start>13</start>
      <end>15</end>
      <status>ignored</status>
      <modifiedWord/>
      <trackRevisions>false</trackRevisions>
    </reviewItem>
    <reviewItem>
      <errorID>6c293ae8-fe22-4e0e-af99-e7fc75ff1e6d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6A340DEB</paraID>
      <start>8</start>
      <end>10</end>
      <status>ignored</status>
      <modifiedWord/>
      <trackRevisions>false</trackRevisions>
    </reviewItem>
    <reviewItem>
      <errorID>bd28cd4e-08eb-4210-a744-d560ffac8176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7A6388F1</paraID>
      <start>8</start>
      <end>10</end>
      <status>ignored</status>
      <modifiedWord/>
      <trackRevisions>false</trackRevisions>
    </reviewItem>
    <reviewItem>
      <errorID>7921ffe5-a88c-4e3c-a5f5-d900c9c8580e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7A5721D9</paraID>
      <start>8</start>
      <end>10</end>
      <status>ignored</status>
      <modifiedWord/>
      <trackRevisions>false</trackRevisions>
    </reviewItem>
    <reviewItem>
      <errorID>89137320-5184-46df-a6ba-901cfae6aa11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11596048</paraID>
      <start>30</start>
      <end>32</end>
      <status>ignored</status>
      <modifiedWord/>
      <trackRevisions>false</trackRevisions>
    </reviewItem>
    <reviewItem>
      <errorID>0171794a-f6c5-4681-b0ce-2713fbaafec2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 C4DCC63</paraID>
      <start>13</start>
      <end>15</end>
      <status>ignored</status>
      <modifiedWord/>
      <trackRevisions>false</trackRevisions>
    </reviewItem>
    <reviewItem>
      <errorID>9605e108-a9e2-440a-a9b6-a0f5f7405fcc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73EA1571</paraID>
      <start>30</start>
      <end>32</end>
      <status>ignored</status>
      <modifiedWord/>
      <trackRevisions>false</trackRevisions>
    </reviewItem>
    <reviewItem>
      <errorID>a6119b77-de74-466b-ada5-aaf033eaad29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4AECD995</paraID>
      <start>30</start>
      <end>32</end>
      <status>ignored</status>
      <modifiedWord/>
      <trackRevisions>false</trackRevisions>
    </reviewItem>
    <reviewItem>
      <errorID>2c6818da-b4ec-4f3c-ad03-983d1a538a55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74A56776</paraID>
      <start>30</start>
      <end>32</end>
      <status>ignored</status>
      <modifiedWord/>
      <trackRevisions>false</trackRevisions>
    </reviewItem>
    <reviewItem>
      <errorID>e16e27e6-148e-46ca-b9d5-8393ff37c1ba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3D65FDCE</paraID>
      <start>52</start>
      <end>54</end>
      <status>ignored</status>
      <modifiedWord/>
      <trackRevisions>false</trackRevisions>
    </reviewItem>
    <reviewItem>
      <errorID>8405081e-89d5-4e88-8011-15b5c47afc71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387FCC47</paraID>
      <start>13</start>
      <end>15</end>
      <status>modified</status>
      <modifiedWord>；</modifiedWord>
      <trackRevisions>true</trackRevisions>
    </reviewItem>
    <reviewItem>
      <errorID>774b98d5-17fb-4784-9c8c-59de73327a71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387FCC47</paraID>
      <start>16</start>
      <end>35</end>
      <status>modified</status>
      <modifiedWord>拥护中国共产党领导</modifiedWord>
      <trackRevisions>true</trackRevisions>
    </reviewItem>
    <reviewItem>
      <errorID>740405dc-0c24-42e1-9c66-34c342001c60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465D913B</paraID>
      <start>26</start>
      <end>28</end>
      <status>modified</status>
      <modifiedWord>；</modifiedWord>
      <trackRevisions>true</trackRevisions>
    </reviewItem>
    <reviewItem>
      <errorID>b16bd279-f0fa-425d-bf3a-9fe2c749e8c2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465D913B</paraID>
      <start>71</start>
      <end>73</end>
      <status>ignored</status>
      <modifiedWord/>
      <trackRevisions>false</trackRevisions>
    </reviewItem>
    <reviewItem>
      <errorID>b8a6b14a-458c-4a2b-9b9c-a0120a3fcaa8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28BC1537</paraID>
      <start>3</start>
      <end>5</end>
      <status>ignored</status>
      <modifiedWord/>
      <trackRevisions>false</trackRevisions>
    </reviewItem>
    <reviewItem>
      <errorID>3d6262b3-02b2-4993-a32c-482550875d1c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 741496C</paraID>
      <start>3</start>
      <end>5</end>
      <status>ignored</status>
      <modifiedWord/>
      <trackRevisions>false</trackRevisions>
    </reviewItem>
    <reviewItem>
      <errorID>9f555e54-94ae-4778-ba83-c243e7a22939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 575557B</paraID>
      <start>3</start>
      <end>5</end>
      <status>ignored</status>
      <modifiedWord/>
      <trackRevisions>false</trackRevisions>
    </reviewItem>
    <reviewItem>
      <errorID>56f72d11-26fc-49ee-bad0-080e95c18431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6060FEB9</paraID>
      <start>10</start>
      <end>13</end>
      <status>modified</status>
      <modifiedWord>，具</modifiedWord>
      <trackRevisions>true</trackRevisions>
    </reviewItem>
    <reviewItem>
      <errorID>c8c4358a-c7ec-4c78-95a5-806b0f13883b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6CC40DE7</paraID>
      <start>0</start>
      <end>2</end>
      <status>modified</status>
      <modifiedWord>(</modifiedWord>
      <trackRevisions>true</trackRevisions>
    </reviewItem>
    <reviewItem>
      <errorID>cea3a9f8-3408-4765-8681-082c26d87409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6CC40DE7</paraID>
      <start>4</start>
      <end>6</end>
      <status>modified</status>
      <modifiedWord>)</modifiedWord>
      <trackRevisions>true</trackRevisions>
    </reviewItem>
    <reviewItem>
      <errorID>ac8ea4fd-4588-4272-8d94-f574d3abecf3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673F2B15</paraID>
      <start>0</start>
      <end>2</end>
      <status>modified</status>
      <modifiedWord>(</modifiedWord>
      <trackRevisions>true</trackRevisions>
    </reviewItem>
    <reviewItem>
      <errorID>9a07ed47-8099-4423-9ff1-0fe1c8487fda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673F2B15</paraID>
      <start>4</start>
      <end>6</end>
      <status>modified</status>
      <modifiedWord>)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91db34-3bce-44fb-b749-117bded9a1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Sky123.Org</Company>
  <Pages>3</Pages>
  <Words>1644</Words>
  <Characters>1806</Characters>
  <Lines>0</Lines>
  <Paragraphs>0</Paragraphs>
  <TotalTime>1</TotalTime>
  <ScaleCrop>false</ScaleCrop>
  <LinksUpToDate>false</LinksUpToDate>
  <CharactersWithSpaces>1812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2023-03-07T15:26:00Z</dcterms:created>
  <dc:creator>Administrator.AK0BCNPZ5WX0QW2</dc:creator>
  <cp:lastModifiedBy>Javi김</cp:lastModifiedBy>
  <cp:lastPrinted>2026-05-27T08:53:00Z</cp:lastPrinted>
  <dcterms:modified xsi:type="dcterms:W3CDTF">2026-10-29T06:02:40Z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08BC8AF97BB345F8AC754C47CB686663_13</vt:lpwstr>
  </property>
  <property fmtid="{D5CDD505-2E9C-101B-9397-08002B2CF9AE}" pid="4" name="KSOTemplateDocerSaveRecord">
    <vt:lpwstr>eyJoZGlkIjoiZmY5N2JhMzE2NjgxZDE1MDlkODQ5Y2E1NjNhNWY2N2UiLCJ1c2VySWQiOiIyNTYzNzY5NDEifQ==</vt:lpwstr>
  </property>
</Properties>
</file>