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 xml:space="preserve">                                      </w:t>
      </w:r>
    </w:p>
    <w:p>
      <w:pPr>
        <w:ind w:left="-359" w:leftChars="-171" w:firstLine="324" w:firstLineChars="81"/>
        <w:jc w:val="center"/>
        <w:rPr>
          <w:rFonts w:hint="eastAsia" w:ascii="方正小标宋简体" w:hAnsi="黑体" w:eastAsia="方正小标宋简体"/>
          <w:kern w:val="0"/>
          <w:sz w:val="40"/>
          <w:szCs w:val="40"/>
        </w:rPr>
      </w:pPr>
      <w:r>
        <w:rPr>
          <w:rFonts w:hint="eastAsia" w:ascii="方正小标宋简体" w:hAnsi="黑体" w:eastAsia="方正小标宋简体"/>
          <w:sz w:val="40"/>
          <w:szCs w:val="40"/>
        </w:rPr>
        <w:t>供销</w:t>
      </w:r>
      <w:r>
        <w:rPr>
          <w:rFonts w:hint="eastAsia" w:ascii="方正小标宋简体" w:hAnsi="黑体" w:eastAsia="方正小标宋简体"/>
          <w:kern w:val="0"/>
          <w:sz w:val="40"/>
          <w:szCs w:val="40"/>
        </w:rPr>
        <w:t>安远县供销智慧农业有限公司招聘报名表</w:t>
      </w:r>
    </w:p>
    <w:tbl>
      <w:tblPr>
        <w:tblStyle w:val="2"/>
        <w:tblW w:w="51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061"/>
        <w:gridCol w:w="835"/>
        <w:gridCol w:w="1098"/>
        <w:gridCol w:w="357"/>
        <w:gridCol w:w="606"/>
        <w:gridCol w:w="989"/>
        <w:gridCol w:w="2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607" w:type="pct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477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551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民族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00" w:type="pct"/>
            <w:vMerge w:val="restar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文化程度</w:t>
            </w:r>
          </w:p>
        </w:tc>
        <w:tc>
          <w:tcPr>
            <w:tcW w:w="607" w:type="pct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309" w:type="pct"/>
            <w:gridSpan w:val="3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912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00" w:type="pct"/>
            <w:vMerge w:val="continue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工作单位</w:t>
            </w:r>
          </w:p>
        </w:tc>
        <w:tc>
          <w:tcPr>
            <w:tcW w:w="1085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政治面貌</w:t>
            </w:r>
          </w:p>
        </w:tc>
        <w:tc>
          <w:tcPr>
            <w:tcW w:w="912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00" w:type="pct"/>
            <w:vMerge w:val="continue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家庭住址</w:t>
            </w:r>
          </w:p>
        </w:tc>
        <w:tc>
          <w:tcPr>
            <w:tcW w:w="1085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电话</w:t>
            </w:r>
          </w:p>
        </w:tc>
        <w:tc>
          <w:tcPr>
            <w:tcW w:w="912" w:type="pct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00" w:type="pct"/>
            <w:vMerge w:val="continue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身份证号码</w:t>
            </w:r>
          </w:p>
        </w:tc>
        <w:tc>
          <w:tcPr>
            <w:tcW w:w="2830" w:type="pct"/>
            <w:gridSpan w:val="6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00" w:type="pct"/>
            <w:vMerge w:val="continue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7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工作履历</w:t>
            </w:r>
          </w:p>
        </w:tc>
        <w:tc>
          <w:tcPr>
            <w:tcW w:w="4030" w:type="pct"/>
            <w:gridSpan w:val="7"/>
            <w:vAlign w:val="bottom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3" w:hRule="atLeast"/>
          <w:jc w:val="center"/>
        </w:trPr>
        <w:tc>
          <w:tcPr>
            <w:tcW w:w="969" w:type="pct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个人优势</w:t>
            </w:r>
          </w:p>
        </w:tc>
        <w:tc>
          <w:tcPr>
            <w:tcW w:w="4030" w:type="pct"/>
            <w:gridSpan w:val="7"/>
            <w:vAlign w:val="bottom"/>
          </w:tcPr>
          <w:p>
            <w:pPr>
              <w:jc w:val="center"/>
              <w:rPr>
                <w:sz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210EAC-2F6D-42C5-AD25-BBC51540588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CDC2763-ABD0-4E10-A1AF-DBEFA2C6E2A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752FE2E-0FBF-44C3-B86E-994DB53958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YTU5NDNjMTdlZjQ0OWY4NDE3ZjQzNTA3NjBiMGQifQ=="/>
  </w:docVars>
  <w:rsids>
    <w:rsidRoot w:val="0054625C"/>
    <w:rsid w:val="004C37F7"/>
    <w:rsid w:val="0054625C"/>
    <w:rsid w:val="005A76BD"/>
    <w:rsid w:val="006E53E0"/>
    <w:rsid w:val="007747B6"/>
    <w:rsid w:val="007F3C85"/>
    <w:rsid w:val="00E52967"/>
    <w:rsid w:val="06AE3E0A"/>
    <w:rsid w:val="092C1016"/>
    <w:rsid w:val="092E6F1B"/>
    <w:rsid w:val="0AAE43D8"/>
    <w:rsid w:val="0AF0679F"/>
    <w:rsid w:val="0B5A4560"/>
    <w:rsid w:val="0D2A3ABE"/>
    <w:rsid w:val="0E6A70EF"/>
    <w:rsid w:val="11EB4164"/>
    <w:rsid w:val="13FC4407"/>
    <w:rsid w:val="1548367B"/>
    <w:rsid w:val="19B60BB4"/>
    <w:rsid w:val="19BC09CE"/>
    <w:rsid w:val="1C8C2366"/>
    <w:rsid w:val="1D1C50CD"/>
    <w:rsid w:val="216F5141"/>
    <w:rsid w:val="22250FCC"/>
    <w:rsid w:val="23A5630C"/>
    <w:rsid w:val="26103D41"/>
    <w:rsid w:val="263537A8"/>
    <w:rsid w:val="26926505"/>
    <w:rsid w:val="272555CB"/>
    <w:rsid w:val="27D078F1"/>
    <w:rsid w:val="29C85717"/>
    <w:rsid w:val="2E200339"/>
    <w:rsid w:val="2F590507"/>
    <w:rsid w:val="2FA64CBD"/>
    <w:rsid w:val="2FE77CA5"/>
    <w:rsid w:val="300761B5"/>
    <w:rsid w:val="30152D72"/>
    <w:rsid w:val="337D24B8"/>
    <w:rsid w:val="34441786"/>
    <w:rsid w:val="346C6F31"/>
    <w:rsid w:val="35527ED3"/>
    <w:rsid w:val="384A2968"/>
    <w:rsid w:val="3B366832"/>
    <w:rsid w:val="3C7921E9"/>
    <w:rsid w:val="3D8B1285"/>
    <w:rsid w:val="3F584337"/>
    <w:rsid w:val="40292E53"/>
    <w:rsid w:val="4259696B"/>
    <w:rsid w:val="42884F34"/>
    <w:rsid w:val="44D81DAB"/>
    <w:rsid w:val="45387C9D"/>
    <w:rsid w:val="47DC42D3"/>
    <w:rsid w:val="4FAC5BC3"/>
    <w:rsid w:val="506568B4"/>
    <w:rsid w:val="52B92EE7"/>
    <w:rsid w:val="55E22755"/>
    <w:rsid w:val="57514FCF"/>
    <w:rsid w:val="58F033DB"/>
    <w:rsid w:val="5D9A3915"/>
    <w:rsid w:val="5E9426B1"/>
    <w:rsid w:val="66825BA1"/>
    <w:rsid w:val="68B97F60"/>
    <w:rsid w:val="69B30239"/>
    <w:rsid w:val="6FA81EC2"/>
    <w:rsid w:val="73025D8D"/>
    <w:rsid w:val="73852C46"/>
    <w:rsid w:val="7386076C"/>
    <w:rsid w:val="765E6FC2"/>
    <w:rsid w:val="7741644C"/>
    <w:rsid w:val="77777A8E"/>
    <w:rsid w:val="77B30600"/>
    <w:rsid w:val="79202AC9"/>
    <w:rsid w:val="7A8A2CB1"/>
    <w:rsid w:val="7E78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~WRL0001.tmp</Template>
  <Pages>1</Pages>
  <Words>74</Words>
  <Characters>75</Characters>
  <Lines>37</Lines>
  <Paragraphs>29</Paragraphs>
  <TotalTime>51</TotalTime>
  <ScaleCrop>false</ScaleCrop>
  <LinksUpToDate>false</LinksUpToDate>
  <CharactersWithSpaces>120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2026-05-27T08:35:00Z</dcterms:created>
  <dc:creator>16210</dc:creator>
  <cp:lastModifiedBy>Administrator</cp:lastModifiedBy>
  <dcterms:modified xsi:type="dcterms:W3CDTF">2026-10-26T01:45:48Z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KSOTemplateDocerSaveRecord">
    <vt:lpwstr>eyJoZGlkIjoiMDYyNTZjMjM5NTkwMGYyNTM2ODY2NWI1Y2YwMGY4OGEiLCJ1c2VySWQiOiI0NTEzMzIxMzQifQ==</vt:lpwstr>
  </property>
  <property fmtid="{D5CDD505-2E9C-101B-9397-08002B2CF9AE}" pid="4" name="ICV">
    <vt:lpwstr>5C5BD1194E104B48B2ACF8B92B4D4B58_13</vt:lpwstr>
  </property>
</Properties>
</file>