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CC31">
      <w:pPr>
        <w:pStyle w:val="12"/>
        <w:spacing w:beforeLines="50" w:afterLines="50" w:line="600" w:lineRule="exact"/>
        <w:ind w:left="0" w:leftChars="0" w:firstLine="0" w:firstLineChars="0"/>
        <w:jc w:val="left"/>
        <w:rPr>
          <w:rStyle w:val="28"/>
          <w:rFonts w:hint="eastAsia" w:eastAsia="黑体"/>
          <w:b w:val="0"/>
          <w:color w:val="FF0000"/>
          <w:sz w:val="32"/>
          <w:szCs w:val="32"/>
        </w:rPr>
      </w:pPr>
      <w:bookmarkStart w:id="0" w:name="_GoBack"/>
      <w:bookmarkEnd w:id="0"/>
      <w:r>
        <w:rPr>
          <w:rStyle w:val="28"/>
          <w:rFonts w:hint="eastAsia" w:ascii="黑体" w:hAnsi="黑体" w:eastAsia="黑体" w:cs="黑体"/>
          <w:b w:val="0"/>
          <w:color w:val="auto"/>
          <w:sz w:val="32"/>
          <w:szCs w:val="32"/>
        </w:rPr>
        <w:t>附件</w:t>
      </w:r>
      <w:r>
        <w:rPr>
          <w:rStyle w:val="28"/>
          <w:rFonts w:hint="default" w:ascii="Times New Roman" w:hAnsi="Times New Roman" w:eastAsia="黑体" w:cs="Times New Roman"/>
          <w:b w:val="0"/>
          <w:color w:val="auto"/>
          <w:sz w:val="32"/>
          <w:szCs w:val="32"/>
        </w:rPr>
        <w:t>1</w:t>
      </w:r>
    </w:p>
    <w:p w14:paraId="639D361D">
      <w:pPr>
        <w:spacing w:beforeLines="50" w:afterLines="50" w:line="600" w:lineRule="exact"/>
        <w:jc w:val="center"/>
        <w:rPr>
          <w:rStyle w:val="28"/>
          <w:rFonts w:eastAsia="方正小标宋简体"/>
          <w:b w:val="0"/>
          <w:bCs w:val="0"/>
          <w:w w:val="90"/>
          <w:sz w:val="44"/>
          <w:szCs w:val="44"/>
        </w:rPr>
      </w:pPr>
      <w:r>
        <w:rPr>
          <w:rStyle w:val="28"/>
          <w:rFonts w:eastAsia="方正小标宋简体"/>
          <w:b w:val="0"/>
          <w:w w:val="90"/>
          <w:sz w:val="44"/>
          <w:szCs w:val="44"/>
        </w:rPr>
        <w:t>四川省农业</w:t>
      </w:r>
      <w:r>
        <w:rPr>
          <w:rStyle w:val="28"/>
          <w:rFonts w:hint="eastAsia" w:eastAsia="方正小标宋简体"/>
          <w:b w:val="0"/>
          <w:w w:val="90"/>
          <w:sz w:val="44"/>
          <w:szCs w:val="44"/>
        </w:rPr>
        <w:t>技术</w:t>
      </w:r>
      <w:r>
        <w:rPr>
          <w:rStyle w:val="28"/>
          <w:rFonts w:eastAsia="方正小标宋简体"/>
          <w:b w:val="0"/>
          <w:w w:val="90"/>
          <w:sz w:val="44"/>
          <w:szCs w:val="44"/>
        </w:rPr>
        <w:t>指导员申请表</w:t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055"/>
        <w:gridCol w:w="931"/>
        <w:gridCol w:w="634"/>
        <w:gridCol w:w="544"/>
        <w:gridCol w:w="881"/>
        <w:gridCol w:w="1502"/>
        <w:gridCol w:w="1881"/>
      </w:tblGrid>
      <w:tr w14:paraId="3123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901" w:type="pct"/>
            <w:vAlign w:val="center"/>
          </w:tcPr>
          <w:p w14:paraId="7AEAC9BF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582" w:type="pct"/>
            <w:vAlign w:val="center"/>
          </w:tcPr>
          <w:p w14:paraId="42BAFEE2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46DB8FC9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650" w:type="pct"/>
            <w:gridSpan w:val="2"/>
            <w:vAlign w:val="center"/>
          </w:tcPr>
          <w:p w14:paraId="672336F8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485" w:type="pct"/>
            <w:vAlign w:val="center"/>
          </w:tcPr>
          <w:p w14:paraId="2AE06722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</w:t>
            </w:r>
          </w:p>
        </w:tc>
        <w:tc>
          <w:tcPr>
            <w:tcW w:w="829" w:type="pct"/>
            <w:vAlign w:val="center"/>
          </w:tcPr>
          <w:p w14:paraId="4214B2F9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1039" w:type="pct"/>
            <w:vMerge w:val="restart"/>
            <w:vAlign w:val="center"/>
          </w:tcPr>
          <w:p w14:paraId="52BEF50B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照片</w:t>
            </w:r>
          </w:p>
        </w:tc>
      </w:tr>
      <w:tr w14:paraId="2CAD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901" w:type="pct"/>
            <w:vAlign w:val="center"/>
          </w:tcPr>
          <w:p w14:paraId="5DEBF250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民族</w:t>
            </w:r>
          </w:p>
        </w:tc>
        <w:tc>
          <w:tcPr>
            <w:tcW w:w="582" w:type="pct"/>
            <w:vAlign w:val="center"/>
          </w:tcPr>
          <w:p w14:paraId="160FEBD0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67D96ECF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650" w:type="pct"/>
            <w:gridSpan w:val="2"/>
            <w:vAlign w:val="center"/>
          </w:tcPr>
          <w:p w14:paraId="04EA84B9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485" w:type="pct"/>
            <w:vAlign w:val="center"/>
          </w:tcPr>
          <w:p w14:paraId="61DBC0A9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籍贯</w:t>
            </w:r>
          </w:p>
        </w:tc>
        <w:tc>
          <w:tcPr>
            <w:tcW w:w="829" w:type="pct"/>
            <w:vAlign w:val="center"/>
          </w:tcPr>
          <w:p w14:paraId="424E2E14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1039" w:type="pct"/>
            <w:vMerge w:val="continue"/>
            <w:vAlign w:val="center"/>
          </w:tcPr>
          <w:p w14:paraId="172EB854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1542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901" w:type="pct"/>
            <w:vAlign w:val="center"/>
          </w:tcPr>
          <w:p w14:paraId="20096480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户籍地址</w:t>
            </w:r>
          </w:p>
        </w:tc>
        <w:tc>
          <w:tcPr>
            <w:tcW w:w="3061" w:type="pct"/>
            <w:gridSpan w:val="6"/>
            <w:vAlign w:val="center"/>
          </w:tcPr>
          <w:p w14:paraId="01F76C20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1039" w:type="pct"/>
            <w:vMerge w:val="continue"/>
            <w:vAlign w:val="center"/>
          </w:tcPr>
          <w:p w14:paraId="65331482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7D0B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01" w:type="pct"/>
            <w:vAlign w:val="center"/>
          </w:tcPr>
          <w:p w14:paraId="61340929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1446" w:type="pct"/>
            <w:gridSpan w:val="3"/>
            <w:vAlign w:val="center"/>
          </w:tcPr>
          <w:p w14:paraId="2FAD0013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786" w:type="pct"/>
            <w:gridSpan w:val="2"/>
            <w:vAlign w:val="center"/>
          </w:tcPr>
          <w:p w14:paraId="3540D875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1868" w:type="pct"/>
            <w:gridSpan w:val="2"/>
            <w:vAlign w:val="center"/>
          </w:tcPr>
          <w:p w14:paraId="1D530EC4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4580A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01" w:type="pct"/>
            <w:vAlign w:val="center"/>
          </w:tcPr>
          <w:p w14:paraId="2DFAD0F2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4099" w:type="pct"/>
            <w:gridSpan w:val="7"/>
            <w:vAlign w:val="center"/>
          </w:tcPr>
          <w:p w14:paraId="27FCEC1E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7065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901" w:type="pct"/>
            <w:vAlign w:val="center"/>
          </w:tcPr>
          <w:p w14:paraId="7C7674DA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申报者</w:t>
            </w:r>
          </w:p>
          <w:p w14:paraId="0D139DA7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　份</w:t>
            </w:r>
          </w:p>
          <w:p w14:paraId="6A376E79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（可多选）</w:t>
            </w:r>
          </w:p>
        </w:tc>
        <w:tc>
          <w:tcPr>
            <w:tcW w:w="4099" w:type="pct"/>
            <w:gridSpan w:val="7"/>
            <w:vAlign w:val="center"/>
          </w:tcPr>
          <w:p w14:paraId="6AE6254F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返乡创业农民工    □退役军人   □返乡创业大学生</w:t>
            </w:r>
          </w:p>
          <w:p w14:paraId="587D1491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□村干部            □农村致富带头人</w:t>
            </w:r>
          </w:p>
          <w:p w14:paraId="64DA8186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□其他：_______</w:t>
            </w:r>
          </w:p>
        </w:tc>
      </w:tr>
      <w:tr w14:paraId="57E5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901" w:type="pct"/>
            <w:vAlign w:val="center"/>
          </w:tcPr>
          <w:p w14:paraId="31CA1083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从事产业</w:t>
            </w:r>
          </w:p>
          <w:p w14:paraId="4AD9D138">
            <w:pPr>
              <w:pStyle w:val="14"/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（可多选）</w:t>
            </w:r>
          </w:p>
        </w:tc>
        <w:tc>
          <w:tcPr>
            <w:tcW w:w="4099" w:type="pct"/>
            <w:gridSpan w:val="7"/>
            <w:vAlign w:val="center"/>
          </w:tcPr>
          <w:p w14:paraId="67FDE7C4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□种植业      □养殖业      □农产品加工</w:t>
            </w:r>
          </w:p>
          <w:p w14:paraId="0EE31EC0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□休闲农业与乡村旅游        □农村电商</w:t>
            </w:r>
          </w:p>
          <w:p w14:paraId="35072153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□农村手工艺                □其他：___________</w:t>
            </w:r>
          </w:p>
        </w:tc>
      </w:tr>
      <w:tr w14:paraId="6598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901" w:type="pct"/>
            <w:vAlign w:val="center"/>
          </w:tcPr>
          <w:p w14:paraId="524A10AC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7"/>
                <w:sz w:val="28"/>
                <w:szCs w:val="28"/>
              </w:rPr>
              <w:t>熟悉农</w:t>
            </w:r>
            <w:r>
              <w:rPr>
                <w:rFonts w:hint="eastAsia" w:ascii="仿宋" w:hAnsi="仿宋" w:cs="仿宋"/>
                <w:spacing w:val="-17"/>
                <w:sz w:val="28"/>
                <w:szCs w:val="28"/>
              </w:rPr>
              <w:t>业</w:t>
            </w:r>
            <w:r>
              <w:rPr>
                <w:rFonts w:hint="eastAsia" w:ascii="仿宋" w:hAnsi="仿宋" w:eastAsia="仿宋" w:cs="仿宋"/>
                <w:spacing w:val="-17"/>
                <w:sz w:val="28"/>
                <w:szCs w:val="28"/>
              </w:rPr>
              <w:t>何种专业技术及有何种专长</w:t>
            </w:r>
          </w:p>
        </w:tc>
        <w:tc>
          <w:tcPr>
            <w:tcW w:w="4099" w:type="pct"/>
            <w:gridSpan w:val="7"/>
            <w:vAlign w:val="center"/>
          </w:tcPr>
          <w:p w14:paraId="19DE1752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4A46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901" w:type="pct"/>
            <w:vAlign w:val="center"/>
          </w:tcPr>
          <w:p w14:paraId="36D7211E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创办时间</w:t>
            </w:r>
          </w:p>
        </w:tc>
        <w:tc>
          <w:tcPr>
            <w:tcW w:w="4099" w:type="pct"/>
            <w:gridSpan w:val="7"/>
            <w:vAlign w:val="center"/>
          </w:tcPr>
          <w:p w14:paraId="27CB166C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185E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901" w:type="pct"/>
            <w:vAlign w:val="center"/>
          </w:tcPr>
          <w:p w14:paraId="5966BD1E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担任职务</w:t>
            </w:r>
          </w:p>
        </w:tc>
        <w:tc>
          <w:tcPr>
            <w:tcW w:w="1446" w:type="pct"/>
            <w:gridSpan w:val="3"/>
            <w:vAlign w:val="center"/>
          </w:tcPr>
          <w:p w14:paraId="776A6353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  <w:tc>
          <w:tcPr>
            <w:tcW w:w="786" w:type="pct"/>
            <w:gridSpan w:val="2"/>
            <w:vAlign w:val="center"/>
          </w:tcPr>
          <w:p w14:paraId="0EAD6977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技术职称</w:t>
            </w:r>
          </w:p>
        </w:tc>
        <w:tc>
          <w:tcPr>
            <w:tcW w:w="1868" w:type="pct"/>
            <w:gridSpan w:val="2"/>
            <w:vAlign w:val="center"/>
          </w:tcPr>
          <w:p w14:paraId="10BA1F3F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00A7F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  <w:jc w:val="center"/>
        </w:trPr>
        <w:tc>
          <w:tcPr>
            <w:tcW w:w="901" w:type="pct"/>
            <w:vAlign w:val="center"/>
          </w:tcPr>
          <w:p w14:paraId="047D8D6F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基本情况</w:t>
            </w:r>
          </w:p>
        </w:tc>
        <w:tc>
          <w:tcPr>
            <w:tcW w:w="4099" w:type="pct"/>
            <w:gridSpan w:val="7"/>
            <w:vAlign w:val="center"/>
          </w:tcPr>
          <w:p w14:paraId="3CF36BD1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创办主体基本情况介绍，主要包含营业收入、带动农民就业增收情况和生产技术、经营管理、品牌建设、产品营销等情况。可附页填写。（400字以内）</w:t>
            </w:r>
          </w:p>
        </w:tc>
      </w:tr>
      <w:tr w14:paraId="13CE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901" w:type="pct"/>
            <w:vAlign w:val="center"/>
          </w:tcPr>
          <w:p w14:paraId="5C247ADA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获奖情况</w:t>
            </w:r>
          </w:p>
          <w:p w14:paraId="1C8F6505">
            <w:pPr>
              <w:pStyle w:val="14"/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（乡镇级以上）</w:t>
            </w:r>
          </w:p>
        </w:tc>
        <w:tc>
          <w:tcPr>
            <w:tcW w:w="4099" w:type="pct"/>
            <w:gridSpan w:val="7"/>
            <w:vAlign w:val="center"/>
          </w:tcPr>
          <w:p w14:paraId="13DEE1E5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</w:tc>
      </w:tr>
      <w:tr w14:paraId="50C2A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901" w:type="pct"/>
            <w:vAlign w:val="center"/>
          </w:tcPr>
          <w:p w14:paraId="2AB25CF4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村“两委”</w:t>
            </w:r>
          </w:p>
          <w:p w14:paraId="1AFD90A1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推荐意见</w:t>
            </w:r>
          </w:p>
        </w:tc>
        <w:tc>
          <w:tcPr>
            <w:tcW w:w="4099" w:type="pct"/>
            <w:gridSpan w:val="7"/>
            <w:vAlign w:val="center"/>
          </w:tcPr>
          <w:p w14:paraId="4155A253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57969930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6870D2A3">
            <w:pPr>
              <w:pStyle w:val="33"/>
              <w:spacing w:line="360" w:lineRule="exact"/>
              <w:ind w:left="0" w:leftChars="0" w:firstLine="0" w:firstLineChars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027FC53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负责人签名（公章）：</w:t>
            </w:r>
          </w:p>
          <w:p w14:paraId="44DBAF85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年    月    日</w:t>
            </w:r>
          </w:p>
        </w:tc>
      </w:tr>
      <w:tr w14:paraId="32DB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901" w:type="pct"/>
            <w:vAlign w:val="center"/>
          </w:tcPr>
          <w:p w14:paraId="62C1807F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乡镇人民政府初审意见</w:t>
            </w:r>
          </w:p>
        </w:tc>
        <w:tc>
          <w:tcPr>
            <w:tcW w:w="4099" w:type="pct"/>
            <w:gridSpan w:val="7"/>
            <w:vAlign w:val="center"/>
          </w:tcPr>
          <w:p w14:paraId="10552E05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0A276424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0178EF14">
            <w:pPr>
              <w:pStyle w:val="33"/>
              <w:spacing w:line="360" w:lineRule="exact"/>
              <w:ind w:left="0" w:leftChars="0" w:firstLine="0" w:firstLineChars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4C54CCA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负责人签名（公章）：</w:t>
            </w:r>
          </w:p>
          <w:p w14:paraId="6DAD810F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年    月    日</w:t>
            </w:r>
          </w:p>
        </w:tc>
      </w:tr>
      <w:tr w14:paraId="4D59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901" w:type="pct"/>
            <w:vAlign w:val="center"/>
          </w:tcPr>
          <w:p w14:paraId="38B12DAA">
            <w:pPr>
              <w:spacing w:line="360" w:lineRule="exact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县级农业农村部门审定意见</w:t>
            </w:r>
          </w:p>
        </w:tc>
        <w:tc>
          <w:tcPr>
            <w:tcW w:w="4099" w:type="pct"/>
            <w:gridSpan w:val="7"/>
            <w:vAlign w:val="center"/>
          </w:tcPr>
          <w:p w14:paraId="5A2C44B2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1DE4CE20">
            <w:pPr>
              <w:spacing w:line="360" w:lineRule="exact"/>
              <w:ind w:firstLine="480"/>
              <w:rPr>
                <w:rFonts w:ascii="仿宋" w:hAnsi="仿宋" w:cs="仿宋"/>
                <w:sz w:val="28"/>
                <w:szCs w:val="28"/>
              </w:rPr>
            </w:pPr>
          </w:p>
          <w:p w14:paraId="3DCF8A93">
            <w:pPr>
              <w:pStyle w:val="33"/>
              <w:spacing w:line="360" w:lineRule="exact"/>
              <w:ind w:left="0" w:leftChars="0" w:firstLine="0" w:firstLineChars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4A1A9F3">
            <w:pPr>
              <w:spacing w:line="360" w:lineRule="exact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负责人签名（公章）：</w:t>
            </w:r>
          </w:p>
          <w:p w14:paraId="673F55B7">
            <w:pPr>
              <w:spacing w:line="360" w:lineRule="exact"/>
              <w:ind w:firstLine="480"/>
              <w:jc w:val="center"/>
              <w:rPr>
                <w:rFonts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年    月    日</w:t>
            </w:r>
          </w:p>
        </w:tc>
      </w:tr>
    </w:tbl>
    <w:p w14:paraId="5DD49D56">
      <w:pPr>
        <w:ind w:firstLine="640"/>
        <w:jc w:val="right"/>
        <w:rPr>
          <w:rFonts w:ascii="仿宋" w:hAnsi="仿宋" w:cs="仿宋"/>
          <w:szCs w:val="32"/>
        </w:rPr>
      </w:pPr>
    </w:p>
    <w:p w14:paraId="398BDB4E">
      <w:pPr>
        <w:pStyle w:val="16"/>
        <w:ind w:firstLine="640"/>
        <w:rPr>
          <w:rFonts w:ascii="仿宋" w:hAnsi="仿宋" w:cs="仿宋"/>
        </w:rPr>
      </w:pPr>
    </w:p>
    <w:p w14:paraId="0BE14F7B">
      <w:pPr>
        <w:rPr>
          <w:rFonts w:hint="eastAsia" w:ascii="黑体" w:hAnsi="黑体" w:eastAsia="黑体" w:cs="黑体"/>
          <w:sz w:val="32"/>
          <w:szCs w:val="32"/>
        </w:rPr>
      </w:pPr>
    </w:p>
    <w:p w14:paraId="202CB41C">
      <w:pPr>
        <w:rPr>
          <w:b/>
        </w:rPr>
      </w:pPr>
      <w:r>
        <w:rPr>
          <w:rStyle w:val="28"/>
          <w:rFonts w:hint="eastAsia" w:eastAsia="黑体"/>
          <w:b w:val="0"/>
          <w:sz w:val="32"/>
          <w:szCs w:val="32"/>
        </w:rPr>
        <w:t>附件</w:t>
      </w:r>
      <w:r>
        <w:rPr>
          <w:rStyle w:val="28"/>
          <w:rFonts w:hint="default" w:ascii="Times New Roman" w:hAnsi="Times New Roman" w:eastAsia="黑体" w:cs="Times New Roman"/>
          <w:b w:val="0"/>
          <w:sz w:val="32"/>
          <w:szCs w:val="32"/>
        </w:rPr>
        <w:t>2</w:t>
      </w:r>
    </w:p>
    <w:p w14:paraId="16034670">
      <w:pPr>
        <w:pStyle w:val="16"/>
        <w:spacing w:before="0" w:after="0"/>
        <w:rPr>
          <w:rFonts w:ascii="Times New Roman" w:hAnsi="Times New Roman" w:eastAsia="方正小标宋简体"/>
          <w:bCs w:val="0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/>
          <w:b w:val="0"/>
          <w:color w:val="000000"/>
          <w:kern w:val="0"/>
          <w:sz w:val="44"/>
          <w:szCs w:val="44"/>
        </w:rPr>
        <w:t>佐证材料清单</w:t>
      </w:r>
    </w:p>
    <w:p w14:paraId="4A834E41">
      <w:pPr>
        <w:ind w:firstLine="640"/>
        <w:rPr>
          <w:rFonts w:eastAsia="仿宋_GB2312"/>
          <w:szCs w:val="32"/>
        </w:rPr>
      </w:pPr>
    </w:p>
    <w:p w14:paraId="22634E21">
      <w:pPr>
        <w:spacing w:line="560" w:lineRule="exact"/>
        <w:ind w:firstLine="641"/>
        <w:rPr>
          <w:rFonts w:ascii="仿宋" w:hAnsi="仿宋" w:eastAsia="仿宋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申报人员身份证</w:t>
      </w:r>
      <w:r>
        <w:rPr>
          <w:rFonts w:ascii="仿宋" w:hAnsi="仿宋" w:eastAsia="仿宋"/>
          <w:sz w:val="32"/>
          <w:szCs w:val="32"/>
        </w:rPr>
        <w:t>复印件；</w:t>
      </w:r>
    </w:p>
    <w:p w14:paraId="25B9CA54">
      <w:pPr>
        <w:spacing w:line="560" w:lineRule="exact"/>
        <w:ind w:firstLine="641"/>
        <w:rPr>
          <w:rFonts w:ascii="仿宋" w:hAnsi="仿宋" w:eastAsia="仿宋"/>
          <w:szCs w:val="32"/>
        </w:rPr>
      </w:pPr>
      <w:r>
        <w:rPr>
          <w:rFonts w:ascii="仿宋" w:hAnsi="仿宋" w:eastAsia="仿宋"/>
          <w:sz w:val="32"/>
          <w:szCs w:val="32"/>
        </w:rPr>
        <w:t>2.熟悉</w:t>
      </w:r>
      <w:r>
        <w:rPr>
          <w:rFonts w:hint="eastAsia" w:ascii="仿宋" w:hAnsi="仿宋" w:eastAsia="仿宋"/>
          <w:sz w:val="32"/>
          <w:szCs w:val="32"/>
        </w:rPr>
        <w:t>农业</w:t>
      </w:r>
      <w:r>
        <w:rPr>
          <w:rFonts w:ascii="仿宋" w:hAnsi="仿宋" w:eastAsia="仿宋"/>
          <w:sz w:val="32"/>
          <w:szCs w:val="32"/>
        </w:rPr>
        <w:t>技术</w:t>
      </w:r>
      <w:r>
        <w:rPr>
          <w:rFonts w:hint="eastAsia" w:ascii="仿宋" w:hAnsi="仿宋" w:eastAsia="仿宋"/>
          <w:sz w:val="32"/>
          <w:szCs w:val="32"/>
        </w:rPr>
        <w:t>佐证资料</w:t>
      </w:r>
      <w:r>
        <w:rPr>
          <w:rFonts w:ascii="仿宋" w:hAnsi="仿宋" w:eastAsia="仿宋"/>
          <w:sz w:val="32"/>
          <w:szCs w:val="32"/>
        </w:rPr>
        <w:t>；</w:t>
      </w:r>
    </w:p>
    <w:p w14:paraId="7E63F966">
      <w:pPr>
        <w:spacing w:line="560" w:lineRule="exact"/>
        <w:ind w:firstLine="641"/>
        <w:rPr>
          <w:rFonts w:ascii="仿宋" w:hAnsi="仿宋" w:eastAsia="仿宋"/>
        </w:rPr>
      </w:pPr>
      <w:r>
        <w:rPr>
          <w:rFonts w:hint="eastAsia" w:ascii="仿宋" w:hAnsi="仿宋" w:eastAsia="仿宋"/>
          <w:sz w:val="32"/>
          <w:szCs w:val="32"/>
        </w:rPr>
        <w:t>3.获奖情况佐证资料</w:t>
      </w:r>
      <w:r>
        <w:rPr>
          <w:rFonts w:ascii="仿宋" w:hAnsi="仿宋" w:eastAsia="仿宋"/>
          <w:sz w:val="32"/>
          <w:szCs w:val="32"/>
        </w:rPr>
        <w:t>；</w:t>
      </w:r>
    </w:p>
    <w:p w14:paraId="386C4F44">
      <w:pPr>
        <w:spacing w:line="560" w:lineRule="exact"/>
        <w:ind w:firstLine="641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无犯罪记录证明</w:t>
      </w:r>
      <w:r>
        <w:rPr>
          <w:rFonts w:hint="eastAsia" w:ascii="仿宋" w:hAnsi="仿宋" w:eastAsia="仿宋"/>
          <w:sz w:val="32"/>
          <w:szCs w:val="32"/>
          <w:lang w:eastAsia="zh-CN"/>
        </w:rPr>
        <w:t>（由户籍派出所出具）</w:t>
      </w:r>
      <w:r>
        <w:rPr>
          <w:rFonts w:ascii="仿宋" w:hAnsi="仿宋" w:eastAsia="仿宋"/>
          <w:sz w:val="32"/>
          <w:szCs w:val="32"/>
        </w:rPr>
        <w:t>；</w:t>
      </w:r>
    </w:p>
    <w:p w14:paraId="4CED00E5">
      <w:pPr>
        <w:spacing w:line="560" w:lineRule="exact"/>
        <w:ind w:firstLine="641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申报人员需提供</w:t>
      </w:r>
      <w:r>
        <w:rPr>
          <w:rFonts w:hint="eastAsia" w:ascii="仿宋" w:hAnsi="仿宋" w:eastAsia="仿宋" w:cs="仿宋"/>
          <w:sz w:val="32"/>
          <w:szCs w:val="32"/>
        </w:rPr>
        <w:t>从事种植业、畜牧业、渔业、设施农业、农产品初加工等领域相关工作3年以上的相关证明（由镇、村出具）</w:t>
      </w:r>
      <w:r>
        <w:rPr>
          <w:rFonts w:ascii="仿宋" w:hAnsi="仿宋" w:eastAsia="仿宋"/>
          <w:sz w:val="32"/>
          <w:szCs w:val="32"/>
        </w:rPr>
        <w:t>；</w:t>
      </w:r>
    </w:p>
    <w:p w14:paraId="6C0A7372">
      <w:pPr>
        <w:spacing w:line="560" w:lineRule="exact"/>
        <w:ind w:firstLine="641"/>
        <w:rPr>
          <w:rFonts w:ascii="仿宋" w:hAnsi="仿宋" w:eastAsia="仿宋"/>
          <w:color w:val="000000"/>
          <w:kern w:val="0"/>
          <w:szCs w:val="32"/>
        </w:rPr>
      </w:pP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6.无</w:t>
      </w:r>
      <w:r>
        <w:rPr>
          <w:rFonts w:hint="eastAsia" w:ascii="仿宋" w:hAnsi="仿宋" w:eastAsia="仿宋" w:cs="仿宋"/>
          <w:sz w:val="32"/>
          <w:szCs w:val="32"/>
        </w:rPr>
        <w:t>正在接受审计、纪律审查或涉嫌犯罪，司法程序尚未终结者；受处分期间或影响期限未满等情况的证明（由镇、村出具）；</w:t>
      </w:r>
    </w:p>
    <w:p w14:paraId="60B5C0E5">
      <w:pPr>
        <w:spacing w:line="560" w:lineRule="exact"/>
        <w:ind w:firstLine="641"/>
        <w:rPr>
          <w:rFonts w:ascii="仿宋" w:hAnsi="仿宋" w:eastAsia="仿宋"/>
          <w:color w:val="000000"/>
          <w:kern w:val="0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中国执行信息公开网上查询的未被列为失信被执行人的佐证；</w:t>
      </w:r>
    </w:p>
    <w:p w14:paraId="6CE7F7FA">
      <w:pPr>
        <w:spacing w:line="560" w:lineRule="exact"/>
        <w:ind w:firstLine="641"/>
        <w:rPr>
          <w:rFonts w:ascii="仿宋" w:hAnsi="仿宋" w:eastAsia="仿宋"/>
        </w:rPr>
      </w:pP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8.出具镇、村有关“一村六员”未重复任职的说明；</w:t>
      </w:r>
    </w:p>
    <w:p w14:paraId="6C3D4AF7">
      <w:pPr>
        <w:spacing w:line="560" w:lineRule="exact"/>
        <w:ind w:firstLine="641"/>
        <w:rPr>
          <w:rFonts w:ascii="仿宋" w:hAnsi="仿宋" w:eastAsia="仿宋"/>
          <w:szCs w:val="32"/>
        </w:rPr>
      </w:pP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9.</w:t>
      </w:r>
      <w:r>
        <w:rPr>
          <w:rFonts w:ascii="仿宋" w:hAnsi="仿宋" w:eastAsia="仿宋"/>
          <w:color w:val="000000"/>
          <w:kern w:val="0"/>
          <w:sz w:val="32"/>
          <w:szCs w:val="32"/>
        </w:rPr>
        <w:t>其他相关佐证资料。</w:t>
      </w:r>
    </w:p>
    <w:p w14:paraId="7CCAC194">
      <w:pPr>
        <w:ind w:firstLine="640"/>
      </w:pPr>
    </w:p>
    <w:p w14:paraId="6ABDB260">
      <w:pPr>
        <w:spacing w:line="480" w:lineRule="exact"/>
        <w:rPr>
          <w:rFonts w:hAnsi="黑体" w:eastAsia="黑体"/>
          <w:sz w:val="32"/>
          <w:szCs w:val="32"/>
        </w:rPr>
      </w:pPr>
    </w:p>
    <w:p w14:paraId="218C157E">
      <w:pPr>
        <w:pStyle w:val="7"/>
        <w:rPr>
          <w:color w:val="C0504D"/>
        </w:rPr>
      </w:pPr>
    </w:p>
    <w:p w14:paraId="1DDC980C">
      <w:pPr>
        <w:rPr>
          <w:color w:val="C0504D"/>
        </w:rPr>
      </w:pPr>
    </w:p>
    <w:p w14:paraId="1C802E6E">
      <w:pPr>
        <w:spacing w:line="620" w:lineRule="exact"/>
        <w:rPr>
          <w:rFonts w:hAnsi="黑体" w:eastAsia="黑体"/>
          <w:sz w:val="32"/>
          <w:szCs w:val="32"/>
        </w:rPr>
      </w:pPr>
    </w:p>
    <w:p w14:paraId="275889CE">
      <w:pPr>
        <w:ind w:firstLine="210" w:firstLineChars="100"/>
        <w:rPr>
          <w:rFonts w:hint="eastAsia"/>
          <w:color w:val="auto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8" w:header="851" w:footer="1587" w:gutter="0"/>
      <w:pgNumType w:fmt="decimal" w:start="2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3D870">
    <w:pPr>
      <w:pStyle w:val="14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244600" cy="427355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44599" cy="42717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71A975F9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before="0" w:beforeAutospacing="0" w:after="0" w:afterAutospacing="0" w:line="240" w:lineRule="auto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D4EB5F6">
                          <w:pPr>
                            <w:rPr>
                              <w:rFonts w:hint="eastAsia" w:ascii="宋体" w:hAnsi="宋体" w:eastAsia="宋体" w:cs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3.65pt;width:98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3033HYAAAABAEAAA8AAAAAAAAAAQAgAAAAIgAAAGRy&#10;cy9kb3ducmV2LnhtbFBLAQIUABQAAAAIAIdO4kBDxraSBQIAAPUDAAAOAAAAAAAAAAEAIAAAACcB&#10;AABkcnMvZTJvRG9jLnhtbFBLBQYAAAAABgAGAFkBAACe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71A975F9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before="0" w:beforeAutospacing="0" w:after="0" w:afterAutospacing="0" w:line="240" w:lineRule="auto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  <w:p w14:paraId="4D4EB5F6">
                    <w:pPr>
                      <w:rPr>
                        <w:rFonts w:hint="eastAsia" w:ascii="宋体" w:hAnsi="宋体" w:eastAsia="宋体" w:cs="宋体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TRmMWQ5ZTI1NmU1MTllNmVhNDI2NTcyZmY4OWFkM2IifQ=="/>
    <w:docVar w:name="KSO_WPS_MARK_KEY" w:val="affd6000-67d2-479b-82d8-ede238faae35"/>
  </w:docVars>
  <w:rsids>
    <w:rsidRoot w:val="00000000"/>
    <w:rsid w:val="00076791"/>
    <w:rsid w:val="00287B2E"/>
    <w:rsid w:val="008E60BF"/>
    <w:rsid w:val="009D7617"/>
    <w:rsid w:val="00B35724"/>
    <w:rsid w:val="011949CD"/>
    <w:rsid w:val="015B6D94"/>
    <w:rsid w:val="0160084E"/>
    <w:rsid w:val="019E3125"/>
    <w:rsid w:val="01CF1530"/>
    <w:rsid w:val="030B2A3C"/>
    <w:rsid w:val="0313544C"/>
    <w:rsid w:val="037C4EA4"/>
    <w:rsid w:val="03A74512"/>
    <w:rsid w:val="040816EE"/>
    <w:rsid w:val="041D47D5"/>
    <w:rsid w:val="046B19E4"/>
    <w:rsid w:val="04A10F62"/>
    <w:rsid w:val="04F207BE"/>
    <w:rsid w:val="05341DD6"/>
    <w:rsid w:val="06255BC2"/>
    <w:rsid w:val="065A1D10"/>
    <w:rsid w:val="06C158EB"/>
    <w:rsid w:val="06E521B8"/>
    <w:rsid w:val="07140111"/>
    <w:rsid w:val="07177C01"/>
    <w:rsid w:val="075E5B53"/>
    <w:rsid w:val="07AC4219"/>
    <w:rsid w:val="07DF701E"/>
    <w:rsid w:val="07F7533D"/>
    <w:rsid w:val="08A23D6E"/>
    <w:rsid w:val="0978425B"/>
    <w:rsid w:val="098D41AA"/>
    <w:rsid w:val="0A373A3E"/>
    <w:rsid w:val="0A526C05"/>
    <w:rsid w:val="0AEC4F01"/>
    <w:rsid w:val="0B065FC2"/>
    <w:rsid w:val="0B7C0033"/>
    <w:rsid w:val="0CBC1DD3"/>
    <w:rsid w:val="0CBE7DA9"/>
    <w:rsid w:val="0CC71781"/>
    <w:rsid w:val="0D116EA1"/>
    <w:rsid w:val="0D252D5B"/>
    <w:rsid w:val="0D2C5A88"/>
    <w:rsid w:val="0D2E7A52"/>
    <w:rsid w:val="0DA16476"/>
    <w:rsid w:val="0E1E7AC7"/>
    <w:rsid w:val="0E372937"/>
    <w:rsid w:val="0E4534B6"/>
    <w:rsid w:val="0EAA131C"/>
    <w:rsid w:val="0ECF590D"/>
    <w:rsid w:val="0ED32660"/>
    <w:rsid w:val="0F492922"/>
    <w:rsid w:val="0F8B4CE8"/>
    <w:rsid w:val="102B64CB"/>
    <w:rsid w:val="10BB784F"/>
    <w:rsid w:val="110F7B9B"/>
    <w:rsid w:val="11274EE5"/>
    <w:rsid w:val="12312D4E"/>
    <w:rsid w:val="12486EC1"/>
    <w:rsid w:val="12897C74"/>
    <w:rsid w:val="12E34E3B"/>
    <w:rsid w:val="130E2754"/>
    <w:rsid w:val="13474D18"/>
    <w:rsid w:val="135950FD"/>
    <w:rsid w:val="13F37300"/>
    <w:rsid w:val="140C2170"/>
    <w:rsid w:val="14911F41"/>
    <w:rsid w:val="14A95C11"/>
    <w:rsid w:val="1525798D"/>
    <w:rsid w:val="152B05E3"/>
    <w:rsid w:val="15706E3F"/>
    <w:rsid w:val="15EA64E1"/>
    <w:rsid w:val="1606156C"/>
    <w:rsid w:val="16C32FBA"/>
    <w:rsid w:val="16E42F30"/>
    <w:rsid w:val="17263548"/>
    <w:rsid w:val="175B1444"/>
    <w:rsid w:val="18756535"/>
    <w:rsid w:val="19481E9C"/>
    <w:rsid w:val="1963359E"/>
    <w:rsid w:val="1987620B"/>
    <w:rsid w:val="19B60BB4"/>
    <w:rsid w:val="1A750A6F"/>
    <w:rsid w:val="1A7D3DC7"/>
    <w:rsid w:val="1AA44EB0"/>
    <w:rsid w:val="1AFF5D54"/>
    <w:rsid w:val="1B244243"/>
    <w:rsid w:val="1B2B737F"/>
    <w:rsid w:val="1BDE0896"/>
    <w:rsid w:val="1C705992"/>
    <w:rsid w:val="1C7A6810"/>
    <w:rsid w:val="1D0D5AA6"/>
    <w:rsid w:val="1D7160DC"/>
    <w:rsid w:val="1D8B2357"/>
    <w:rsid w:val="1DE101C9"/>
    <w:rsid w:val="1E1E766F"/>
    <w:rsid w:val="1E30246C"/>
    <w:rsid w:val="1E3E73CA"/>
    <w:rsid w:val="1EEF687A"/>
    <w:rsid w:val="1F3F33F9"/>
    <w:rsid w:val="1F4B6242"/>
    <w:rsid w:val="1FAA740D"/>
    <w:rsid w:val="1FF93EF0"/>
    <w:rsid w:val="20C53DD2"/>
    <w:rsid w:val="21537EF4"/>
    <w:rsid w:val="215E7AE0"/>
    <w:rsid w:val="218C0DF0"/>
    <w:rsid w:val="21BD3A87"/>
    <w:rsid w:val="233D0598"/>
    <w:rsid w:val="23490CEA"/>
    <w:rsid w:val="23553472"/>
    <w:rsid w:val="23D22A8E"/>
    <w:rsid w:val="247016DD"/>
    <w:rsid w:val="24A1443B"/>
    <w:rsid w:val="24B86128"/>
    <w:rsid w:val="24E73E13"/>
    <w:rsid w:val="252C2672"/>
    <w:rsid w:val="25592D3B"/>
    <w:rsid w:val="255D6CCF"/>
    <w:rsid w:val="258E6E89"/>
    <w:rsid w:val="259048FC"/>
    <w:rsid w:val="25DF76E4"/>
    <w:rsid w:val="26222C82"/>
    <w:rsid w:val="263A0DBE"/>
    <w:rsid w:val="26722306"/>
    <w:rsid w:val="274A6DDF"/>
    <w:rsid w:val="27AC7A9A"/>
    <w:rsid w:val="28C013B8"/>
    <w:rsid w:val="29B36EBE"/>
    <w:rsid w:val="29B63E0D"/>
    <w:rsid w:val="29DD218D"/>
    <w:rsid w:val="2A092F82"/>
    <w:rsid w:val="2A81612B"/>
    <w:rsid w:val="2AD1672D"/>
    <w:rsid w:val="2AEC6B2B"/>
    <w:rsid w:val="2B7663F5"/>
    <w:rsid w:val="2B7D59D5"/>
    <w:rsid w:val="2B917B56"/>
    <w:rsid w:val="2BB67139"/>
    <w:rsid w:val="2BD831B6"/>
    <w:rsid w:val="2BE710A1"/>
    <w:rsid w:val="2C8132A3"/>
    <w:rsid w:val="2D067C4C"/>
    <w:rsid w:val="2DD50EE5"/>
    <w:rsid w:val="2DDC273A"/>
    <w:rsid w:val="2DEE2BBA"/>
    <w:rsid w:val="2E453BBA"/>
    <w:rsid w:val="2E8F77DE"/>
    <w:rsid w:val="2EFF6701"/>
    <w:rsid w:val="2FD951A4"/>
    <w:rsid w:val="30730BF7"/>
    <w:rsid w:val="30843362"/>
    <w:rsid w:val="30933502"/>
    <w:rsid w:val="30E20834"/>
    <w:rsid w:val="31046251"/>
    <w:rsid w:val="31271EE5"/>
    <w:rsid w:val="31666F0B"/>
    <w:rsid w:val="31AD68E8"/>
    <w:rsid w:val="31C81974"/>
    <w:rsid w:val="31D40319"/>
    <w:rsid w:val="32713DBA"/>
    <w:rsid w:val="33AE06F6"/>
    <w:rsid w:val="33FF738F"/>
    <w:rsid w:val="347B0F20"/>
    <w:rsid w:val="347F27BE"/>
    <w:rsid w:val="34CC177B"/>
    <w:rsid w:val="351153E0"/>
    <w:rsid w:val="353429F2"/>
    <w:rsid w:val="353E4427"/>
    <w:rsid w:val="35415CC5"/>
    <w:rsid w:val="35727C2D"/>
    <w:rsid w:val="35DE1766"/>
    <w:rsid w:val="369C711E"/>
    <w:rsid w:val="37465815"/>
    <w:rsid w:val="3768578B"/>
    <w:rsid w:val="37906A90"/>
    <w:rsid w:val="37B06E98"/>
    <w:rsid w:val="3908668B"/>
    <w:rsid w:val="39445D84"/>
    <w:rsid w:val="39EA3FFB"/>
    <w:rsid w:val="3A667252"/>
    <w:rsid w:val="3AD66EB0"/>
    <w:rsid w:val="3AE74C19"/>
    <w:rsid w:val="3B031FCA"/>
    <w:rsid w:val="3B1B2B15"/>
    <w:rsid w:val="3B2A2D58"/>
    <w:rsid w:val="3B5F7425"/>
    <w:rsid w:val="3B89518C"/>
    <w:rsid w:val="3BCD02B3"/>
    <w:rsid w:val="3CD72A6B"/>
    <w:rsid w:val="3D9172BC"/>
    <w:rsid w:val="3E196FDB"/>
    <w:rsid w:val="3E3363C7"/>
    <w:rsid w:val="3FC26300"/>
    <w:rsid w:val="3FEB0DA1"/>
    <w:rsid w:val="403A3A3D"/>
    <w:rsid w:val="409273D5"/>
    <w:rsid w:val="40994C08"/>
    <w:rsid w:val="410162DD"/>
    <w:rsid w:val="41662610"/>
    <w:rsid w:val="41A47AEC"/>
    <w:rsid w:val="41AA69A0"/>
    <w:rsid w:val="41D016DB"/>
    <w:rsid w:val="426B25D4"/>
    <w:rsid w:val="42D57A4D"/>
    <w:rsid w:val="42E76F7B"/>
    <w:rsid w:val="43DD12AF"/>
    <w:rsid w:val="43FD54AD"/>
    <w:rsid w:val="449855E9"/>
    <w:rsid w:val="44E126D9"/>
    <w:rsid w:val="45085AFA"/>
    <w:rsid w:val="455551CF"/>
    <w:rsid w:val="45725A27"/>
    <w:rsid w:val="461F5E6F"/>
    <w:rsid w:val="46601D24"/>
    <w:rsid w:val="46C91677"/>
    <w:rsid w:val="46CB71DA"/>
    <w:rsid w:val="46CE3131"/>
    <w:rsid w:val="46D52D4D"/>
    <w:rsid w:val="475C073D"/>
    <w:rsid w:val="494A0AAA"/>
    <w:rsid w:val="49557B3A"/>
    <w:rsid w:val="49741323"/>
    <w:rsid w:val="4A6656BF"/>
    <w:rsid w:val="4A7144FF"/>
    <w:rsid w:val="4A777E8D"/>
    <w:rsid w:val="4ADD1B95"/>
    <w:rsid w:val="4AFA62A3"/>
    <w:rsid w:val="4B5D4A84"/>
    <w:rsid w:val="4C0D2AAF"/>
    <w:rsid w:val="4CB94937"/>
    <w:rsid w:val="4CE27936"/>
    <w:rsid w:val="4CEA2347"/>
    <w:rsid w:val="4D704F42"/>
    <w:rsid w:val="4DA30E74"/>
    <w:rsid w:val="4E014268"/>
    <w:rsid w:val="4E031912"/>
    <w:rsid w:val="4F244236"/>
    <w:rsid w:val="4F716D4F"/>
    <w:rsid w:val="4F734876"/>
    <w:rsid w:val="4F840831"/>
    <w:rsid w:val="4FF14524"/>
    <w:rsid w:val="506D7517"/>
    <w:rsid w:val="506F1978"/>
    <w:rsid w:val="5079410E"/>
    <w:rsid w:val="51167BAE"/>
    <w:rsid w:val="511D0F3D"/>
    <w:rsid w:val="51BD002A"/>
    <w:rsid w:val="51BD44CE"/>
    <w:rsid w:val="5235609A"/>
    <w:rsid w:val="52F42171"/>
    <w:rsid w:val="53034162"/>
    <w:rsid w:val="53095C1D"/>
    <w:rsid w:val="53B65679"/>
    <w:rsid w:val="53C102A5"/>
    <w:rsid w:val="53D53D51"/>
    <w:rsid w:val="548117E3"/>
    <w:rsid w:val="54F77CF7"/>
    <w:rsid w:val="55517407"/>
    <w:rsid w:val="55DE4049"/>
    <w:rsid w:val="56777341"/>
    <w:rsid w:val="568A7075"/>
    <w:rsid w:val="56EE45EC"/>
    <w:rsid w:val="5713358E"/>
    <w:rsid w:val="57311821"/>
    <w:rsid w:val="57D52571"/>
    <w:rsid w:val="57F624E8"/>
    <w:rsid w:val="584E40D2"/>
    <w:rsid w:val="596B480F"/>
    <w:rsid w:val="5A3A490E"/>
    <w:rsid w:val="5A9164F8"/>
    <w:rsid w:val="5AE12FDB"/>
    <w:rsid w:val="5B01542B"/>
    <w:rsid w:val="5B1A029B"/>
    <w:rsid w:val="5C806824"/>
    <w:rsid w:val="5D203E62"/>
    <w:rsid w:val="5D447851"/>
    <w:rsid w:val="5DB265C8"/>
    <w:rsid w:val="5DD62B9F"/>
    <w:rsid w:val="5E2F22B0"/>
    <w:rsid w:val="5E8C14B0"/>
    <w:rsid w:val="5FF50BE3"/>
    <w:rsid w:val="602045A6"/>
    <w:rsid w:val="60341DFF"/>
    <w:rsid w:val="608A7C71"/>
    <w:rsid w:val="60AC7BE7"/>
    <w:rsid w:val="618B3CA1"/>
    <w:rsid w:val="61BC20AC"/>
    <w:rsid w:val="61E3588B"/>
    <w:rsid w:val="622017FD"/>
    <w:rsid w:val="625B18C5"/>
    <w:rsid w:val="62796B4D"/>
    <w:rsid w:val="62894684"/>
    <w:rsid w:val="63E678B4"/>
    <w:rsid w:val="63F633B2"/>
    <w:rsid w:val="6477728B"/>
    <w:rsid w:val="64A55079"/>
    <w:rsid w:val="65363F24"/>
    <w:rsid w:val="65532D27"/>
    <w:rsid w:val="6589499B"/>
    <w:rsid w:val="65B732B6"/>
    <w:rsid w:val="65D57BE0"/>
    <w:rsid w:val="65D8322D"/>
    <w:rsid w:val="66A82BFF"/>
    <w:rsid w:val="67173F2B"/>
    <w:rsid w:val="67AE2497"/>
    <w:rsid w:val="68301A94"/>
    <w:rsid w:val="68A815DC"/>
    <w:rsid w:val="691E189E"/>
    <w:rsid w:val="694A61EF"/>
    <w:rsid w:val="69F34AD9"/>
    <w:rsid w:val="6A554E4C"/>
    <w:rsid w:val="6A9043A3"/>
    <w:rsid w:val="6C16685D"/>
    <w:rsid w:val="6C991968"/>
    <w:rsid w:val="6CA976D1"/>
    <w:rsid w:val="6CF748E0"/>
    <w:rsid w:val="6D667370"/>
    <w:rsid w:val="6E0C6169"/>
    <w:rsid w:val="6E3B5C5C"/>
    <w:rsid w:val="6F7C10CD"/>
    <w:rsid w:val="6F8D2AC6"/>
    <w:rsid w:val="6FAD4937"/>
    <w:rsid w:val="6FB1521A"/>
    <w:rsid w:val="703F2826"/>
    <w:rsid w:val="705636CC"/>
    <w:rsid w:val="70A95EF1"/>
    <w:rsid w:val="710B2708"/>
    <w:rsid w:val="712534A9"/>
    <w:rsid w:val="714D2D21"/>
    <w:rsid w:val="716360A0"/>
    <w:rsid w:val="71CF7BDA"/>
    <w:rsid w:val="72480022"/>
    <w:rsid w:val="7309711B"/>
    <w:rsid w:val="739764D5"/>
    <w:rsid w:val="73E536E4"/>
    <w:rsid w:val="7434296E"/>
    <w:rsid w:val="74546174"/>
    <w:rsid w:val="7487479C"/>
    <w:rsid w:val="74BF6E58"/>
    <w:rsid w:val="75157FF9"/>
    <w:rsid w:val="755723C0"/>
    <w:rsid w:val="75BF0A82"/>
    <w:rsid w:val="76310429"/>
    <w:rsid w:val="763B583E"/>
    <w:rsid w:val="76597D65"/>
    <w:rsid w:val="76960CC6"/>
    <w:rsid w:val="76EA2DC0"/>
    <w:rsid w:val="775C1F10"/>
    <w:rsid w:val="782F3570"/>
    <w:rsid w:val="783C589D"/>
    <w:rsid w:val="79254583"/>
    <w:rsid w:val="79892D64"/>
    <w:rsid w:val="799714DA"/>
    <w:rsid w:val="79986B03"/>
    <w:rsid w:val="79B24069"/>
    <w:rsid w:val="7A5769BE"/>
    <w:rsid w:val="7A643DEC"/>
    <w:rsid w:val="7AB30796"/>
    <w:rsid w:val="7BCE2CB0"/>
    <w:rsid w:val="7BDE7397"/>
    <w:rsid w:val="7C4D0079"/>
    <w:rsid w:val="7C8B22DF"/>
    <w:rsid w:val="7D2D1C58"/>
    <w:rsid w:val="7D711B45"/>
    <w:rsid w:val="7DA4016C"/>
    <w:rsid w:val="7DAC0DCF"/>
    <w:rsid w:val="7DC59F89"/>
    <w:rsid w:val="7E7C69F3"/>
    <w:rsid w:val="7EEA1BAF"/>
    <w:rsid w:val="7F121106"/>
    <w:rsid w:val="7F98172B"/>
    <w:rsid w:val="7FEC7BA9"/>
    <w:rsid w:val="7FFB746C"/>
    <w:rsid w:val="8FFEE83E"/>
    <w:rsid w:val="F6D5BF6D"/>
    <w:rsid w:val="FDFF2913"/>
    <w:rsid w:val="FFDD69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0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qFormat/>
    <w:uiPriority w:val="0"/>
    <w:pPr>
      <w:widowControl w:val="0"/>
      <w:ind w:left="294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6">
    <w:name w:val="Normal Indent"/>
    <w:basedOn w:val="1"/>
    <w:next w:val="1"/>
    <w:qFormat/>
    <w:uiPriority w:val="0"/>
    <w:pPr>
      <w:ind w:firstLine="420" w:firstLineChars="200"/>
    </w:pPr>
  </w:style>
  <w:style w:type="paragraph" w:styleId="7">
    <w:name w:val="index 5"/>
    <w:basedOn w:val="1"/>
    <w:next w:val="1"/>
    <w:qFormat/>
    <w:uiPriority w:val="0"/>
    <w:pPr>
      <w:ind w:left="1680"/>
    </w:pPr>
    <w:rPr>
      <w:rFonts w:ascii="Times New Roman" w:hAnsi="Times New Roman" w:eastAsia="仿宋_GB2312"/>
      <w:spacing w:val="3"/>
      <w:sz w:val="32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"/>
    <w:basedOn w:val="1"/>
    <w:next w:val="1"/>
    <w:qFormat/>
    <w:uiPriority w:val="0"/>
    <w:pPr>
      <w:spacing w:line="560" w:lineRule="exact"/>
    </w:pPr>
    <w:rPr>
      <w:rFonts w:eastAsia="仿宋_GB2312"/>
      <w:sz w:val="32"/>
    </w:rPr>
  </w:style>
  <w:style w:type="paragraph" w:styleId="10">
    <w:name w:val="Body Text Indent"/>
    <w:basedOn w:val="1"/>
    <w:qFormat/>
    <w:uiPriority w:val="0"/>
    <w:pPr>
      <w:ind w:firstLine="200" w:firstLineChars="200"/>
    </w:pPr>
    <w:rPr>
      <w:kern w:val="0"/>
      <w:sz w:val="24"/>
    </w:rPr>
  </w:style>
  <w:style w:type="paragraph" w:styleId="11">
    <w:name w:val="Plain Text"/>
    <w:basedOn w:val="1"/>
    <w:qFormat/>
    <w:uiPriority w:val="0"/>
    <w:rPr>
      <w:rFonts w:ascii="宋体" w:hAnsi="Courier New" w:eastAsia="仿宋"/>
      <w:kern w:val="0"/>
      <w:sz w:val="32"/>
      <w:szCs w:val="21"/>
    </w:rPr>
  </w:style>
  <w:style w:type="paragraph" w:styleId="12">
    <w:name w:val="Body Text Indent 2"/>
    <w:basedOn w:val="1"/>
    <w:next w:val="13"/>
    <w:qFormat/>
    <w:uiPriority w:val="0"/>
    <w:pPr>
      <w:spacing w:after="120" w:line="480" w:lineRule="auto"/>
      <w:ind w:left="200" w:leftChars="200"/>
    </w:pPr>
  </w:style>
  <w:style w:type="paragraph" w:styleId="1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eastAsia="仿宋"/>
      <w:b/>
      <w:bCs/>
      <w:sz w:val="32"/>
      <w:szCs w:val="32"/>
    </w:rPr>
  </w:style>
  <w:style w:type="paragraph" w:styleId="17">
    <w:name w:val="annotation subject"/>
    <w:basedOn w:val="8"/>
    <w:next w:val="8"/>
    <w:qFormat/>
    <w:uiPriority w:val="0"/>
    <w:rPr>
      <w:b/>
      <w:bCs/>
    </w:rPr>
  </w:style>
  <w:style w:type="paragraph" w:styleId="18">
    <w:name w:val="Body Text First Indent 2"/>
    <w:basedOn w:val="10"/>
    <w:next w:val="7"/>
    <w:qFormat/>
    <w:uiPriority w:val="0"/>
    <w:pPr>
      <w:spacing w:after="0"/>
      <w:ind w:left="0" w:firstLine="200" w:firstLineChars="200"/>
    </w:pPr>
  </w:style>
  <w:style w:type="character" w:styleId="21">
    <w:name w:val="Strong"/>
    <w:basedOn w:val="20"/>
    <w:qFormat/>
    <w:uiPriority w:val="0"/>
    <w:rPr>
      <w:rFonts w:cs="Times New Roman"/>
      <w:b/>
    </w:rPr>
  </w:style>
  <w:style w:type="character" w:styleId="22">
    <w:name w:val="FollowedHyperlink"/>
    <w:basedOn w:val="20"/>
    <w:qFormat/>
    <w:uiPriority w:val="0"/>
    <w:rPr>
      <w:color w:val="333333"/>
      <w:u w:val="none"/>
    </w:rPr>
  </w:style>
  <w:style w:type="character" w:styleId="23">
    <w:name w:val="Hyperlink"/>
    <w:basedOn w:val="20"/>
    <w:qFormat/>
    <w:uiPriority w:val="0"/>
    <w:rPr>
      <w:color w:val="333333"/>
      <w:u w:val="none"/>
    </w:rPr>
  </w:style>
  <w:style w:type="paragraph" w:customStyle="1" w:styleId="24">
    <w:name w:val="正文2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customStyle="1" w:styleId="25">
    <w:name w:val="正文首行缩进二字符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宋体" w:eastAsia="宋体" w:cs="宋体"/>
      <w:snapToGrid w:val="0"/>
      <w:sz w:val="24"/>
      <w:szCs w:val="24"/>
      <w:lang w:val="en-US" w:eastAsia="zh-CN" w:bidi="ar-SA"/>
    </w:rPr>
  </w:style>
  <w:style w:type="character" w:customStyle="1" w:styleId="26">
    <w:name w:val="font11"/>
    <w:basedOn w:val="20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27">
    <w:name w:val="font21"/>
    <w:basedOn w:val="20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28">
    <w:name w:val="font3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9">
    <w:name w:val="BodyText"/>
    <w:basedOn w:val="1"/>
    <w:qFormat/>
    <w:uiPriority w:val="0"/>
    <w:pPr>
      <w:widowControl w:val="0"/>
      <w:spacing w:after="120"/>
      <w:jc w:val="both"/>
      <w:textAlignment w:val="baseline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customStyle="1" w:styleId="30">
    <w:name w:val="after"/>
    <w:basedOn w:val="20"/>
    <w:qFormat/>
    <w:uiPriority w:val="0"/>
    <w:rPr>
      <w:bdr w:val="single" w:color="auto" w:sz="24" w:space="0"/>
    </w:rPr>
  </w:style>
  <w:style w:type="character" w:customStyle="1" w:styleId="31">
    <w:name w:val="after1"/>
    <w:basedOn w:val="20"/>
    <w:qFormat/>
    <w:uiPriority w:val="0"/>
    <w:rPr>
      <w:bdr w:val="single" w:color="auto" w:sz="24" w:space="0"/>
    </w:rPr>
  </w:style>
  <w:style w:type="character" w:customStyle="1" w:styleId="32">
    <w:name w:val="on"/>
    <w:basedOn w:val="20"/>
    <w:qFormat/>
    <w:uiPriority w:val="0"/>
    <w:rPr>
      <w:color w:val="FFFFFF"/>
      <w:shd w:val="clear" w:fill="19A542"/>
    </w:rPr>
  </w:style>
  <w:style w:type="paragraph" w:customStyle="1" w:styleId="33">
    <w:name w:val="ToCaption"/>
    <w:next w:val="1"/>
    <w:qFormat/>
    <w:uiPriority w:val="0"/>
    <w:pPr>
      <w:widowControl w:val="0"/>
      <w:ind w:left="200" w:leftChars="200" w:hanging="200" w:hanging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9FA550-3D2F-432D-93D7-B5C03F8B93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1618</Words>
  <Characters>1663</Characters>
  <Lines>0</Lines>
  <Paragraphs>155</Paragraphs>
  <TotalTime>22</TotalTime>
  <ScaleCrop>false</ScaleCrop>
  <LinksUpToDate>false</LinksUpToDate>
  <CharactersWithSpaces>1715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2019-02-27T08:58:00Z</dcterms:created>
  <dc:creator>ㄗs 屌</dc:creator>
  <cp:lastModifiedBy>WPS_196409089</cp:lastModifiedBy>
  <cp:lastPrinted>2026-10-19T12:15:00Z</cp:lastPrinted>
  <dcterms:modified xsi:type="dcterms:W3CDTF">2026-10-19T07:36:46Z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FCBDC7FAD75D4248A6E0F8E7A8B26F3C_13</vt:lpwstr>
  </property>
  <property fmtid="{D5CDD505-2E9C-101B-9397-08002B2CF9AE}" pid="4" name="KSOTemplateDocerSaveRecord">
    <vt:lpwstr>eyJoZGlkIjoiYjg0ZjM0N2U1MDUxOWIyYTBiZDM0MmEzYWYzZDEyYWYiLCJ1c2VySWQiOiIxOTY0MDkwODkifQ==</vt:lpwstr>
  </property>
</Properties>
</file>