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9B045">
      <w:pPr>
        <w:spacing w:line="572" w:lineRule="exact"/>
        <w:ind w:right="-499" w:rightChars="-156" w:hanging="539"/>
        <w:contextualSpacing/>
        <w:jc w:val="center"/>
        <w:rPr>
          <w:rFonts w:hAnsi="宋体" w:eastAsia="宋体"/>
          <w:b/>
          <w:sz w:val="24"/>
          <w:szCs w:val="22"/>
        </w:rPr>
      </w:pPr>
      <w:r>
        <w:rPr>
          <w:rFonts w:hint="eastAsia" w:ascii="方正小标宋简体" w:hAnsi="仿宋" w:eastAsia="方正小标宋简体" w:cs="宋体"/>
          <w:bCs/>
          <w:kern w:val="0"/>
          <w:sz w:val="36"/>
          <w:szCs w:val="32"/>
        </w:rPr>
        <w:t>神剑幼儿园招聘</w:t>
      </w:r>
      <w:r>
        <w:rPr>
          <w:rFonts w:hint="eastAsia" w:ascii="方正小标宋简体" w:hAnsi="仿宋" w:eastAsia="方正小标宋简体" w:cs="宋体"/>
          <w:kern w:val="0"/>
          <w:sz w:val="36"/>
          <w:szCs w:val="32"/>
        </w:rPr>
        <w:t>报名表</w:t>
      </w:r>
    </w:p>
    <w:tbl>
      <w:tblPr>
        <w:tblStyle w:val="6"/>
        <w:tblW w:w="9081" w:type="dxa"/>
        <w:tblInd w:w="9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319"/>
        <w:gridCol w:w="404"/>
        <w:gridCol w:w="1222"/>
        <w:gridCol w:w="88"/>
        <w:gridCol w:w="1674"/>
        <w:gridCol w:w="176"/>
        <w:gridCol w:w="1100"/>
        <w:gridCol w:w="53"/>
        <w:gridCol w:w="1122"/>
        <w:gridCol w:w="1984"/>
      </w:tblGrid>
      <w:tr w14:paraId="0988F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639B66F6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报考岗位</w:t>
            </w:r>
          </w:p>
        </w:tc>
        <w:tc>
          <w:tcPr>
            <w:tcW w:w="7823" w:type="dxa"/>
            <w:gridSpan w:val="9"/>
            <w:tcBorders>
              <w:tl2br w:val="nil"/>
              <w:tr2bl w:val="nil"/>
            </w:tcBorders>
            <w:vAlign w:val="center"/>
          </w:tcPr>
          <w:p w14:paraId="194F6D32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2C097F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0AF436A8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姓　　名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0A2F754F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tl2br w:val="nil"/>
              <w:tr2bl w:val="nil"/>
            </w:tcBorders>
            <w:vAlign w:val="center"/>
          </w:tcPr>
          <w:p w14:paraId="02B44B27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民    族</w:t>
            </w:r>
          </w:p>
        </w:tc>
        <w:tc>
          <w:tcPr>
            <w:tcW w:w="2451" w:type="dxa"/>
            <w:gridSpan w:val="4"/>
            <w:tcBorders>
              <w:tl2br w:val="nil"/>
              <w:tr2bl w:val="nil"/>
            </w:tcBorders>
            <w:vAlign w:val="center"/>
          </w:tcPr>
          <w:p w14:paraId="367098D2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vAlign w:val="center"/>
          </w:tcPr>
          <w:p w14:paraId="5917D39F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贴近期一寸</w:t>
            </w:r>
          </w:p>
          <w:p w14:paraId="30B6E08D">
            <w:pPr>
              <w:spacing w:line="360" w:lineRule="exact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 xml:space="preserve">免冠照片           </w:t>
            </w:r>
          </w:p>
        </w:tc>
      </w:tr>
      <w:tr w14:paraId="0490B5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52C2E22E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性    别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7312FB13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tl2br w:val="nil"/>
              <w:tr2bl w:val="nil"/>
            </w:tcBorders>
            <w:vAlign w:val="center"/>
          </w:tcPr>
          <w:p w14:paraId="518AD5A4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政治面貌</w:t>
            </w:r>
          </w:p>
        </w:tc>
        <w:tc>
          <w:tcPr>
            <w:tcW w:w="2451" w:type="dxa"/>
            <w:gridSpan w:val="4"/>
            <w:tcBorders>
              <w:tl2br w:val="nil"/>
              <w:tr2bl w:val="nil"/>
            </w:tcBorders>
            <w:vAlign w:val="center"/>
          </w:tcPr>
          <w:p w14:paraId="2F67AE57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4035351F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59FE0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732FEF22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年　　龄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133B7C9A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tl2br w:val="nil"/>
              <w:tr2bl w:val="nil"/>
            </w:tcBorders>
            <w:vAlign w:val="center"/>
          </w:tcPr>
          <w:p w14:paraId="2A2E57FA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婚姻状况</w:t>
            </w:r>
          </w:p>
        </w:tc>
        <w:tc>
          <w:tcPr>
            <w:tcW w:w="2451" w:type="dxa"/>
            <w:gridSpan w:val="4"/>
            <w:tcBorders>
              <w:tl2br w:val="nil"/>
              <w:tr2bl w:val="nil"/>
            </w:tcBorders>
            <w:vAlign w:val="center"/>
          </w:tcPr>
          <w:p w14:paraId="145153D7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6141E5D2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76246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33689E31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籍    贯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2962539A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tl2br w:val="nil"/>
              <w:tr2bl w:val="nil"/>
            </w:tcBorders>
            <w:vAlign w:val="center"/>
          </w:tcPr>
          <w:p w14:paraId="0E0840E9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专业特长</w:t>
            </w:r>
          </w:p>
        </w:tc>
        <w:tc>
          <w:tcPr>
            <w:tcW w:w="2451" w:type="dxa"/>
            <w:gridSpan w:val="4"/>
            <w:tcBorders>
              <w:tl2br w:val="nil"/>
              <w:tr2bl w:val="nil"/>
            </w:tcBorders>
            <w:vAlign w:val="center"/>
          </w:tcPr>
          <w:p w14:paraId="70A35A58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4CCBD5D5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4BFBB9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408B86E6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学历学位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6EF17B0D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63B4D9DD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毕业院校</w:t>
            </w:r>
          </w:p>
        </w:tc>
        <w:tc>
          <w:tcPr>
            <w:tcW w:w="2451" w:type="dxa"/>
            <w:gridSpan w:val="4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53A41B3F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29B8C368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379D6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70D92ECD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毕业时间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3CDFDC09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06CF70E0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身份证号</w:t>
            </w:r>
          </w:p>
        </w:tc>
        <w:tc>
          <w:tcPr>
            <w:tcW w:w="4435" w:type="dxa"/>
            <w:gridSpan w:val="5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6DFC9104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5B69C2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2B153424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专　　业</w:t>
            </w:r>
          </w:p>
        </w:tc>
        <w:tc>
          <w:tcPr>
            <w:tcW w:w="1714" w:type="dxa"/>
            <w:gridSpan w:val="3"/>
            <w:tcBorders>
              <w:tl2br w:val="nil"/>
              <w:tr2bl w:val="nil"/>
            </w:tcBorders>
            <w:vAlign w:val="center"/>
          </w:tcPr>
          <w:p w14:paraId="7E5D6578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16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97132F5">
            <w:pPr>
              <w:spacing w:line="240" w:lineRule="exact"/>
              <w:ind w:left="-272" w:leftChars="-85" w:right="-160" w:rightChars="-50" w:firstLine="176" w:firstLineChars="84"/>
              <w:contextualSpacing/>
              <w:jc w:val="center"/>
              <w:rPr>
                <w:rFonts w:ascii="黑体" w:hAnsi="黑体" w:eastAsia="黑体"/>
                <w:sz w:val="21"/>
                <w:szCs w:val="22"/>
              </w:rPr>
            </w:pPr>
            <w:r>
              <w:rPr>
                <w:rFonts w:hint="eastAsia" w:ascii="黑体" w:hAnsi="黑体" w:eastAsia="黑体"/>
                <w:sz w:val="21"/>
                <w:szCs w:val="22"/>
              </w:rPr>
              <w:t>护照号码/</w:t>
            </w:r>
          </w:p>
          <w:p w14:paraId="1DF634D5">
            <w:pPr>
              <w:spacing w:line="240" w:lineRule="exact"/>
              <w:ind w:left="-272" w:leftChars="-85" w:right="-160" w:rightChars="-50" w:firstLine="176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1"/>
                <w:szCs w:val="22"/>
              </w:rPr>
              <w:t>港澳台通行证号码</w:t>
            </w:r>
          </w:p>
        </w:tc>
        <w:tc>
          <w:tcPr>
            <w:tcW w:w="4435" w:type="dxa"/>
            <w:gridSpan w:val="5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7EB79D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21D69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58" w:type="dxa"/>
            <w:gridSpan w:val="2"/>
            <w:tcBorders>
              <w:tl2br w:val="nil"/>
              <w:tr2bl w:val="nil"/>
            </w:tcBorders>
            <w:vAlign w:val="center"/>
          </w:tcPr>
          <w:p w14:paraId="39FA4E9A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户    籍</w:t>
            </w:r>
          </w:p>
        </w:tc>
        <w:tc>
          <w:tcPr>
            <w:tcW w:w="3388" w:type="dxa"/>
            <w:gridSpan w:val="4"/>
            <w:tcBorders>
              <w:tl2br w:val="nil"/>
              <w:tr2bl w:val="nil"/>
            </w:tcBorders>
            <w:vAlign w:val="center"/>
          </w:tcPr>
          <w:p w14:paraId="56A9E116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  <w:tc>
          <w:tcPr>
            <w:tcW w:w="2451" w:type="dxa"/>
            <w:gridSpan w:val="4"/>
            <w:tcBorders>
              <w:tl2br w:val="nil"/>
              <w:tr2bl w:val="nil"/>
            </w:tcBorders>
            <w:vAlign w:val="center"/>
          </w:tcPr>
          <w:p w14:paraId="3FDA2065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联系电话（手机）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2D5E4439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739E3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72" w:type="dxa"/>
            <w:gridSpan w:val="5"/>
            <w:tcBorders>
              <w:tl2br w:val="nil"/>
              <w:tr2bl w:val="nil"/>
            </w:tcBorders>
            <w:vAlign w:val="center"/>
          </w:tcPr>
          <w:p w14:paraId="018A9047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现档案存放机构（全称）</w:t>
            </w:r>
          </w:p>
        </w:tc>
        <w:tc>
          <w:tcPr>
            <w:tcW w:w="6109" w:type="dxa"/>
            <w:gridSpan w:val="6"/>
            <w:tcBorders>
              <w:tl2br w:val="nil"/>
              <w:tr2bl w:val="nil"/>
            </w:tcBorders>
            <w:vAlign w:val="center"/>
          </w:tcPr>
          <w:p w14:paraId="125C6D49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60044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72" w:type="dxa"/>
            <w:gridSpan w:val="5"/>
            <w:tcBorders>
              <w:tl2br w:val="nil"/>
              <w:tr2bl w:val="nil"/>
            </w:tcBorders>
            <w:vAlign w:val="center"/>
          </w:tcPr>
          <w:p w14:paraId="27C7B853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家庭住址</w:t>
            </w:r>
          </w:p>
        </w:tc>
        <w:tc>
          <w:tcPr>
            <w:tcW w:w="6109" w:type="dxa"/>
            <w:gridSpan w:val="6"/>
            <w:tcBorders>
              <w:tl2br w:val="nil"/>
              <w:tr2bl w:val="nil"/>
            </w:tcBorders>
            <w:vAlign w:val="center"/>
          </w:tcPr>
          <w:p w14:paraId="74A66268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41D1BE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72" w:type="dxa"/>
            <w:gridSpan w:val="5"/>
            <w:tcBorders>
              <w:tl2br w:val="nil"/>
              <w:tr2bl w:val="nil"/>
            </w:tcBorders>
            <w:vAlign w:val="center"/>
          </w:tcPr>
          <w:p w14:paraId="3D2BE452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取得专业资格证书</w:t>
            </w:r>
          </w:p>
        </w:tc>
        <w:tc>
          <w:tcPr>
            <w:tcW w:w="6109" w:type="dxa"/>
            <w:gridSpan w:val="6"/>
            <w:tcBorders>
              <w:tl2br w:val="nil"/>
              <w:tr2bl w:val="nil"/>
            </w:tcBorders>
            <w:vAlign w:val="center"/>
          </w:tcPr>
          <w:p w14:paraId="427A8EAB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0351F3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972" w:type="dxa"/>
            <w:gridSpan w:val="5"/>
            <w:tcBorders>
              <w:tl2br w:val="nil"/>
              <w:tr2bl w:val="nil"/>
            </w:tcBorders>
            <w:vAlign w:val="center"/>
          </w:tcPr>
          <w:p w14:paraId="1522AF32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取得专业资格证书编号</w:t>
            </w:r>
          </w:p>
        </w:tc>
        <w:tc>
          <w:tcPr>
            <w:tcW w:w="6109" w:type="dxa"/>
            <w:gridSpan w:val="6"/>
            <w:tcBorders>
              <w:tl2br w:val="nil"/>
              <w:tr2bl w:val="nil"/>
            </w:tcBorders>
            <w:vAlign w:val="center"/>
          </w:tcPr>
          <w:p w14:paraId="1A2B43AC">
            <w:pPr>
              <w:spacing w:line="360" w:lineRule="exact"/>
              <w:ind w:left="-272" w:leftChars="-85" w:firstLine="201" w:firstLineChars="84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</w:p>
        </w:tc>
      </w:tr>
      <w:tr w14:paraId="61113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9" w:hRule="atLeast"/>
        </w:trPr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 w14:paraId="018DD369">
            <w:pPr>
              <w:spacing w:line="360" w:lineRule="exact"/>
              <w:contextualSpacing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奖惩</w:t>
            </w:r>
          </w:p>
          <w:p w14:paraId="3A826D8C">
            <w:pPr>
              <w:spacing w:line="360" w:lineRule="exact"/>
              <w:contextualSpacing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情况</w:t>
            </w:r>
          </w:p>
        </w:tc>
        <w:tc>
          <w:tcPr>
            <w:tcW w:w="8142" w:type="dxa"/>
            <w:gridSpan w:val="10"/>
            <w:tcBorders>
              <w:tl2br w:val="nil"/>
              <w:tr2bl w:val="nil"/>
            </w:tcBorders>
          </w:tcPr>
          <w:p w14:paraId="52F5E889">
            <w:pPr>
              <w:spacing w:line="360" w:lineRule="exact"/>
              <w:contextualSpacing/>
              <w:rPr>
                <w:rFonts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hAnsi="宋体" w:eastAsia="宋体"/>
                <w:sz w:val="21"/>
                <w:szCs w:val="21"/>
              </w:rPr>
              <w:t>（按时间顺序，填写</w:t>
            </w:r>
            <w:r>
              <w:rPr>
                <w:rFonts w:hint="eastAsia" w:hAnsi="宋体" w:eastAsia="宋体" w:cs="宋体"/>
                <w:color w:val="000000"/>
                <w:kern w:val="0"/>
                <w:sz w:val="21"/>
                <w:szCs w:val="21"/>
              </w:rPr>
              <w:t>工作期间奖励和惩处情况</w:t>
            </w:r>
            <w:r>
              <w:rPr>
                <w:rFonts w:hint="eastAsia" w:hAnsi="宋体" w:eastAsia="宋体"/>
                <w:sz w:val="21"/>
                <w:szCs w:val="21"/>
              </w:rPr>
              <w:t>。）</w:t>
            </w:r>
          </w:p>
        </w:tc>
      </w:tr>
      <w:tr w14:paraId="5D9D60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</w:trPr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 w14:paraId="092808DC">
            <w:pPr>
              <w:spacing w:line="360" w:lineRule="exact"/>
              <w:contextualSpacing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个人</w:t>
            </w:r>
          </w:p>
          <w:p w14:paraId="50EE630E">
            <w:pPr>
              <w:spacing w:line="360" w:lineRule="exact"/>
              <w:contextualSpacing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简历</w:t>
            </w:r>
          </w:p>
        </w:tc>
        <w:tc>
          <w:tcPr>
            <w:tcW w:w="8142" w:type="dxa"/>
            <w:gridSpan w:val="10"/>
            <w:tcBorders>
              <w:tl2br w:val="nil"/>
              <w:tr2bl w:val="nil"/>
            </w:tcBorders>
          </w:tcPr>
          <w:p w14:paraId="29C2DF72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  <w:r>
              <w:rPr>
                <w:rFonts w:hint="eastAsia" w:hAnsi="宋体" w:eastAsia="宋体"/>
                <w:sz w:val="21"/>
                <w:szCs w:val="21"/>
              </w:rPr>
              <w:t>（按时间顺序，填写从大学毕业至今的学习和工作经历。）</w:t>
            </w:r>
          </w:p>
        </w:tc>
      </w:tr>
      <w:tr w14:paraId="30DCE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39" w:type="dxa"/>
            <w:vMerge w:val="restart"/>
            <w:tcBorders>
              <w:tl2br w:val="nil"/>
              <w:tr2bl w:val="nil"/>
            </w:tcBorders>
            <w:vAlign w:val="center"/>
          </w:tcPr>
          <w:p w14:paraId="5735F2CA">
            <w:pPr>
              <w:widowControl/>
              <w:snapToGrid w:val="0"/>
              <w:spacing w:line="360" w:lineRule="exact"/>
              <w:contextualSpacing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家庭成员情况</w:t>
            </w:r>
          </w:p>
        </w:tc>
        <w:tc>
          <w:tcPr>
            <w:tcW w:w="8142" w:type="dxa"/>
            <w:gridSpan w:val="10"/>
            <w:tcBorders>
              <w:tl2br w:val="nil"/>
              <w:tr2bl w:val="nil"/>
            </w:tcBorders>
            <w:vAlign w:val="center"/>
          </w:tcPr>
          <w:p w14:paraId="62D79C1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exact"/>
              <w:contextualSpacing/>
              <w:jc w:val="left"/>
              <w:rPr>
                <w:rFonts w:ascii="楷体_GB2312" w:eastAsia="楷体_GB2312"/>
                <w:kern w:val="0"/>
                <w:sz w:val="24"/>
                <w:szCs w:val="21"/>
              </w:rPr>
            </w:pPr>
            <w:r>
              <w:rPr>
                <w:rFonts w:hint="eastAsia" w:hAnsi="宋体" w:eastAsia="宋体"/>
                <w:sz w:val="21"/>
                <w:szCs w:val="21"/>
              </w:rPr>
              <w:t>（填写配偶、子女、父母、配偶父母、兄弟姐妹等亲属的相关信息。）</w:t>
            </w:r>
          </w:p>
        </w:tc>
      </w:tr>
      <w:tr w14:paraId="4CF32C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939" w:type="dxa"/>
            <w:vMerge w:val="continue"/>
            <w:tcBorders>
              <w:tl2br w:val="nil"/>
              <w:tr2bl w:val="nil"/>
            </w:tcBorders>
            <w:vAlign w:val="center"/>
          </w:tcPr>
          <w:p w14:paraId="4B31622E">
            <w:pPr>
              <w:widowControl/>
              <w:snapToGrid w:val="0"/>
              <w:spacing w:line="360" w:lineRule="exact"/>
              <w:contextualSpacing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  <w:vAlign w:val="center"/>
          </w:tcPr>
          <w:p w14:paraId="5DF8B45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exact"/>
              <w:contextualSpacing/>
              <w:jc w:val="center"/>
              <w:rPr>
                <w:rFonts w:hAnsi="宋体" w:eastAsia="宋体"/>
                <w:sz w:val="21"/>
                <w:szCs w:val="21"/>
              </w:rPr>
            </w:pPr>
            <w:r>
              <w:rPr>
                <w:rFonts w:ascii="楷体_GB2312" w:eastAsia="楷体_GB2312"/>
                <w:kern w:val="0"/>
                <w:sz w:val="24"/>
                <w:szCs w:val="21"/>
              </w:rPr>
              <w:t>称谓</w:t>
            </w:r>
          </w:p>
        </w:tc>
        <w:tc>
          <w:tcPr>
            <w:tcW w:w="1222" w:type="dxa"/>
            <w:tcBorders>
              <w:tl2br w:val="nil"/>
              <w:tr2bl w:val="nil"/>
            </w:tcBorders>
            <w:vAlign w:val="center"/>
          </w:tcPr>
          <w:p w14:paraId="6CAD876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exact"/>
              <w:contextualSpacing/>
              <w:jc w:val="center"/>
              <w:rPr>
                <w:rFonts w:hAnsi="宋体" w:eastAsia="宋体"/>
                <w:sz w:val="21"/>
                <w:szCs w:val="21"/>
              </w:rPr>
            </w:pPr>
            <w:r>
              <w:rPr>
                <w:rFonts w:ascii="楷体_GB2312" w:eastAsia="楷体_GB2312"/>
                <w:kern w:val="0"/>
                <w:sz w:val="24"/>
                <w:szCs w:val="21"/>
              </w:rPr>
              <w:t>姓名</w:t>
            </w:r>
          </w:p>
        </w:tc>
        <w:tc>
          <w:tcPr>
            <w:tcW w:w="1938" w:type="dxa"/>
            <w:gridSpan w:val="3"/>
            <w:tcBorders>
              <w:tl2br w:val="nil"/>
              <w:tr2bl w:val="nil"/>
            </w:tcBorders>
            <w:vAlign w:val="center"/>
          </w:tcPr>
          <w:p w14:paraId="1101185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exact"/>
              <w:contextualSpacing/>
              <w:jc w:val="center"/>
              <w:rPr>
                <w:rFonts w:hAnsi="宋体" w:eastAsia="宋体"/>
                <w:sz w:val="21"/>
                <w:szCs w:val="21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1"/>
              </w:rPr>
              <w:t>身份证号码</w:t>
            </w:r>
          </w:p>
        </w:tc>
        <w:tc>
          <w:tcPr>
            <w:tcW w:w="1153" w:type="dxa"/>
            <w:gridSpan w:val="2"/>
            <w:tcBorders>
              <w:tl2br w:val="nil"/>
              <w:tr2bl w:val="nil"/>
            </w:tcBorders>
            <w:vAlign w:val="center"/>
          </w:tcPr>
          <w:p w14:paraId="5E184E3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exact"/>
              <w:ind w:left="-107" w:right="-107"/>
              <w:contextualSpacing/>
              <w:jc w:val="center"/>
              <w:rPr>
                <w:rFonts w:hAnsi="宋体" w:eastAsia="宋体"/>
                <w:sz w:val="21"/>
                <w:szCs w:val="21"/>
              </w:rPr>
            </w:pPr>
            <w:r>
              <w:rPr>
                <w:rFonts w:ascii="楷体_GB2312" w:eastAsia="楷体_GB2312"/>
                <w:kern w:val="0"/>
                <w:sz w:val="24"/>
                <w:szCs w:val="21"/>
              </w:rPr>
              <w:t>政治面貌</w:t>
            </w: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  <w:vAlign w:val="center"/>
          </w:tcPr>
          <w:p w14:paraId="75894BA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360" w:lineRule="exact"/>
              <w:contextualSpacing/>
              <w:jc w:val="center"/>
              <w:rPr>
                <w:rFonts w:hAnsi="宋体" w:eastAsia="宋体"/>
                <w:sz w:val="21"/>
                <w:szCs w:val="21"/>
              </w:rPr>
            </w:pPr>
            <w:r>
              <w:rPr>
                <w:rFonts w:ascii="楷体_GB2312" w:eastAsia="楷体_GB2312"/>
                <w:kern w:val="0"/>
                <w:sz w:val="24"/>
                <w:szCs w:val="21"/>
              </w:rPr>
              <w:t>工作单位及职务</w:t>
            </w:r>
          </w:p>
        </w:tc>
      </w:tr>
      <w:tr w14:paraId="70C280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39" w:type="dxa"/>
            <w:vMerge w:val="continue"/>
            <w:tcBorders>
              <w:tl2br w:val="nil"/>
              <w:tr2bl w:val="nil"/>
            </w:tcBorders>
            <w:vAlign w:val="center"/>
          </w:tcPr>
          <w:p w14:paraId="661011EC">
            <w:pPr>
              <w:spacing w:line="360" w:lineRule="exact"/>
              <w:contextualSpacing/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</w:tcPr>
          <w:p w14:paraId="596D198E">
            <w:pPr>
              <w:spacing w:line="360" w:lineRule="exact"/>
              <w:contextualSpacing/>
            </w:pPr>
          </w:p>
        </w:tc>
        <w:tc>
          <w:tcPr>
            <w:tcW w:w="1222" w:type="dxa"/>
            <w:tcBorders>
              <w:tl2br w:val="nil"/>
              <w:tr2bl w:val="nil"/>
            </w:tcBorders>
          </w:tcPr>
          <w:p w14:paraId="64066F7A">
            <w:pPr>
              <w:spacing w:line="360" w:lineRule="exact"/>
              <w:contextualSpacing/>
            </w:pPr>
          </w:p>
        </w:tc>
        <w:tc>
          <w:tcPr>
            <w:tcW w:w="1938" w:type="dxa"/>
            <w:gridSpan w:val="3"/>
            <w:tcBorders>
              <w:tl2br w:val="nil"/>
              <w:tr2bl w:val="nil"/>
            </w:tcBorders>
          </w:tcPr>
          <w:p w14:paraId="28979E82">
            <w:pPr>
              <w:spacing w:line="360" w:lineRule="exact"/>
              <w:contextualSpacing/>
            </w:pPr>
          </w:p>
        </w:tc>
        <w:tc>
          <w:tcPr>
            <w:tcW w:w="1153" w:type="dxa"/>
            <w:gridSpan w:val="2"/>
            <w:tcBorders>
              <w:tl2br w:val="nil"/>
              <w:tr2bl w:val="nil"/>
            </w:tcBorders>
          </w:tcPr>
          <w:p w14:paraId="5D8A4C34">
            <w:pPr>
              <w:spacing w:line="360" w:lineRule="exact"/>
              <w:contextualSpacing/>
            </w:pP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</w:tcPr>
          <w:p w14:paraId="503A1C1C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</w:tr>
      <w:tr w14:paraId="0243D7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39" w:type="dxa"/>
            <w:vMerge w:val="continue"/>
            <w:tcBorders>
              <w:tl2br w:val="nil"/>
              <w:tr2bl w:val="nil"/>
            </w:tcBorders>
            <w:vAlign w:val="center"/>
          </w:tcPr>
          <w:p w14:paraId="052F3BC4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</w:tcPr>
          <w:p w14:paraId="6307C727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</w:tcPr>
          <w:p w14:paraId="60110CC6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938" w:type="dxa"/>
            <w:gridSpan w:val="3"/>
            <w:tcBorders>
              <w:tl2br w:val="nil"/>
              <w:tr2bl w:val="nil"/>
            </w:tcBorders>
          </w:tcPr>
          <w:p w14:paraId="3762608A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153" w:type="dxa"/>
            <w:gridSpan w:val="2"/>
            <w:tcBorders>
              <w:tl2br w:val="nil"/>
              <w:tr2bl w:val="nil"/>
            </w:tcBorders>
          </w:tcPr>
          <w:p w14:paraId="27D1458B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</w:tcPr>
          <w:p w14:paraId="5CF9467E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</w:tr>
      <w:tr w14:paraId="1A5CE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39" w:type="dxa"/>
            <w:vMerge w:val="continue"/>
            <w:tcBorders>
              <w:tl2br w:val="nil"/>
              <w:tr2bl w:val="nil"/>
            </w:tcBorders>
            <w:vAlign w:val="center"/>
          </w:tcPr>
          <w:p w14:paraId="7ED9D942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</w:tcPr>
          <w:p w14:paraId="1E7F8357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</w:tcPr>
          <w:p w14:paraId="4EC29B43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938" w:type="dxa"/>
            <w:gridSpan w:val="3"/>
            <w:tcBorders>
              <w:tl2br w:val="nil"/>
              <w:tr2bl w:val="nil"/>
            </w:tcBorders>
          </w:tcPr>
          <w:p w14:paraId="11EF9F32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153" w:type="dxa"/>
            <w:gridSpan w:val="2"/>
            <w:tcBorders>
              <w:tl2br w:val="nil"/>
              <w:tr2bl w:val="nil"/>
            </w:tcBorders>
          </w:tcPr>
          <w:p w14:paraId="4AC2B96A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</w:tcPr>
          <w:p w14:paraId="0C910D5E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</w:tr>
      <w:tr w14:paraId="4C5E1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39" w:type="dxa"/>
            <w:vMerge w:val="continue"/>
            <w:tcBorders>
              <w:tl2br w:val="nil"/>
              <w:tr2bl w:val="nil"/>
            </w:tcBorders>
            <w:vAlign w:val="center"/>
          </w:tcPr>
          <w:p w14:paraId="6B7B1858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</w:tcPr>
          <w:p w14:paraId="2F8E5F58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</w:tcPr>
          <w:p w14:paraId="10C5BBA3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938" w:type="dxa"/>
            <w:gridSpan w:val="3"/>
            <w:tcBorders>
              <w:tl2br w:val="nil"/>
              <w:tr2bl w:val="nil"/>
            </w:tcBorders>
          </w:tcPr>
          <w:p w14:paraId="72E20474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153" w:type="dxa"/>
            <w:gridSpan w:val="2"/>
            <w:tcBorders>
              <w:tl2br w:val="nil"/>
              <w:tr2bl w:val="nil"/>
            </w:tcBorders>
          </w:tcPr>
          <w:p w14:paraId="0014F6D7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</w:tcPr>
          <w:p w14:paraId="127ECFFD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</w:tr>
      <w:tr w14:paraId="6AE93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39" w:type="dxa"/>
            <w:vMerge w:val="continue"/>
            <w:tcBorders>
              <w:tl2br w:val="nil"/>
              <w:tr2bl w:val="nil"/>
            </w:tcBorders>
            <w:vAlign w:val="center"/>
          </w:tcPr>
          <w:p w14:paraId="1542A3B6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</w:tcPr>
          <w:p w14:paraId="4AB6AA39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</w:tcPr>
          <w:p w14:paraId="39BA8AEC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938" w:type="dxa"/>
            <w:gridSpan w:val="3"/>
            <w:tcBorders>
              <w:tl2br w:val="nil"/>
              <w:tr2bl w:val="nil"/>
            </w:tcBorders>
          </w:tcPr>
          <w:p w14:paraId="39A440E4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1153" w:type="dxa"/>
            <w:gridSpan w:val="2"/>
            <w:tcBorders>
              <w:tl2br w:val="nil"/>
              <w:tr2bl w:val="nil"/>
            </w:tcBorders>
          </w:tcPr>
          <w:p w14:paraId="7C856C1C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</w:tcPr>
          <w:p w14:paraId="28052186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</w:tr>
      <w:tr w14:paraId="47430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8" w:hRule="atLeast"/>
        </w:trPr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 w14:paraId="2FB37B24">
            <w:pPr>
              <w:widowControl/>
              <w:snapToGrid w:val="0"/>
              <w:spacing w:line="360" w:lineRule="exact"/>
              <w:contextualSpacing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个人德才表现</w:t>
            </w:r>
            <w:r>
              <w:rPr>
                <w:rFonts w:hint="eastAsia" w:hAnsi="宋体" w:eastAsia="宋体" w:cs="宋体"/>
                <w:color w:val="000000"/>
                <w:kern w:val="0"/>
                <w:sz w:val="18"/>
                <w:szCs w:val="18"/>
              </w:rPr>
              <w:t>（500字左右）</w:t>
            </w:r>
          </w:p>
        </w:tc>
        <w:tc>
          <w:tcPr>
            <w:tcW w:w="8142" w:type="dxa"/>
            <w:gridSpan w:val="10"/>
            <w:tcBorders>
              <w:tl2br w:val="nil"/>
              <w:tr2bl w:val="nil"/>
            </w:tcBorders>
          </w:tcPr>
          <w:p w14:paraId="298A623C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</w:p>
        </w:tc>
      </w:tr>
      <w:tr w14:paraId="20C27A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9" w:hRule="atLeast"/>
        </w:trPr>
        <w:tc>
          <w:tcPr>
            <w:tcW w:w="4646" w:type="dxa"/>
            <w:gridSpan w:val="6"/>
            <w:tcBorders>
              <w:tl2br w:val="nil"/>
              <w:tr2bl w:val="nil"/>
            </w:tcBorders>
            <w:vAlign w:val="center"/>
          </w:tcPr>
          <w:p w14:paraId="5895D373">
            <w:pPr>
              <w:spacing w:line="360" w:lineRule="exact"/>
              <w:contextualSpacing/>
              <w:rPr>
                <w:rFonts w:ascii="黑体" w:hAnsi="黑体" w:eastAsia="黑体"/>
                <w:sz w:val="21"/>
                <w:szCs w:val="21"/>
              </w:rPr>
            </w:pPr>
          </w:p>
          <w:p w14:paraId="115E51D7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诚信承诺：</w:t>
            </w:r>
            <w:r>
              <w:rPr>
                <w:rFonts w:hint="eastAsia" w:hAnsi="宋体" w:eastAsia="宋体"/>
                <w:sz w:val="21"/>
                <w:szCs w:val="21"/>
              </w:rPr>
              <w:t>本人符合本次公开招聘公告规定的条件，承诺所提供的各项证明材料均真实有效，如有不实，本人承担由此引起的一切后果。</w:t>
            </w:r>
          </w:p>
          <w:p w14:paraId="5B454AF5">
            <w:pPr>
              <w:spacing w:line="360" w:lineRule="exact"/>
              <w:contextualSpacing/>
              <w:rPr>
                <w:rFonts w:hAnsi="宋体" w:eastAsia="宋体"/>
                <w:b/>
                <w:sz w:val="21"/>
                <w:szCs w:val="22"/>
              </w:rPr>
            </w:pPr>
          </w:p>
          <w:p w14:paraId="33EA6BC8">
            <w:pPr>
              <w:spacing w:line="360" w:lineRule="exact"/>
              <w:contextualSpacing/>
              <w:rPr>
                <w:rFonts w:hAnsi="宋体" w:eastAsia="宋体"/>
                <w:b/>
                <w:sz w:val="21"/>
                <w:szCs w:val="22"/>
              </w:rPr>
            </w:pPr>
          </w:p>
          <w:p w14:paraId="3A8ABB23">
            <w:pPr>
              <w:spacing w:line="360" w:lineRule="exact"/>
              <w:contextualSpacing/>
              <w:rPr>
                <w:rFonts w:hAnsi="宋体" w:eastAsia="宋体"/>
                <w:b/>
                <w:sz w:val="21"/>
                <w:szCs w:val="22"/>
              </w:rPr>
            </w:pPr>
          </w:p>
          <w:p w14:paraId="7C5A5E47">
            <w:pPr>
              <w:spacing w:line="360" w:lineRule="exact"/>
              <w:contextualSpacing/>
              <w:rPr>
                <w:rFonts w:hAnsi="宋体" w:eastAsia="宋体"/>
                <w:b/>
                <w:sz w:val="21"/>
                <w:szCs w:val="22"/>
              </w:rPr>
            </w:pPr>
            <w:r>
              <w:rPr>
                <w:rFonts w:hint="eastAsia" w:hAnsi="宋体" w:eastAsia="宋体"/>
                <w:b/>
                <w:sz w:val="21"/>
                <w:szCs w:val="22"/>
              </w:rPr>
              <w:t>本人手写签名：</w:t>
            </w:r>
          </w:p>
          <w:p w14:paraId="4955CE7D">
            <w:pPr>
              <w:spacing w:line="360" w:lineRule="exact"/>
              <w:contextualSpacing/>
              <w:rPr>
                <w:rFonts w:hAnsi="宋体" w:eastAsia="宋体"/>
                <w:sz w:val="21"/>
                <w:szCs w:val="21"/>
              </w:rPr>
            </w:pPr>
            <w:r>
              <w:rPr>
                <w:rFonts w:hint="eastAsia" w:hAnsi="宋体" w:eastAsia="宋体"/>
                <w:sz w:val="21"/>
                <w:szCs w:val="22"/>
              </w:rPr>
              <w:t xml:space="preserve">                 年  　 月　　 日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37AAB5C4">
            <w:pPr>
              <w:spacing w:line="360" w:lineRule="exact"/>
              <w:contextualSpacing/>
              <w:jc w:val="center"/>
              <w:rPr>
                <w:rFonts w:ascii="黑体" w:hAnsi="黑体" w:eastAsia="黑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招聘单位</w:t>
            </w:r>
          </w:p>
          <w:p w14:paraId="3A42E8CD">
            <w:pPr>
              <w:spacing w:line="360" w:lineRule="exact"/>
              <w:contextualSpacing/>
              <w:jc w:val="center"/>
              <w:rPr>
                <w:rFonts w:hAnsi="宋体" w:eastAsia="宋体"/>
                <w:sz w:val="24"/>
                <w:szCs w:val="22"/>
              </w:rPr>
            </w:pPr>
            <w:r>
              <w:rPr>
                <w:rFonts w:hint="eastAsia" w:ascii="黑体" w:hAnsi="黑体" w:eastAsia="黑体"/>
                <w:sz w:val="24"/>
                <w:szCs w:val="22"/>
              </w:rPr>
              <w:t>审核意见</w:t>
            </w:r>
          </w:p>
        </w:tc>
        <w:tc>
          <w:tcPr>
            <w:tcW w:w="3159" w:type="dxa"/>
            <w:gridSpan w:val="3"/>
            <w:tcBorders>
              <w:tl2br w:val="nil"/>
              <w:tr2bl w:val="nil"/>
            </w:tcBorders>
            <w:vAlign w:val="center"/>
          </w:tcPr>
          <w:p w14:paraId="2149B9B6">
            <w:pPr>
              <w:spacing w:line="360" w:lineRule="exact"/>
              <w:contextualSpacing/>
              <w:jc w:val="center"/>
              <w:rPr>
                <w:rFonts w:hAnsi="宋体" w:eastAsia="宋体"/>
                <w:sz w:val="24"/>
                <w:szCs w:val="22"/>
              </w:rPr>
            </w:pPr>
            <w:r>
              <w:rPr>
                <w:rFonts w:hint="eastAsia" w:hAnsi="宋体" w:eastAsia="宋体"/>
                <w:bCs/>
                <w:sz w:val="24"/>
                <w:szCs w:val="22"/>
              </w:rPr>
              <w:t xml:space="preserve">      　　　　　　　　　 </w:t>
            </w:r>
          </w:p>
        </w:tc>
      </w:tr>
    </w:tbl>
    <w:p w14:paraId="4C2CE1A5">
      <w:pPr>
        <w:spacing w:line="572" w:lineRule="exact"/>
        <w:contextualSpacing/>
        <w:rPr>
          <w:rFonts w:ascii="仿宋_GB2312"/>
          <w:szCs w:val="32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1418" w:footer="1531" w:gutter="0"/>
      <w:cols w:space="720" w:num="1"/>
      <w:titlePg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4BCC48-6D19-4D39-AC45-57855ABAF5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3F71C2E-8516-4EB3-B50B-1F01D0C634F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0248AD7-C0D1-42C1-B945-F3CB9A282D7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C81CC84-5FF3-4233-9C80-AF6C532D770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EC790309-D61D-49BA-A896-BA4E8188968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65EF343-F21A-44A8-893A-1B71F78387E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57954">
    <w:pPr>
      <w:pStyle w:val="4"/>
      <w:wordWrap w:val="0"/>
      <w:jc w:val="right"/>
      <w:rPr>
        <w:rFonts w:hAnsi="宋体" w:eastAsia="宋体"/>
        <w:sz w:val="28"/>
        <w:szCs w:val="28"/>
      </w:rPr>
    </w:pPr>
    <w:r>
      <w:rPr>
        <w:rFonts w:hint="eastAsia"/>
        <w:sz w:val="28"/>
        <w:szCs w:val="28"/>
      </w:rPr>
      <w:t xml:space="preserve">  </w:t>
    </w:r>
    <w:r>
      <w:rPr>
        <w:rFonts w:hint="eastAsia" w:hAnsi="宋体" w:eastAsia="宋体"/>
        <w:sz w:val="28"/>
        <w:szCs w:val="28"/>
      </w:rPr>
      <w:t>—</w:t>
    </w:r>
    <w:r>
      <w:rPr>
        <w:rFonts w:hAnsi="宋体" w:eastAsia="宋体"/>
        <w:sz w:val="28"/>
        <w:szCs w:val="28"/>
      </w:rPr>
      <w:fldChar w:fldCharType="begin"/>
    </w:r>
    <w:r>
      <w:rPr>
        <w:rFonts w:hAnsi="宋体" w:eastAsia="宋体"/>
        <w:sz w:val="28"/>
        <w:szCs w:val="28"/>
      </w:rPr>
      <w:instrText xml:space="preserve">PAGE   \* MERGEFORMAT</w:instrText>
    </w:r>
    <w:r>
      <w:rPr>
        <w:rFonts w:hAnsi="宋体" w:eastAsia="宋体"/>
        <w:sz w:val="28"/>
        <w:szCs w:val="28"/>
      </w:rPr>
      <w:fldChar w:fldCharType="separate"/>
    </w:r>
    <w:r>
      <w:rPr>
        <w:rFonts w:hAnsi="宋体" w:eastAsia="宋体"/>
        <w:sz w:val="28"/>
        <w:szCs w:val="28"/>
        <w:lang w:val="zh-CN"/>
      </w:rPr>
      <w:t>7</w:t>
    </w:r>
    <w:r>
      <w:rPr>
        <w:rFonts w:hAnsi="宋体" w:eastAsia="宋体"/>
        <w:sz w:val="28"/>
        <w:szCs w:val="28"/>
      </w:rPr>
      <w:fldChar w:fldCharType="end"/>
    </w:r>
    <w:r>
      <w:rPr>
        <w:rFonts w:hint="eastAsia" w:hAnsi="宋体" w:eastAsia="宋体"/>
        <w:sz w:val="28"/>
        <w:szCs w:val="28"/>
      </w:rPr>
      <w:t xml:space="preserve">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906F6">
    <w:pPr>
      <w:pStyle w:val="4"/>
      <w:ind w:firstLine="280" w:firstLineChars="100"/>
      <w:rPr>
        <w:rFonts w:hAnsi="宋体" w:eastAsia="宋体"/>
        <w:sz w:val="28"/>
        <w:szCs w:val="28"/>
      </w:rPr>
    </w:pPr>
    <w:r>
      <w:rPr>
        <w:rFonts w:hint="eastAsia" w:hAnsi="宋体" w:eastAsia="宋体"/>
        <w:sz w:val="28"/>
        <w:szCs w:val="28"/>
      </w:rPr>
      <w:t>—</w:t>
    </w:r>
    <w:r>
      <w:rPr>
        <w:rFonts w:hAnsi="宋体" w:eastAsia="宋体"/>
        <w:sz w:val="28"/>
        <w:szCs w:val="28"/>
      </w:rPr>
      <w:fldChar w:fldCharType="begin"/>
    </w:r>
    <w:r>
      <w:rPr>
        <w:rFonts w:hAnsi="宋体" w:eastAsia="宋体"/>
        <w:sz w:val="28"/>
        <w:szCs w:val="28"/>
      </w:rPr>
      <w:instrText xml:space="preserve"> PAGE   \* MERGEFORMAT </w:instrText>
    </w:r>
    <w:r>
      <w:rPr>
        <w:rFonts w:hAnsi="宋体" w:eastAsia="宋体"/>
        <w:sz w:val="28"/>
        <w:szCs w:val="28"/>
      </w:rPr>
      <w:fldChar w:fldCharType="separate"/>
    </w:r>
    <w:r>
      <w:rPr>
        <w:rFonts w:hAnsi="宋体" w:eastAsia="宋体"/>
        <w:sz w:val="28"/>
        <w:szCs w:val="28"/>
        <w:lang w:val="zh-CN"/>
      </w:rPr>
      <w:t>6</w:t>
    </w:r>
    <w:r>
      <w:rPr>
        <w:rFonts w:hAnsi="宋体" w:eastAsia="宋体"/>
        <w:sz w:val="28"/>
        <w:szCs w:val="28"/>
      </w:rPr>
      <w:fldChar w:fldCharType="end"/>
    </w:r>
    <w:r>
      <w:rPr>
        <w:rFonts w:hint="eastAsia" w:hAnsi="宋体" w:eastAsia="宋体"/>
        <w:sz w:val="28"/>
        <w:szCs w:val="28"/>
      </w:rPr>
      <w:t xml:space="preserve">—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C6590">
    <w:pPr>
      <w:pStyle w:val="4"/>
      <w:ind w:right="336" w:rightChars="105" w:firstLine="280" w:firstLineChars="100"/>
      <w:jc w:val="right"/>
      <w:rPr>
        <w:rFonts w:hAnsi="宋体" w:eastAsia="宋体"/>
        <w:sz w:val="28"/>
        <w:szCs w:val="28"/>
      </w:rPr>
    </w:pPr>
    <w:r>
      <w:rPr>
        <w:rFonts w:hint="eastAsia" w:hAnsi="宋体" w:eastAsia="宋体"/>
        <w:sz w:val="28"/>
        <w:szCs w:val="28"/>
      </w:rPr>
      <w:t>—</w:t>
    </w:r>
    <w:r>
      <w:rPr>
        <w:rFonts w:hAnsi="宋体" w:eastAsia="宋体"/>
        <w:sz w:val="28"/>
        <w:szCs w:val="28"/>
      </w:rPr>
      <w:fldChar w:fldCharType="begin"/>
    </w:r>
    <w:r>
      <w:rPr>
        <w:rFonts w:hAnsi="宋体" w:eastAsia="宋体"/>
        <w:sz w:val="28"/>
        <w:szCs w:val="28"/>
      </w:rPr>
      <w:instrText xml:space="preserve"> PAGE   \* MERGEFORMAT </w:instrText>
    </w:r>
    <w:r>
      <w:rPr>
        <w:rFonts w:hAnsi="宋体" w:eastAsia="宋体"/>
        <w:sz w:val="28"/>
        <w:szCs w:val="28"/>
      </w:rPr>
      <w:fldChar w:fldCharType="separate"/>
    </w:r>
    <w:r>
      <w:rPr>
        <w:rFonts w:hAnsi="宋体" w:eastAsia="宋体"/>
        <w:sz w:val="28"/>
        <w:szCs w:val="28"/>
        <w:lang w:val="zh-CN"/>
      </w:rPr>
      <w:t>1</w:t>
    </w:r>
    <w:r>
      <w:rPr>
        <w:rFonts w:hAnsi="宋体" w:eastAsia="宋体"/>
        <w:sz w:val="28"/>
        <w:szCs w:val="28"/>
      </w:rPr>
      <w:fldChar w:fldCharType="end"/>
    </w:r>
    <w:r>
      <w:rPr>
        <w:rFonts w:hint="eastAsia" w:hAnsi="宋体" w:eastAsia="宋体"/>
        <w:sz w:val="28"/>
        <w:szCs w:val="28"/>
      </w:rPr>
      <w:t xml:space="preserve">—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60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yODIxN2E0ZTEwN2E0MGUzZWNmZmVmOWYzZTM5Y2UifQ=="/>
  </w:docVars>
  <w:rsids>
    <w:rsidRoot w:val="FE5F5123"/>
    <w:rsid w:val="00000C7E"/>
    <w:rsid w:val="00001356"/>
    <w:rsid w:val="000044FD"/>
    <w:rsid w:val="00004DF8"/>
    <w:rsid w:val="00007890"/>
    <w:rsid w:val="000117D2"/>
    <w:rsid w:val="00015DCA"/>
    <w:rsid w:val="00017CED"/>
    <w:rsid w:val="00025F71"/>
    <w:rsid w:val="00026E63"/>
    <w:rsid w:val="00032DC9"/>
    <w:rsid w:val="000337BE"/>
    <w:rsid w:val="00033EBC"/>
    <w:rsid w:val="000344E0"/>
    <w:rsid w:val="00040799"/>
    <w:rsid w:val="00044B94"/>
    <w:rsid w:val="00046CAF"/>
    <w:rsid w:val="00046E22"/>
    <w:rsid w:val="00050596"/>
    <w:rsid w:val="0005129F"/>
    <w:rsid w:val="0005137E"/>
    <w:rsid w:val="00051585"/>
    <w:rsid w:val="00051E91"/>
    <w:rsid w:val="00054C31"/>
    <w:rsid w:val="00056769"/>
    <w:rsid w:val="000601BB"/>
    <w:rsid w:val="00064ABF"/>
    <w:rsid w:val="00064AD7"/>
    <w:rsid w:val="0006649E"/>
    <w:rsid w:val="00067008"/>
    <w:rsid w:val="000705D3"/>
    <w:rsid w:val="000726A6"/>
    <w:rsid w:val="00074237"/>
    <w:rsid w:val="000756A0"/>
    <w:rsid w:val="00075D94"/>
    <w:rsid w:val="00077443"/>
    <w:rsid w:val="00084476"/>
    <w:rsid w:val="0008462F"/>
    <w:rsid w:val="00084913"/>
    <w:rsid w:val="00085E62"/>
    <w:rsid w:val="00086D3F"/>
    <w:rsid w:val="0008732B"/>
    <w:rsid w:val="00090C40"/>
    <w:rsid w:val="00091B85"/>
    <w:rsid w:val="00091D30"/>
    <w:rsid w:val="00092056"/>
    <w:rsid w:val="00092EBF"/>
    <w:rsid w:val="0009345A"/>
    <w:rsid w:val="00095DA6"/>
    <w:rsid w:val="000A33A5"/>
    <w:rsid w:val="000A3CDE"/>
    <w:rsid w:val="000A5ABF"/>
    <w:rsid w:val="000A6705"/>
    <w:rsid w:val="000A6E59"/>
    <w:rsid w:val="000A7871"/>
    <w:rsid w:val="000B1303"/>
    <w:rsid w:val="000B2896"/>
    <w:rsid w:val="000B2CC0"/>
    <w:rsid w:val="000B51B6"/>
    <w:rsid w:val="000B5F6A"/>
    <w:rsid w:val="000C0EEC"/>
    <w:rsid w:val="000C29AE"/>
    <w:rsid w:val="000C3F45"/>
    <w:rsid w:val="000C3F52"/>
    <w:rsid w:val="000C5596"/>
    <w:rsid w:val="000C6A31"/>
    <w:rsid w:val="000D191C"/>
    <w:rsid w:val="000D28F4"/>
    <w:rsid w:val="000D3B37"/>
    <w:rsid w:val="000E1487"/>
    <w:rsid w:val="000E1AC2"/>
    <w:rsid w:val="000E235B"/>
    <w:rsid w:val="000E2811"/>
    <w:rsid w:val="000E2D8E"/>
    <w:rsid w:val="000E41DD"/>
    <w:rsid w:val="000E5EA5"/>
    <w:rsid w:val="000E5FA2"/>
    <w:rsid w:val="000E7BA5"/>
    <w:rsid w:val="000F0342"/>
    <w:rsid w:val="000F0D64"/>
    <w:rsid w:val="000F18C5"/>
    <w:rsid w:val="000F1EEF"/>
    <w:rsid w:val="000F3D6D"/>
    <w:rsid w:val="000F7DD3"/>
    <w:rsid w:val="00100672"/>
    <w:rsid w:val="00103E13"/>
    <w:rsid w:val="00103FF3"/>
    <w:rsid w:val="00104E1B"/>
    <w:rsid w:val="00105A86"/>
    <w:rsid w:val="00106927"/>
    <w:rsid w:val="0010699A"/>
    <w:rsid w:val="00107256"/>
    <w:rsid w:val="00111B12"/>
    <w:rsid w:val="0011593D"/>
    <w:rsid w:val="00115FF7"/>
    <w:rsid w:val="00122FB2"/>
    <w:rsid w:val="00123551"/>
    <w:rsid w:val="001246F5"/>
    <w:rsid w:val="001248DE"/>
    <w:rsid w:val="001257A3"/>
    <w:rsid w:val="00125F25"/>
    <w:rsid w:val="00127BCA"/>
    <w:rsid w:val="00127FEF"/>
    <w:rsid w:val="0013019A"/>
    <w:rsid w:val="00130367"/>
    <w:rsid w:val="00134EF8"/>
    <w:rsid w:val="00137076"/>
    <w:rsid w:val="00137A89"/>
    <w:rsid w:val="00142B5B"/>
    <w:rsid w:val="00142CC0"/>
    <w:rsid w:val="00143B07"/>
    <w:rsid w:val="001471A9"/>
    <w:rsid w:val="00150BEE"/>
    <w:rsid w:val="001512E4"/>
    <w:rsid w:val="0015328E"/>
    <w:rsid w:val="001535FA"/>
    <w:rsid w:val="00154069"/>
    <w:rsid w:val="001546B3"/>
    <w:rsid w:val="00154D0D"/>
    <w:rsid w:val="001572FD"/>
    <w:rsid w:val="00161FDA"/>
    <w:rsid w:val="001630BA"/>
    <w:rsid w:val="001649D9"/>
    <w:rsid w:val="001653D5"/>
    <w:rsid w:val="001668CF"/>
    <w:rsid w:val="00166EE8"/>
    <w:rsid w:val="001676A1"/>
    <w:rsid w:val="00171480"/>
    <w:rsid w:val="00171EDF"/>
    <w:rsid w:val="00172910"/>
    <w:rsid w:val="0017348A"/>
    <w:rsid w:val="0017461E"/>
    <w:rsid w:val="001763AA"/>
    <w:rsid w:val="001770A5"/>
    <w:rsid w:val="00180761"/>
    <w:rsid w:val="00180FCA"/>
    <w:rsid w:val="00193B4D"/>
    <w:rsid w:val="00194BEF"/>
    <w:rsid w:val="00195B27"/>
    <w:rsid w:val="0019624E"/>
    <w:rsid w:val="00197CAE"/>
    <w:rsid w:val="001A2406"/>
    <w:rsid w:val="001A4313"/>
    <w:rsid w:val="001A5480"/>
    <w:rsid w:val="001A6BCF"/>
    <w:rsid w:val="001B052C"/>
    <w:rsid w:val="001B1F30"/>
    <w:rsid w:val="001C1117"/>
    <w:rsid w:val="001C46D2"/>
    <w:rsid w:val="001C51E8"/>
    <w:rsid w:val="001C5572"/>
    <w:rsid w:val="001C5B67"/>
    <w:rsid w:val="001C63A1"/>
    <w:rsid w:val="001C6F5A"/>
    <w:rsid w:val="001C74A2"/>
    <w:rsid w:val="001D1E24"/>
    <w:rsid w:val="001D4B0D"/>
    <w:rsid w:val="001D5D77"/>
    <w:rsid w:val="001D62C2"/>
    <w:rsid w:val="001D77F8"/>
    <w:rsid w:val="001E10F7"/>
    <w:rsid w:val="001E3C5C"/>
    <w:rsid w:val="001E51C3"/>
    <w:rsid w:val="001E523A"/>
    <w:rsid w:val="001F714B"/>
    <w:rsid w:val="002008D3"/>
    <w:rsid w:val="0020144C"/>
    <w:rsid w:val="00201E6B"/>
    <w:rsid w:val="002046F9"/>
    <w:rsid w:val="002118F2"/>
    <w:rsid w:val="00215DE2"/>
    <w:rsid w:val="00216981"/>
    <w:rsid w:val="002171A0"/>
    <w:rsid w:val="00226A23"/>
    <w:rsid w:val="002270E7"/>
    <w:rsid w:val="002325BF"/>
    <w:rsid w:val="00233A63"/>
    <w:rsid w:val="00233E56"/>
    <w:rsid w:val="00234393"/>
    <w:rsid w:val="00235B13"/>
    <w:rsid w:val="00240251"/>
    <w:rsid w:val="00251926"/>
    <w:rsid w:val="00252433"/>
    <w:rsid w:val="002528B4"/>
    <w:rsid w:val="0025359B"/>
    <w:rsid w:val="002553F3"/>
    <w:rsid w:val="00255595"/>
    <w:rsid w:val="00257F93"/>
    <w:rsid w:val="0026406F"/>
    <w:rsid w:val="00267F52"/>
    <w:rsid w:val="00274BFB"/>
    <w:rsid w:val="00276732"/>
    <w:rsid w:val="00277846"/>
    <w:rsid w:val="00280055"/>
    <w:rsid w:val="002805D5"/>
    <w:rsid w:val="00280EE1"/>
    <w:rsid w:val="00281D69"/>
    <w:rsid w:val="00283985"/>
    <w:rsid w:val="002844E0"/>
    <w:rsid w:val="00285B1A"/>
    <w:rsid w:val="00286B2C"/>
    <w:rsid w:val="00290DA3"/>
    <w:rsid w:val="002920CD"/>
    <w:rsid w:val="00293D9F"/>
    <w:rsid w:val="00294002"/>
    <w:rsid w:val="00295050"/>
    <w:rsid w:val="00295D46"/>
    <w:rsid w:val="00297EDF"/>
    <w:rsid w:val="002A41BD"/>
    <w:rsid w:val="002A4594"/>
    <w:rsid w:val="002A7C17"/>
    <w:rsid w:val="002B262E"/>
    <w:rsid w:val="002B4442"/>
    <w:rsid w:val="002B4CC4"/>
    <w:rsid w:val="002C07AD"/>
    <w:rsid w:val="002C0FE0"/>
    <w:rsid w:val="002C4C4E"/>
    <w:rsid w:val="002C5C6A"/>
    <w:rsid w:val="002C70F1"/>
    <w:rsid w:val="002D214A"/>
    <w:rsid w:val="002D41A3"/>
    <w:rsid w:val="002D75B4"/>
    <w:rsid w:val="002E0542"/>
    <w:rsid w:val="002E0A91"/>
    <w:rsid w:val="002E5802"/>
    <w:rsid w:val="002E7E72"/>
    <w:rsid w:val="002F0B28"/>
    <w:rsid w:val="002F0FB5"/>
    <w:rsid w:val="002F1626"/>
    <w:rsid w:val="002F5BB2"/>
    <w:rsid w:val="002F6E47"/>
    <w:rsid w:val="0030189D"/>
    <w:rsid w:val="00301DAB"/>
    <w:rsid w:val="003020A7"/>
    <w:rsid w:val="003023E7"/>
    <w:rsid w:val="00307CCF"/>
    <w:rsid w:val="00310790"/>
    <w:rsid w:val="00313E8F"/>
    <w:rsid w:val="00315DB8"/>
    <w:rsid w:val="003179DD"/>
    <w:rsid w:val="00317A75"/>
    <w:rsid w:val="00321592"/>
    <w:rsid w:val="003273B9"/>
    <w:rsid w:val="003364CB"/>
    <w:rsid w:val="003409F8"/>
    <w:rsid w:val="00343117"/>
    <w:rsid w:val="00343206"/>
    <w:rsid w:val="00344391"/>
    <w:rsid w:val="00347461"/>
    <w:rsid w:val="003504CB"/>
    <w:rsid w:val="00351324"/>
    <w:rsid w:val="00351F16"/>
    <w:rsid w:val="0035442B"/>
    <w:rsid w:val="00356912"/>
    <w:rsid w:val="00360548"/>
    <w:rsid w:val="00361B44"/>
    <w:rsid w:val="00363DF3"/>
    <w:rsid w:val="00364E7B"/>
    <w:rsid w:val="0036602B"/>
    <w:rsid w:val="00371125"/>
    <w:rsid w:val="003725A4"/>
    <w:rsid w:val="003728B1"/>
    <w:rsid w:val="00375FA3"/>
    <w:rsid w:val="00376307"/>
    <w:rsid w:val="00376C1F"/>
    <w:rsid w:val="00380B3B"/>
    <w:rsid w:val="003820B2"/>
    <w:rsid w:val="0038362D"/>
    <w:rsid w:val="00384CC3"/>
    <w:rsid w:val="00393180"/>
    <w:rsid w:val="00394DD0"/>
    <w:rsid w:val="00395311"/>
    <w:rsid w:val="00397453"/>
    <w:rsid w:val="00397B24"/>
    <w:rsid w:val="003A1836"/>
    <w:rsid w:val="003A243B"/>
    <w:rsid w:val="003A3D81"/>
    <w:rsid w:val="003A522F"/>
    <w:rsid w:val="003A5AD1"/>
    <w:rsid w:val="003A7513"/>
    <w:rsid w:val="003B01E7"/>
    <w:rsid w:val="003B0C00"/>
    <w:rsid w:val="003B214A"/>
    <w:rsid w:val="003B5283"/>
    <w:rsid w:val="003B7746"/>
    <w:rsid w:val="003C32EE"/>
    <w:rsid w:val="003C60D6"/>
    <w:rsid w:val="003D22B7"/>
    <w:rsid w:val="003D29A3"/>
    <w:rsid w:val="003D2F46"/>
    <w:rsid w:val="003D33FB"/>
    <w:rsid w:val="003D7B06"/>
    <w:rsid w:val="003E2004"/>
    <w:rsid w:val="003E6C99"/>
    <w:rsid w:val="003F09F2"/>
    <w:rsid w:val="003F1EEE"/>
    <w:rsid w:val="003F21B2"/>
    <w:rsid w:val="003F4511"/>
    <w:rsid w:val="003F5502"/>
    <w:rsid w:val="003F593B"/>
    <w:rsid w:val="003F6A3C"/>
    <w:rsid w:val="00402D8E"/>
    <w:rsid w:val="0040357D"/>
    <w:rsid w:val="0040508A"/>
    <w:rsid w:val="00405AB4"/>
    <w:rsid w:val="00407356"/>
    <w:rsid w:val="004141E3"/>
    <w:rsid w:val="004143C1"/>
    <w:rsid w:val="004167B5"/>
    <w:rsid w:val="00416888"/>
    <w:rsid w:val="00417B97"/>
    <w:rsid w:val="0042093F"/>
    <w:rsid w:val="004226F9"/>
    <w:rsid w:val="004260E7"/>
    <w:rsid w:val="00426249"/>
    <w:rsid w:val="00432FB8"/>
    <w:rsid w:val="0043343E"/>
    <w:rsid w:val="004368E6"/>
    <w:rsid w:val="00440F78"/>
    <w:rsid w:val="00440FE5"/>
    <w:rsid w:val="00446AC6"/>
    <w:rsid w:val="0044707D"/>
    <w:rsid w:val="00452A73"/>
    <w:rsid w:val="00453206"/>
    <w:rsid w:val="0045353F"/>
    <w:rsid w:val="004553A2"/>
    <w:rsid w:val="00456450"/>
    <w:rsid w:val="00461019"/>
    <w:rsid w:val="00461704"/>
    <w:rsid w:val="004620DF"/>
    <w:rsid w:val="00463EA2"/>
    <w:rsid w:val="00463FE9"/>
    <w:rsid w:val="00465B99"/>
    <w:rsid w:val="0047152F"/>
    <w:rsid w:val="00471A6C"/>
    <w:rsid w:val="00476326"/>
    <w:rsid w:val="004865D6"/>
    <w:rsid w:val="00487114"/>
    <w:rsid w:val="004879B6"/>
    <w:rsid w:val="00493750"/>
    <w:rsid w:val="004941FA"/>
    <w:rsid w:val="004A5422"/>
    <w:rsid w:val="004B27AF"/>
    <w:rsid w:val="004B531B"/>
    <w:rsid w:val="004C0ADD"/>
    <w:rsid w:val="004C660A"/>
    <w:rsid w:val="004C77D3"/>
    <w:rsid w:val="004D0B6B"/>
    <w:rsid w:val="004D284E"/>
    <w:rsid w:val="004D4034"/>
    <w:rsid w:val="004D4FDD"/>
    <w:rsid w:val="004D5147"/>
    <w:rsid w:val="004E0252"/>
    <w:rsid w:val="004E0689"/>
    <w:rsid w:val="004E0804"/>
    <w:rsid w:val="004E11CD"/>
    <w:rsid w:val="004E1E67"/>
    <w:rsid w:val="004E60E9"/>
    <w:rsid w:val="004E700A"/>
    <w:rsid w:val="004E7064"/>
    <w:rsid w:val="004F14E4"/>
    <w:rsid w:val="004F27C0"/>
    <w:rsid w:val="004F2848"/>
    <w:rsid w:val="004F47C6"/>
    <w:rsid w:val="004F4BD6"/>
    <w:rsid w:val="00503563"/>
    <w:rsid w:val="005043E8"/>
    <w:rsid w:val="00506065"/>
    <w:rsid w:val="005064ED"/>
    <w:rsid w:val="00507204"/>
    <w:rsid w:val="00507681"/>
    <w:rsid w:val="005104B5"/>
    <w:rsid w:val="0051216E"/>
    <w:rsid w:val="00512AC4"/>
    <w:rsid w:val="00513604"/>
    <w:rsid w:val="005163ED"/>
    <w:rsid w:val="005175BC"/>
    <w:rsid w:val="005239E7"/>
    <w:rsid w:val="0052484F"/>
    <w:rsid w:val="00527878"/>
    <w:rsid w:val="00527F03"/>
    <w:rsid w:val="00530AEA"/>
    <w:rsid w:val="005317F2"/>
    <w:rsid w:val="00534F40"/>
    <w:rsid w:val="005354EA"/>
    <w:rsid w:val="00536E1E"/>
    <w:rsid w:val="0054711E"/>
    <w:rsid w:val="00552DF6"/>
    <w:rsid w:val="005549B7"/>
    <w:rsid w:val="00560296"/>
    <w:rsid w:val="0056230A"/>
    <w:rsid w:val="00565840"/>
    <w:rsid w:val="00571B52"/>
    <w:rsid w:val="005756DF"/>
    <w:rsid w:val="00577EE1"/>
    <w:rsid w:val="0058029F"/>
    <w:rsid w:val="005805C6"/>
    <w:rsid w:val="0058509C"/>
    <w:rsid w:val="0058599F"/>
    <w:rsid w:val="005859FC"/>
    <w:rsid w:val="00587399"/>
    <w:rsid w:val="00593167"/>
    <w:rsid w:val="00596027"/>
    <w:rsid w:val="005A02BA"/>
    <w:rsid w:val="005A065F"/>
    <w:rsid w:val="005A18AD"/>
    <w:rsid w:val="005A2318"/>
    <w:rsid w:val="005A3020"/>
    <w:rsid w:val="005A7AB1"/>
    <w:rsid w:val="005B7095"/>
    <w:rsid w:val="005C2A35"/>
    <w:rsid w:val="005C42F2"/>
    <w:rsid w:val="005C48F9"/>
    <w:rsid w:val="005C4A15"/>
    <w:rsid w:val="005C4A1F"/>
    <w:rsid w:val="005C603C"/>
    <w:rsid w:val="005C6C58"/>
    <w:rsid w:val="005D02F6"/>
    <w:rsid w:val="005D0F44"/>
    <w:rsid w:val="005D1018"/>
    <w:rsid w:val="005D1860"/>
    <w:rsid w:val="005D290B"/>
    <w:rsid w:val="005D3CA5"/>
    <w:rsid w:val="005D44C9"/>
    <w:rsid w:val="005D5497"/>
    <w:rsid w:val="005D674E"/>
    <w:rsid w:val="005E0656"/>
    <w:rsid w:val="005E1386"/>
    <w:rsid w:val="005E159B"/>
    <w:rsid w:val="005E4D68"/>
    <w:rsid w:val="005E4EBA"/>
    <w:rsid w:val="005E7B21"/>
    <w:rsid w:val="005F048F"/>
    <w:rsid w:val="005F6089"/>
    <w:rsid w:val="005F6807"/>
    <w:rsid w:val="006012D8"/>
    <w:rsid w:val="00601E93"/>
    <w:rsid w:val="0060241A"/>
    <w:rsid w:val="006068D1"/>
    <w:rsid w:val="0060724B"/>
    <w:rsid w:val="006112E8"/>
    <w:rsid w:val="00611303"/>
    <w:rsid w:val="00611850"/>
    <w:rsid w:val="00611EA2"/>
    <w:rsid w:val="00612D9B"/>
    <w:rsid w:val="00613C45"/>
    <w:rsid w:val="0061423F"/>
    <w:rsid w:val="006142B9"/>
    <w:rsid w:val="00614A66"/>
    <w:rsid w:val="00615ADA"/>
    <w:rsid w:val="00620EC0"/>
    <w:rsid w:val="00623939"/>
    <w:rsid w:val="00623FB0"/>
    <w:rsid w:val="00626A62"/>
    <w:rsid w:val="0062787B"/>
    <w:rsid w:val="00627FEF"/>
    <w:rsid w:val="00632ABE"/>
    <w:rsid w:val="00633BE9"/>
    <w:rsid w:val="00633CB2"/>
    <w:rsid w:val="0064093D"/>
    <w:rsid w:val="00644595"/>
    <w:rsid w:val="00644DEA"/>
    <w:rsid w:val="00651C88"/>
    <w:rsid w:val="006528D8"/>
    <w:rsid w:val="00653F5D"/>
    <w:rsid w:val="00654F6D"/>
    <w:rsid w:val="00655AD5"/>
    <w:rsid w:val="00656B41"/>
    <w:rsid w:val="00660780"/>
    <w:rsid w:val="0066152C"/>
    <w:rsid w:val="0066167A"/>
    <w:rsid w:val="00671882"/>
    <w:rsid w:val="00671982"/>
    <w:rsid w:val="00674BD0"/>
    <w:rsid w:val="00675661"/>
    <w:rsid w:val="006773BE"/>
    <w:rsid w:val="006828FA"/>
    <w:rsid w:val="006829F2"/>
    <w:rsid w:val="00684DFA"/>
    <w:rsid w:val="00687B1E"/>
    <w:rsid w:val="0069012E"/>
    <w:rsid w:val="00691E79"/>
    <w:rsid w:val="00692044"/>
    <w:rsid w:val="00693768"/>
    <w:rsid w:val="006946E2"/>
    <w:rsid w:val="006957C8"/>
    <w:rsid w:val="006A3B77"/>
    <w:rsid w:val="006A6975"/>
    <w:rsid w:val="006B4FC7"/>
    <w:rsid w:val="006C2332"/>
    <w:rsid w:val="006C4C1C"/>
    <w:rsid w:val="006C67E1"/>
    <w:rsid w:val="006C69E6"/>
    <w:rsid w:val="006D11A3"/>
    <w:rsid w:val="006D19B6"/>
    <w:rsid w:val="006D3063"/>
    <w:rsid w:val="006D3B34"/>
    <w:rsid w:val="006D5F05"/>
    <w:rsid w:val="006D5F0F"/>
    <w:rsid w:val="006D7DB9"/>
    <w:rsid w:val="006E109F"/>
    <w:rsid w:val="006E1D63"/>
    <w:rsid w:val="006E20D8"/>
    <w:rsid w:val="006E2DE0"/>
    <w:rsid w:val="006E5B88"/>
    <w:rsid w:val="006E5D64"/>
    <w:rsid w:val="006E6CEF"/>
    <w:rsid w:val="006F289C"/>
    <w:rsid w:val="006F2B8B"/>
    <w:rsid w:val="006F2DAE"/>
    <w:rsid w:val="006F7FB0"/>
    <w:rsid w:val="00700615"/>
    <w:rsid w:val="0070257C"/>
    <w:rsid w:val="00702F51"/>
    <w:rsid w:val="007040CA"/>
    <w:rsid w:val="007040CB"/>
    <w:rsid w:val="0070521E"/>
    <w:rsid w:val="00714837"/>
    <w:rsid w:val="00717A47"/>
    <w:rsid w:val="00720B25"/>
    <w:rsid w:val="0072248A"/>
    <w:rsid w:val="00723EE4"/>
    <w:rsid w:val="00727BD1"/>
    <w:rsid w:val="0073702E"/>
    <w:rsid w:val="007373A9"/>
    <w:rsid w:val="00741071"/>
    <w:rsid w:val="00744A79"/>
    <w:rsid w:val="00750C64"/>
    <w:rsid w:val="007530AD"/>
    <w:rsid w:val="0075401B"/>
    <w:rsid w:val="00762B39"/>
    <w:rsid w:val="00763E43"/>
    <w:rsid w:val="00766756"/>
    <w:rsid w:val="007700BB"/>
    <w:rsid w:val="007715BA"/>
    <w:rsid w:val="00773D0D"/>
    <w:rsid w:val="00774907"/>
    <w:rsid w:val="00776634"/>
    <w:rsid w:val="007805D5"/>
    <w:rsid w:val="00782C23"/>
    <w:rsid w:val="00782DC0"/>
    <w:rsid w:val="00784CBC"/>
    <w:rsid w:val="00785B6D"/>
    <w:rsid w:val="00787E0D"/>
    <w:rsid w:val="00795D7F"/>
    <w:rsid w:val="00796572"/>
    <w:rsid w:val="00797921"/>
    <w:rsid w:val="007A0486"/>
    <w:rsid w:val="007A082E"/>
    <w:rsid w:val="007A0B77"/>
    <w:rsid w:val="007A0CD5"/>
    <w:rsid w:val="007A1275"/>
    <w:rsid w:val="007A1876"/>
    <w:rsid w:val="007A190F"/>
    <w:rsid w:val="007A1E0B"/>
    <w:rsid w:val="007A1E7D"/>
    <w:rsid w:val="007A48AA"/>
    <w:rsid w:val="007A69A2"/>
    <w:rsid w:val="007A70D0"/>
    <w:rsid w:val="007B0DD1"/>
    <w:rsid w:val="007B1D7F"/>
    <w:rsid w:val="007B2FF0"/>
    <w:rsid w:val="007B3F14"/>
    <w:rsid w:val="007B6BBC"/>
    <w:rsid w:val="007B6CFC"/>
    <w:rsid w:val="007C19C9"/>
    <w:rsid w:val="007C6F39"/>
    <w:rsid w:val="007C743C"/>
    <w:rsid w:val="007C799A"/>
    <w:rsid w:val="007D020C"/>
    <w:rsid w:val="007D24DA"/>
    <w:rsid w:val="007D2F68"/>
    <w:rsid w:val="007D3625"/>
    <w:rsid w:val="007D37F3"/>
    <w:rsid w:val="007D47D7"/>
    <w:rsid w:val="007D5B1E"/>
    <w:rsid w:val="007D6D1F"/>
    <w:rsid w:val="007E0DD5"/>
    <w:rsid w:val="007E3E9E"/>
    <w:rsid w:val="007E4B13"/>
    <w:rsid w:val="007E546E"/>
    <w:rsid w:val="007E5545"/>
    <w:rsid w:val="007E57F9"/>
    <w:rsid w:val="007E702B"/>
    <w:rsid w:val="007F0489"/>
    <w:rsid w:val="007F0760"/>
    <w:rsid w:val="007F09C4"/>
    <w:rsid w:val="007F0F42"/>
    <w:rsid w:val="007F1A96"/>
    <w:rsid w:val="007F28FC"/>
    <w:rsid w:val="007F2B28"/>
    <w:rsid w:val="007F2EEF"/>
    <w:rsid w:val="007F3DAC"/>
    <w:rsid w:val="007F56B3"/>
    <w:rsid w:val="007F6951"/>
    <w:rsid w:val="007F7BCD"/>
    <w:rsid w:val="00800884"/>
    <w:rsid w:val="00801035"/>
    <w:rsid w:val="00802ED5"/>
    <w:rsid w:val="00803712"/>
    <w:rsid w:val="00811178"/>
    <w:rsid w:val="00812CA8"/>
    <w:rsid w:val="008134C4"/>
    <w:rsid w:val="008135BE"/>
    <w:rsid w:val="00814220"/>
    <w:rsid w:val="00814305"/>
    <w:rsid w:val="00816053"/>
    <w:rsid w:val="008239E4"/>
    <w:rsid w:val="00824C1D"/>
    <w:rsid w:val="008253B6"/>
    <w:rsid w:val="0082732E"/>
    <w:rsid w:val="00827D99"/>
    <w:rsid w:val="0083262E"/>
    <w:rsid w:val="00832C05"/>
    <w:rsid w:val="00832F0C"/>
    <w:rsid w:val="00834A09"/>
    <w:rsid w:val="00835F25"/>
    <w:rsid w:val="00837A8F"/>
    <w:rsid w:val="00837EAF"/>
    <w:rsid w:val="00841513"/>
    <w:rsid w:val="008501AC"/>
    <w:rsid w:val="0085137D"/>
    <w:rsid w:val="00854DCF"/>
    <w:rsid w:val="00855152"/>
    <w:rsid w:val="00860E5D"/>
    <w:rsid w:val="0086129D"/>
    <w:rsid w:val="0086330F"/>
    <w:rsid w:val="00864F23"/>
    <w:rsid w:val="0086737D"/>
    <w:rsid w:val="00867C5E"/>
    <w:rsid w:val="00871703"/>
    <w:rsid w:val="00872377"/>
    <w:rsid w:val="008728CF"/>
    <w:rsid w:val="008733D4"/>
    <w:rsid w:val="00873ADF"/>
    <w:rsid w:val="008829CA"/>
    <w:rsid w:val="00883E87"/>
    <w:rsid w:val="00886665"/>
    <w:rsid w:val="00886EB5"/>
    <w:rsid w:val="008873DD"/>
    <w:rsid w:val="00890971"/>
    <w:rsid w:val="00891BFD"/>
    <w:rsid w:val="00893FF3"/>
    <w:rsid w:val="008940F0"/>
    <w:rsid w:val="008946F9"/>
    <w:rsid w:val="00894CB4"/>
    <w:rsid w:val="00895624"/>
    <w:rsid w:val="008A1244"/>
    <w:rsid w:val="008A2A45"/>
    <w:rsid w:val="008A3DFB"/>
    <w:rsid w:val="008A46B4"/>
    <w:rsid w:val="008A650D"/>
    <w:rsid w:val="008A6A6B"/>
    <w:rsid w:val="008A76A8"/>
    <w:rsid w:val="008B07CE"/>
    <w:rsid w:val="008B1A2A"/>
    <w:rsid w:val="008B3453"/>
    <w:rsid w:val="008B4B06"/>
    <w:rsid w:val="008B5B63"/>
    <w:rsid w:val="008C19B9"/>
    <w:rsid w:val="008C2776"/>
    <w:rsid w:val="008C31AF"/>
    <w:rsid w:val="008C4F26"/>
    <w:rsid w:val="008D120C"/>
    <w:rsid w:val="008D1903"/>
    <w:rsid w:val="008D2029"/>
    <w:rsid w:val="008D5393"/>
    <w:rsid w:val="008D5B86"/>
    <w:rsid w:val="008D669C"/>
    <w:rsid w:val="008E122A"/>
    <w:rsid w:val="008E37DD"/>
    <w:rsid w:val="008E4FE4"/>
    <w:rsid w:val="008E5FD6"/>
    <w:rsid w:val="008E61FD"/>
    <w:rsid w:val="008E67AD"/>
    <w:rsid w:val="008F3927"/>
    <w:rsid w:val="008F65CD"/>
    <w:rsid w:val="008F7710"/>
    <w:rsid w:val="00901D14"/>
    <w:rsid w:val="0090206F"/>
    <w:rsid w:val="009050D3"/>
    <w:rsid w:val="00906D2F"/>
    <w:rsid w:val="00907185"/>
    <w:rsid w:val="009073F2"/>
    <w:rsid w:val="00907A8E"/>
    <w:rsid w:val="00911E03"/>
    <w:rsid w:val="00913DAA"/>
    <w:rsid w:val="00913DDC"/>
    <w:rsid w:val="00916B84"/>
    <w:rsid w:val="00920599"/>
    <w:rsid w:val="00923A95"/>
    <w:rsid w:val="00923DBF"/>
    <w:rsid w:val="00925925"/>
    <w:rsid w:val="0092641A"/>
    <w:rsid w:val="00932D76"/>
    <w:rsid w:val="009349DC"/>
    <w:rsid w:val="00935D1A"/>
    <w:rsid w:val="0093707D"/>
    <w:rsid w:val="00943729"/>
    <w:rsid w:val="0094624F"/>
    <w:rsid w:val="009474E1"/>
    <w:rsid w:val="00951245"/>
    <w:rsid w:val="009518B6"/>
    <w:rsid w:val="00951A34"/>
    <w:rsid w:val="00956AB4"/>
    <w:rsid w:val="00957088"/>
    <w:rsid w:val="00962EE3"/>
    <w:rsid w:val="00966916"/>
    <w:rsid w:val="0097050E"/>
    <w:rsid w:val="0097188E"/>
    <w:rsid w:val="00971CBD"/>
    <w:rsid w:val="009728C3"/>
    <w:rsid w:val="00973A61"/>
    <w:rsid w:val="009756E7"/>
    <w:rsid w:val="00975F71"/>
    <w:rsid w:val="00976EC9"/>
    <w:rsid w:val="00977522"/>
    <w:rsid w:val="00980D81"/>
    <w:rsid w:val="00981DF9"/>
    <w:rsid w:val="00982B99"/>
    <w:rsid w:val="00983197"/>
    <w:rsid w:val="00983834"/>
    <w:rsid w:val="00985BF9"/>
    <w:rsid w:val="00987129"/>
    <w:rsid w:val="00990BBB"/>
    <w:rsid w:val="009A0A31"/>
    <w:rsid w:val="009A1F26"/>
    <w:rsid w:val="009A34FE"/>
    <w:rsid w:val="009A3C69"/>
    <w:rsid w:val="009A4DA2"/>
    <w:rsid w:val="009A69B0"/>
    <w:rsid w:val="009B0596"/>
    <w:rsid w:val="009B17F7"/>
    <w:rsid w:val="009B188D"/>
    <w:rsid w:val="009B1FB7"/>
    <w:rsid w:val="009B29BB"/>
    <w:rsid w:val="009B5F1D"/>
    <w:rsid w:val="009C26EA"/>
    <w:rsid w:val="009D2FB3"/>
    <w:rsid w:val="009D34B0"/>
    <w:rsid w:val="009D5B21"/>
    <w:rsid w:val="009D7960"/>
    <w:rsid w:val="009E0AD7"/>
    <w:rsid w:val="009E10AC"/>
    <w:rsid w:val="009E1BA9"/>
    <w:rsid w:val="009E7421"/>
    <w:rsid w:val="009F0617"/>
    <w:rsid w:val="009F33C3"/>
    <w:rsid w:val="009F4CBA"/>
    <w:rsid w:val="009F59C3"/>
    <w:rsid w:val="009F71F9"/>
    <w:rsid w:val="00A00465"/>
    <w:rsid w:val="00A00D65"/>
    <w:rsid w:val="00A028FC"/>
    <w:rsid w:val="00A04919"/>
    <w:rsid w:val="00A05180"/>
    <w:rsid w:val="00A0620F"/>
    <w:rsid w:val="00A11190"/>
    <w:rsid w:val="00A1146F"/>
    <w:rsid w:val="00A1186E"/>
    <w:rsid w:val="00A1402F"/>
    <w:rsid w:val="00A14C80"/>
    <w:rsid w:val="00A1521E"/>
    <w:rsid w:val="00A15C61"/>
    <w:rsid w:val="00A16113"/>
    <w:rsid w:val="00A21F45"/>
    <w:rsid w:val="00A23003"/>
    <w:rsid w:val="00A247BE"/>
    <w:rsid w:val="00A31A43"/>
    <w:rsid w:val="00A35E5D"/>
    <w:rsid w:val="00A363E1"/>
    <w:rsid w:val="00A4314C"/>
    <w:rsid w:val="00A45045"/>
    <w:rsid w:val="00A5046F"/>
    <w:rsid w:val="00A505D0"/>
    <w:rsid w:val="00A50FCB"/>
    <w:rsid w:val="00A52362"/>
    <w:rsid w:val="00A52560"/>
    <w:rsid w:val="00A53F5C"/>
    <w:rsid w:val="00A5471C"/>
    <w:rsid w:val="00A54C1D"/>
    <w:rsid w:val="00A54D3C"/>
    <w:rsid w:val="00A564F7"/>
    <w:rsid w:val="00A56E5A"/>
    <w:rsid w:val="00A57A5D"/>
    <w:rsid w:val="00A57D90"/>
    <w:rsid w:val="00A60F82"/>
    <w:rsid w:val="00A614C0"/>
    <w:rsid w:val="00A67A9B"/>
    <w:rsid w:val="00A7078E"/>
    <w:rsid w:val="00A717A9"/>
    <w:rsid w:val="00A76C9E"/>
    <w:rsid w:val="00A8009F"/>
    <w:rsid w:val="00A8090A"/>
    <w:rsid w:val="00A81A4A"/>
    <w:rsid w:val="00A81B38"/>
    <w:rsid w:val="00A82724"/>
    <w:rsid w:val="00A85214"/>
    <w:rsid w:val="00A86AAD"/>
    <w:rsid w:val="00A87CF1"/>
    <w:rsid w:val="00A93B81"/>
    <w:rsid w:val="00AA0404"/>
    <w:rsid w:val="00AA138A"/>
    <w:rsid w:val="00AA33E8"/>
    <w:rsid w:val="00AA49D9"/>
    <w:rsid w:val="00AA6282"/>
    <w:rsid w:val="00AB03F5"/>
    <w:rsid w:val="00AB1133"/>
    <w:rsid w:val="00AB1137"/>
    <w:rsid w:val="00AB132A"/>
    <w:rsid w:val="00AB35DA"/>
    <w:rsid w:val="00AB4461"/>
    <w:rsid w:val="00AB6E6F"/>
    <w:rsid w:val="00AC25DE"/>
    <w:rsid w:val="00AC27B0"/>
    <w:rsid w:val="00AC27B9"/>
    <w:rsid w:val="00AD35C4"/>
    <w:rsid w:val="00AD372B"/>
    <w:rsid w:val="00AD3F16"/>
    <w:rsid w:val="00AD55C9"/>
    <w:rsid w:val="00AD5A2C"/>
    <w:rsid w:val="00AD5A9B"/>
    <w:rsid w:val="00AD5F7C"/>
    <w:rsid w:val="00AD6CFE"/>
    <w:rsid w:val="00AD74A6"/>
    <w:rsid w:val="00AE00C2"/>
    <w:rsid w:val="00AE08C0"/>
    <w:rsid w:val="00AE117F"/>
    <w:rsid w:val="00AE2A4F"/>
    <w:rsid w:val="00AE4202"/>
    <w:rsid w:val="00AE6546"/>
    <w:rsid w:val="00AF319E"/>
    <w:rsid w:val="00AF5833"/>
    <w:rsid w:val="00AF64F1"/>
    <w:rsid w:val="00AF6A76"/>
    <w:rsid w:val="00B03E5B"/>
    <w:rsid w:val="00B04856"/>
    <w:rsid w:val="00B05059"/>
    <w:rsid w:val="00B06C20"/>
    <w:rsid w:val="00B07757"/>
    <w:rsid w:val="00B07795"/>
    <w:rsid w:val="00B126BB"/>
    <w:rsid w:val="00B14245"/>
    <w:rsid w:val="00B169A5"/>
    <w:rsid w:val="00B1761C"/>
    <w:rsid w:val="00B17736"/>
    <w:rsid w:val="00B2078D"/>
    <w:rsid w:val="00B22F30"/>
    <w:rsid w:val="00B23B3E"/>
    <w:rsid w:val="00B24C4D"/>
    <w:rsid w:val="00B254E0"/>
    <w:rsid w:val="00B25747"/>
    <w:rsid w:val="00B262DD"/>
    <w:rsid w:val="00B267BF"/>
    <w:rsid w:val="00B3168F"/>
    <w:rsid w:val="00B36524"/>
    <w:rsid w:val="00B413C0"/>
    <w:rsid w:val="00B437D4"/>
    <w:rsid w:val="00B462DA"/>
    <w:rsid w:val="00B4785B"/>
    <w:rsid w:val="00B50112"/>
    <w:rsid w:val="00B50AA3"/>
    <w:rsid w:val="00B51925"/>
    <w:rsid w:val="00B5434F"/>
    <w:rsid w:val="00B54F3B"/>
    <w:rsid w:val="00B57713"/>
    <w:rsid w:val="00B602EE"/>
    <w:rsid w:val="00B61E07"/>
    <w:rsid w:val="00B626E1"/>
    <w:rsid w:val="00B640C1"/>
    <w:rsid w:val="00B66177"/>
    <w:rsid w:val="00B66552"/>
    <w:rsid w:val="00B66AC6"/>
    <w:rsid w:val="00B67036"/>
    <w:rsid w:val="00B67D56"/>
    <w:rsid w:val="00B67E3E"/>
    <w:rsid w:val="00B71C4E"/>
    <w:rsid w:val="00B72FD8"/>
    <w:rsid w:val="00B7531C"/>
    <w:rsid w:val="00B753DB"/>
    <w:rsid w:val="00B76727"/>
    <w:rsid w:val="00B772BC"/>
    <w:rsid w:val="00B77C41"/>
    <w:rsid w:val="00B8053D"/>
    <w:rsid w:val="00B80B5C"/>
    <w:rsid w:val="00B819B8"/>
    <w:rsid w:val="00B86057"/>
    <w:rsid w:val="00B905E1"/>
    <w:rsid w:val="00B94005"/>
    <w:rsid w:val="00B977F6"/>
    <w:rsid w:val="00BA0058"/>
    <w:rsid w:val="00BA1272"/>
    <w:rsid w:val="00BA1934"/>
    <w:rsid w:val="00BA5F4F"/>
    <w:rsid w:val="00BA612C"/>
    <w:rsid w:val="00BA6B3B"/>
    <w:rsid w:val="00BB05DB"/>
    <w:rsid w:val="00BB095F"/>
    <w:rsid w:val="00BB0B3E"/>
    <w:rsid w:val="00BB2404"/>
    <w:rsid w:val="00BB2BF9"/>
    <w:rsid w:val="00BC11D2"/>
    <w:rsid w:val="00BC231B"/>
    <w:rsid w:val="00BC2B36"/>
    <w:rsid w:val="00BC3851"/>
    <w:rsid w:val="00BC6CA8"/>
    <w:rsid w:val="00BD04C8"/>
    <w:rsid w:val="00BD2A3C"/>
    <w:rsid w:val="00BD2B73"/>
    <w:rsid w:val="00BD31B1"/>
    <w:rsid w:val="00BD4930"/>
    <w:rsid w:val="00BE0167"/>
    <w:rsid w:val="00BE0D9C"/>
    <w:rsid w:val="00BE1288"/>
    <w:rsid w:val="00BE1C55"/>
    <w:rsid w:val="00BE5CBB"/>
    <w:rsid w:val="00BE6454"/>
    <w:rsid w:val="00BE6E09"/>
    <w:rsid w:val="00BF3430"/>
    <w:rsid w:val="00BF3B03"/>
    <w:rsid w:val="00BF69C9"/>
    <w:rsid w:val="00C0324D"/>
    <w:rsid w:val="00C063AB"/>
    <w:rsid w:val="00C1067F"/>
    <w:rsid w:val="00C110C3"/>
    <w:rsid w:val="00C111DA"/>
    <w:rsid w:val="00C11A92"/>
    <w:rsid w:val="00C14D22"/>
    <w:rsid w:val="00C14E91"/>
    <w:rsid w:val="00C14F28"/>
    <w:rsid w:val="00C214EC"/>
    <w:rsid w:val="00C21650"/>
    <w:rsid w:val="00C22227"/>
    <w:rsid w:val="00C23B07"/>
    <w:rsid w:val="00C2510D"/>
    <w:rsid w:val="00C3047C"/>
    <w:rsid w:val="00C30C82"/>
    <w:rsid w:val="00C3173F"/>
    <w:rsid w:val="00C3340D"/>
    <w:rsid w:val="00C33B5E"/>
    <w:rsid w:val="00C3640D"/>
    <w:rsid w:val="00C36BB4"/>
    <w:rsid w:val="00C3762F"/>
    <w:rsid w:val="00C4006F"/>
    <w:rsid w:val="00C43007"/>
    <w:rsid w:val="00C438E3"/>
    <w:rsid w:val="00C43BB2"/>
    <w:rsid w:val="00C43C00"/>
    <w:rsid w:val="00C459CF"/>
    <w:rsid w:val="00C50A97"/>
    <w:rsid w:val="00C50F85"/>
    <w:rsid w:val="00C57A35"/>
    <w:rsid w:val="00C70D2E"/>
    <w:rsid w:val="00C71DDA"/>
    <w:rsid w:val="00C728FC"/>
    <w:rsid w:val="00C7397F"/>
    <w:rsid w:val="00C81064"/>
    <w:rsid w:val="00C82B5E"/>
    <w:rsid w:val="00C83580"/>
    <w:rsid w:val="00C850C0"/>
    <w:rsid w:val="00C87D9F"/>
    <w:rsid w:val="00C87DB2"/>
    <w:rsid w:val="00C92CFB"/>
    <w:rsid w:val="00C94B9F"/>
    <w:rsid w:val="00C96D06"/>
    <w:rsid w:val="00CA2CFD"/>
    <w:rsid w:val="00CA3A74"/>
    <w:rsid w:val="00CA3FE0"/>
    <w:rsid w:val="00CA4DDF"/>
    <w:rsid w:val="00CB02FA"/>
    <w:rsid w:val="00CB0D70"/>
    <w:rsid w:val="00CB5468"/>
    <w:rsid w:val="00CC3F6D"/>
    <w:rsid w:val="00CC448C"/>
    <w:rsid w:val="00CC45D9"/>
    <w:rsid w:val="00CC58B8"/>
    <w:rsid w:val="00CC7493"/>
    <w:rsid w:val="00CC7D9B"/>
    <w:rsid w:val="00CD0AFA"/>
    <w:rsid w:val="00CD238C"/>
    <w:rsid w:val="00CD2B20"/>
    <w:rsid w:val="00CD40A1"/>
    <w:rsid w:val="00CD4262"/>
    <w:rsid w:val="00CD4C3B"/>
    <w:rsid w:val="00CD530D"/>
    <w:rsid w:val="00CD7988"/>
    <w:rsid w:val="00CE044A"/>
    <w:rsid w:val="00CE16BD"/>
    <w:rsid w:val="00CE1CAC"/>
    <w:rsid w:val="00CE1F38"/>
    <w:rsid w:val="00CE50A0"/>
    <w:rsid w:val="00CF1A05"/>
    <w:rsid w:val="00CF35DD"/>
    <w:rsid w:val="00CF3FA5"/>
    <w:rsid w:val="00D00214"/>
    <w:rsid w:val="00D01DC7"/>
    <w:rsid w:val="00D01F87"/>
    <w:rsid w:val="00D0393D"/>
    <w:rsid w:val="00D10D6D"/>
    <w:rsid w:val="00D1178C"/>
    <w:rsid w:val="00D132BE"/>
    <w:rsid w:val="00D13716"/>
    <w:rsid w:val="00D1378B"/>
    <w:rsid w:val="00D16509"/>
    <w:rsid w:val="00D1757C"/>
    <w:rsid w:val="00D17E9E"/>
    <w:rsid w:val="00D222EC"/>
    <w:rsid w:val="00D22FBC"/>
    <w:rsid w:val="00D24DE2"/>
    <w:rsid w:val="00D2688D"/>
    <w:rsid w:val="00D26C41"/>
    <w:rsid w:val="00D33AFA"/>
    <w:rsid w:val="00D40C1E"/>
    <w:rsid w:val="00D47854"/>
    <w:rsid w:val="00D52053"/>
    <w:rsid w:val="00D521F1"/>
    <w:rsid w:val="00D535F4"/>
    <w:rsid w:val="00D537F6"/>
    <w:rsid w:val="00D53872"/>
    <w:rsid w:val="00D544BF"/>
    <w:rsid w:val="00D5496A"/>
    <w:rsid w:val="00D61742"/>
    <w:rsid w:val="00D61F5C"/>
    <w:rsid w:val="00D64263"/>
    <w:rsid w:val="00D6541D"/>
    <w:rsid w:val="00D65CC0"/>
    <w:rsid w:val="00D66690"/>
    <w:rsid w:val="00D6702E"/>
    <w:rsid w:val="00D75EE4"/>
    <w:rsid w:val="00D76FCD"/>
    <w:rsid w:val="00D77622"/>
    <w:rsid w:val="00D80B62"/>
    <w:rsid w:val="00D82277"/>
    <w:rsid w:val="00D82C2C"/>
    <w:rsid w:val="00D82E4C"/>
    <w:rsid w:val="00D82F35"/>
    <w:rsid w:val="00D83F73"/>
    <w:rsid w:val="00D8418D"/>
    <w:rsid w:val="00D84781"/>
    <w:rsid w:val="00D906F9"/>
    <w:rsid w:val="00D927B5"/>
    <w:rsid w:val="00D960B2"/>
    <w:rsid w:val="00D97B55"/>
    <w:rsid w:val="00DA01E1"/>
    <w:rsid w:val="00DA0429"/>
    <w:rsid w:val="00DA05E9"/>
    <w:rsid w:val="00DA0728"/>
    <w:rsid w:val="00DA4B5C"/>
    <w:rsid w:val="00DA5B4F"/>
    <w:rsid w:val="00DA68D2"/>
    <w:rsid w:val="00DB4355"/>
    <w:rsid w:val="00DB64C1"/>
    <w:rsid w:val="00DB7CA1"/>
    <w:rsid w:val="00DC0D81"/>
    <w:rsid w:val="00DC42BD"/>
    <w:rsid w:val="00DC5487"/>
    <w:rsid w:val="00DC5592"/>
    <w:rsid w:val="00DC7090"/>
    <w:rsid w:val="00DD016F"/>
    <w:rsid w:val="00DD3B0F"/>
    <w:rsid w:val="00DD56FC"/>
    <w:rsid w:val="00DD72B4"/>
    <w:rsid w:val="00DE4AD1"/>
    <w:rsid w:val="00DF349C"/>
    <w:rsid w:val="00DF3515"/>
    <w:rsid w:val="00DF4DD2"/>
    <w:rsid w:val="00DF4FAB"/>
    <w:rsid w:val="00DF7AF7"/>
    <w:rsid w:val="00E05413"/>
    <w:rsid w:val="00E124AD"/>
    <w:rsid w:val="00E152D9"/>
    <w:rsid w:val="00E20558"/>
    <w:rsid w:val="00E23849"/>
    <w:rsid w:val="00E258E6"/>
    <w:rsid w:val="00E2745D"/>
    <w:rsid w:val="00E27665"/>
    <w:rsid w:val="00E303EE"/>
    <w:rsid w:val="00E307E0"/>
    <w:rsid w:val="00E317FA"/>
    <w:rsid w:val="00E333EA"/>
    <w:rsid w:val="00E35EFF"/>
    <w:rsid w:val="00E37B2E"/>
    <w:rsid w:val="00E41680"/>
    <w:rsid w:val="00E41897"/>
    <w:rsid w:val="00E42752"/>
    <w:rsid w:val="00E43DB4"/>
    <w:rsid w:val="00E467E5"/>
    <w:rsid w:val="00E46B7D"/>
    <w:rsid w:val="00E47240"/>
    <w:rsid w:val="00E50872"/>
    <w:rsid w:val="00E51240"/>
    <w:rsid w:val="00E515CB"/>
    <w:rsid w:val="00E53464"/>
    <w:rsid w:val="00E60718"/>
    <w:rsid w:val="00E60A8B"/>
    <w:rsid w:val="00E62C09"/>
    <w:rsid w:val="00E636E3"/>
    <w:rsid w:val="00E64206"/>
    <w:rsid w:val="00E64D3A"/>
    <w:rsid w:val="00E66B69"/>
    <w:rsid w:val="00E66F20"/>
    <w:rsid w:val="00E6741D"/>
    <w:rsid w:val="00E6772D"/>
    <w:rsid w:val="00E70557"/>
    <w:rsid w:val="00E7689B"/>
    <w:rsid w:val="00E777E7"/>
    <w:rsid w:val="00E778BC"/>
    <w:rsid w:val="00E80088"/>
    <w:rsid w:val="00E81200"/>
    <w:rsid w:val="00E81B2E"/>
    <w:rsid w:val="00E83097"/>
    <w:rsid w:val="00E8345E"/>
    <w:rsid w:val="00E8411D"/>
    <w:rsid w:val="00E86BB9"/>
    <w:rsid w:val="00E87C71"/>
    <w:rsid w:val="00E910FD"/>
    <w:rsid w:val="00E91133"/>
    <w:rsid w:val="00E93644"/>
    <w:rsid w:val="00E93A5D"/>
    <w:rsid w:val="00E93A6C"/>
    <w:rsid w:val="00E94586"/>
    <w:rsid w:val="00E946CF"/>
    <w:rsid w:val="00E960C7"/>
    <w:rsid w:val="00E971F1"/>
    <w:rsid w:val="00EA1942"/>
    <w:rsid w:val="00EA2058"/>
    <w:rsid w:val="00EA22A3"/>
    <w:rsid w:val="00EA33D8"/>
    <w:rsid w:val="00EA41DA"/>
    <w:rsid w:val="00EA57DF"/>
    <w:rsid w:val="00EA6F8E"/>
    <w:rsid w:val="00EB063F"/>
    <w:rsid w:val="00EC059A"/>
    <w:rsid w:val="00EC2087"/>
    <w:rsid w:val="00EC24C3"/>
    <w:rsid w:val="00ED0FFC"/>
    <w:rsid w:val="00ED3B42"/>
    <w:rsid w:val="00ED7556"/>
    <w:rsid w:val="00EE04B0"/>
    <w:rsid w:val="00EE1D98"/>
    <w:rsid w:val="00EE2F9F"/>
    <w:rsid w:val="00EE44E4"/>
    <w:rsid w:val="00EE7ED3"/>
    <w:rsid w:val="00EF4165"/>
    <w:rsid w:val="00EF508B"/>
    <w:rsid w:val="00EF6666"/>
    <w:rsid w:val="00EF7D30"/>
    <w:rsid w:val="00F0128D"/>
    <w:rsid w:val="00F02F01"/>
    <w:rsid w:val="00F03E91"/>
    <w:rsid w:val="00F05BC9"/>
    <w:rsid w:val="00F07D2A"/>
    <w:rsid w:val="00F10DBB"/>
    <w:rsid w:val="00F146FC"/>
    <w:rsid w:val="00F14C2C"/>
    <w:rsid w:val="00F159D7"/>
    <w:rsid w:val="00F16A08"/>
    <w:rsid w:val="00F1705A"/>
    <w:rsid w:val="00F17D57"/>
    <w:rsid w:val="00F21675"/>
    <w:rsid w:val="00F22734"/>
    <w:rsid w:val="00F22C44"/>
    <w:rsid w:val="00F23239"/>
    <w:rsid w:val="00F2553A"/>
    <w:rsid w:val="00F33446"/>
    <w:rsid w:val="00F4345C"/>
    <w:rsid w:val="00F456A6"/>
    <w:rsid w:val="00F47001"/>
    <w:rsid w:val="00F47333"/>
    <w:rsid w:val="00F473BC"/>
    <w:rsid w:val="00F47991"/>
    <w:rsid w:val="00F52E32"/>
    <w:rsid w:val="00F53ADF"/>
    <w:rsid w:val="00F55AC2"/>
    <w:rsid w:val="00F5767A"/>
    <w:rsid w:val="00F61C48"/>
    <w:rsid w:val="00F61D00"/>
    <w:rsid w:val="00F63482"/>
    <w:rsid w:val="00F63FF8"/>
    <w:rsid w:val="00F66E4A"/>
    <w:rsid w:val="00F70A1F"/>
    <w:rsid w:val="00F71386"/>
    <w:rsid w:val="00F72E05"/>
    <w:rsid w:val="00F73BDB"/>
    <w:rsid w:val="00F74579"/>
    <w:rsid w:val="00F746FB"/>
    <w:rsid w:val="00F75B9E"/>
    <w:rsid w:val="00F77085"/>
    <w:rsid w:val="00F8045A"/>
    <w:rsid w:val="00F80ED5"/>
    <w:rsid w:val="00F8514F"/>
    <w:rsid w:val="00F86BDE"/>
    <w:rsid w:val="00F90A05"/>
    <w:rsid w:val="00F91E06"/>
    <w:rsid w:val="00F937D8"/>
    <w:rsid w:val="00F945F3"/>
    <w:rsid w:val="00FA005E"/>
    <w:rsid w:val="00FA1223"/>
    <w:rsid w:val="00FA389B"/>
    <w:rsid w:val="00FA6365"/>
    <w:rsid w:val="00FA7FC6"/>
    <w:rsid w:val="00FB0A94"/>
    <w:rsid w:val="00FB160A"/>
    <w:rsid w:val="00FB2A0D"/>
    <w:rsid w:val="00FB51D8"/>
    <w:rsid w:val="00FB7383"/>
    <w:rsid w:val="00FC1698"/>
    <w:rsid w:val="00FC1D22"/>
    <w:rsid w:val="00FC2348"/>
    <w:rsid w:val="00FC5F22"/>
    <w:rsid w:val="00FD0CF3"/>
    <w:rsid w:val="00FD2762"/>
    <w:rsid w:val="00FD314E"/>
    <w:rsid w:val="00FD437B"/>
    <w:rsid w:val="00FD52D4"/>
    <w:rsid w:val="00FD7512"/>
    <w:rsid w:val="00FE2E08"/>
    <w:rsid w:val="00FE4A14"/>
    <w:rsid w:val="00FE58AD"/>
    <w:rsid w:val="00FE6895"/>
    <w:rsid w:val="00FF2348"/>
    <w:rsid w:val="00FF42FD"/>
    <w:rsid w:val="00FF48D4"/>
    <w:rsid w:val="01511CC1"/>
    <w:rsid w:val="019A35DA"/>
    <w:rsid w:val="037F34AC"/>
    <w:rsid w:val="05AB1D1A"/>
    <w:rsid w:val="071F3A56"/>
    <w:rsid w:val="08D9601A"/>
    <w:rsid w:val="08ED114D"/>
    <w:rsid w:val="106F3B72"/>
    <w:rsid w:val="11E91682"/>
    <w:rsid w:val="179DBF6F"/>
    <w:rsid w:val="1A82037F"/>
    <w:rsid w:val="1B616581"/>
    <w:rsid w:val="1BE758E5"/>
    <w:rsid w:val="1E4F0105"/>
    <w:rsid w:val="1F9D3290"/>
    <w:rsid w:val="20212B94"/>
    <w:rsid w:val="20E933DC"/>
    <w:rsid w:val="256D7AE7"/>
    <w:rsid w:val="297D388F"/>
    <w:rsid w:val="2AAE65C3"/>
    <w:rsid w:val="2B2B5382"/>
    <w:rsid w:val="2BB156BC"/>
    <w:rsid w:val="2E1F1889"/>
    <w:rsid w:val="2F1D4563"/>
    <w:rsid w:val="31FF8C97"/>
    <w:rsid w:val="333B39FD"/>
    <w:rsid w:val="33916868"/>
    <w:rsid w:val="34BF38CA"/>
    <w:rsid w:val="35107D00"/>
    <w:rsid w:val="35FE3AE9"/>
    <w:rsid w:val="366A0B09"/>
    <w:rsid w:val="37FE2C32"/>
    <w:rsid w:val="380D1D33"/>
    <w:rsid w:val="3C9438BF"/>
    <w:rsid w:val="3D5BCD9C"/>
    <w:rsid w:val="3D9EEDC3"/>
    <w:rsid w:val="3EC86424"/>
    <w:rsid w:val="3FDF4938"/>
    <w:rsid w:val="3FED4743"/>
    <w:rsid w:val="415DF365"/>
    <w:rsid w:val="43CA1EE0"/>
    <w:rsid w:val="43F22F31"/>
    <w:rsid w:val="45980A85"/>
    <w:rsid w:val="461F6BBA"/>
    <w:rsid w:val="47640D88"/>
    <w:rsid w:val="47AE3AC5"/>
    <w:rsid w:val="4CC53937"/>
    <w:rsid w:val="4F5DB1C7"/>
    <w:rsid w:val="50FB36C9"/>
    <w:rsid w:val="513C7536"/>
    <w:rsid w:val="52D52AB2"/>
    <w:rsid w:val="550167C3"/>
    <w:rsid w:val="576EA8EF"/>
    <w:rsid w:val="585D3491"/>
    <w:rsid w:val="5B101E23"/>
    <w:rsid w:val="5BEBA7E1"/>
    <w:rsid w:val="5C052271"/>
    <w:rsid w:val="5C5B4B0B"/>
    <w:rsid w:val="5CACC8C5"/>
    <w:rsid w:val="5D8E8F56"/>
    <w:rsid w:val="5D9D609C"/>
    <w:rsid w:val="5EF7598B"/>
    <w:rsid w:val="5EFF0E63"/>
    <w:rsid w:val="5F2834C8"/>
    <w:rsid w:val="5FF75B7F"/>
    <w:rsid w:val="607B672C"/>
    <w:rsid w:val="60BB4FE8"/>
    <w:rsid w:val="64EA68D9"/>
    <w:rsid w:val="68FA02DE"/>
    <w:rsid w:val="6B727538"/>
    <w:rsid w:val="6D57ECED"/>
    <w:rsid w:val="6F1DB174"/>
    <w:rsid w:val="6FBF819A"/>
    <w:rsid w:val="6FD755D6"/>
    <w:rsid w:val="6FDB4E99"/>
    <w:rsid w:val="6FDFF383"/>
    <w:rsid w:val="6FF7692C"/>
    <w:rsid w:val="734B1D0E"/>
    <w:rsid w:val="73A06665"/>
    <w:rsid w:val="7537539E"/>
    <w:rsid w:val="763F1AD3"/>
    <w:rsid w:val="768A3BE6"/>
    <w:rsid w:val="76FD74BF"/>
    <w:rsid w:val="77597880"/>
    <w:rsid w:val="77B999DE"/>
    <w:rsid w:val="797E2727"/>
    <w:rsid w:val="79BF13F8"/>
    <w:rsid w:val="79C79A56"/>
    <w:rsid w:val="7AAAF558"/>
    <w:rsid w:val="7ADB3D3A"/>
    <w:rsid w:val="7BFD3327"/>
    <w:rsid w:val="7BFD4A89"/>
    <w:rsid w:val="7C4784DA"/>
    <w:rsid w:val="7C7FF405"/>
    <w:rsid w:val="7CEF71A6"/>
    <w:rsid w:val="7DDF930C"/>
    <w:rsid w:val="7E6D0FEB"/>
    <w:rsid w:val="7EF0516F"/>
    <w:rsid w:val="7F4B525A"/>
    <w:rsid w:val="7F5B8C16"/>
    <w:rsid w:val="7FB51A03"/>
    <w:rsid w:val="7FB70EC1"/>
    <w:rsid w:val="7FFED098"/>
    <w:rsid w:val="7FFF10C0"/>
    <w:rsid w:val="7FFFD7F0"/>
    <w:rsid w:val="85B7D392"/>
    <w:rsid w:val="8F7BBBE7"/>
    <w:rsid w:val="9BB68ECE"/>
    <w:rsid w:val="9CFFD5F1"/>
    <w:rsid w:val="A8FC9CD5"/>
    <w:rsid w:val="ABF3F467"/>
    <w:rsid w:val="AFE7F476"/>
    <w:rsid w:val="B3BD32EB"/>
    <w:rsid w:val="BD9D102B"/>
    <w:rsid w:val="BE3E049D"/>
    <w:rsid w:val="BEB46084"/>
    <w:rsid w:val="BEF23AE7"/>
    <w:rsid w:val="BFB72E9C"/>
    <w:rsid w:val="BFBE00F0"/>
    <w:rsid w:val="BFF5F63F"/>
    <w:rsid w:val="CBDE9D8F"/>
    <w:rsid w:val="DABE4A2E"/>
    <w:rsid w:val="DB998A47"/>
    <w:rsid w:val="DEA994E7"/>
    <w:rsid w:val="DF7B20C4"/>
    <w:rsid w:val="DFE75003"/>
    <w:rsid w:val="DFFF89F5"/>
    <w:rsid w:val="E39E293B"/>
    <w:rsid w:val="E99EDBF8"/>
    <w:rsid w:val="EB5B20F7"/>
    <w:rsid w:val="ECD34AAE"/>
    <w:rsid w:val="ED7F6D82"/>
    <w:rsid w:val="EF0D1A61"/>
    <w:rsid w:val="EFBFCBED"/>
    <w:rsid w:val="EFE633FF"/>
    <w:rsid w:val="EFEA19A7"/>
    <w:rsid w:val="EFEF2CD2"/>
    <w:rsid w:val="F2FE4FF4"/>
    <w:rsid w:val="F3BEE584"/>
    <w:rsid w:val="F3DFB2E5"/>
    <w:rsid w:val="F3FBA944"/>
    <w:rsid w:val="F5FD7F32"/>
    <w:rsid w:val="F5FF8CB3"/>
    <w:rsid w:val="F6DF1DA7"/>
    <w:rsid w:val="F7AADAE9"/>
    <w:rsid w:val="F7B74C6D"/>
    <w:rsid w:val="F7D9FEE5"/>
    <w:rsid w:val="F7F59DD0"/>
    <w:rsid w:val="F7FDBA6B"/>
    <w:rsid w:val="F7FF1EB5"/>
    <w:rsid w:val="FB7EB66E"/>
    <w:rsid w:val="FBE34CC4"/>
    <w:rsid w:val="FBEB6AF3"/>
    <w:rsid w:val="FBF462D6"/>
    <w:rsid w:val="FBF67EB5"/>
    <w:rsid w:val="FBF7B74F"/>
    <w:rsid w:val="FBFCD47B"/>
    <w:rsid w:val="FD8BB4FE"/>
    <w:rsid w:val="FDCD26CD"/>
    <w:rsid w:val="FDDEF2E0"/>
    <w:rsid w:val="FE5F5123"/>
    <w:rsid w:val="FEBF0AC2"/>
    <w:rsid w:val="FF3C77A4"/>
    <w:rsid w:val="FF6275E1"/>
    <w:rsid w:val="FF6330FB"/>
    <w:rsid w:val="FF7F6507"/>
    <w:rsid w:val="FF7FB9B8"/>
    <w:rsid w:val="FF8F7FE9"/>
    <w:rsid w:val="FFAD4DAD"/>
    <w:rsid w:val="FFBA1078"/>
    <w:rsid w:val="FFBFA2AD"/>
    <w:rsid w:val="FFD38D1D"/>
    <w:rsid w:val="FFEBE5D0"/>
    <w:rsid w:val="FFF9AED6"/>
    <w:rsid w:val="FFFB2BD6"/>
    <w:rsid w:val="FFFCA665"/>
    <w:rsid w:val="FFFE401D"/>
    <w:rsid w:val="FFFEED35"/>
    <w:rsid w:val="FFFF83C7"/>
    <w:rsid w:val="FFFFD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  <w:rPr>
      <w:rFonts w:hint="eastAsia"/>
    </w:r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批注框文本 Char"/>
    <w:link w:val="3"/>
    <w:semiHidden/>
    <w:qFormat/>
    <w:uiPriority w:val="99"/>
    <w:rPr>
      <w:rFonts w:ascii="宋体" w:hAnsi="Times New Roman" w:eastAsia="仿宋_GB2312"/>
      <w:kern w:val="2"/>
      <w:sz w:val="18"/>
      <w:szCs w:val="18"/>
    </w:rPr>
  </w:style>
  <w:style w:type="character" w:customStyle="1" w:styleId="10">
    <w:name w:val="页脚 Char"/>
    <w:link w:val="4"/>
    <w:qFormat/>
    <w:uiPriority w:val="99"/>
    <w:rPr>
      <w:rFonts w:ascii="宋体" w:hAnsi="Times New Roman" w:eastAsia="仿宋_GB2312" w:cs="Times New Roman"/>
      <w:sz w:val="18"/>
      <w:szCs w:val="18"/>
    </w:rPr>
  </w:style>
  <w:style w:type="character" w:customStyle="1" w:styleId="11">
    <w:name w:val="页眉 Char"/>
    <w:link w:val="5"/>
    <w:qFormat/>
    <w:uiPriority w:val="99"/>
    <w:rPr>
      <w:rFonts w:ascii="宋体" w:hAnsi="Times New Roman" w:eastAsia="仿宋_GB2312" w:cs="Times New Roman"/>
      <w:sz w:val="18"/>
      <w:szCs w:val="18"/>
    </w:rPr>
  </w:style>
  <w:style w:type="paragraph" w:customStyle="1" w:styleId="12">
    <w:name w:val="Char Char Char Char"/>
    <w:basedOn w:val="1"/>
    <w:qFormat/>
    <w:uiPriority w:val="0"/>
    <w:rPr>
      <w:rFonts w:ascii="Times New Roman" w:eastAsia="宋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ht706\E:\home\greatwall\&#26700;&#38754;\0717&#21576;&#23457;&#24188;&#20799;&#22253;&#25307;&#32856;&#20844;&#21578;%2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0717呈审幼儿园招聘公告 .dot</Template>
  <Company>Microsoft</Company>
  <Pages>2</Pages>
  <Words>2010</Words>
  <Characters>2074</Characters>
  <Lines>19</Lines>
  <Paragraphs>5</Paragraphs>
  <TotalTime>22</TotalTime>
  <ScaleCrop>false</ScaleCrop>
  <LinksUpToDate>false</LinksUpToDate>
  <CharactersWithSpaces>2147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2025-08-28T17:16:00Z</dcterms:created>
  <dc:creator>greatwall</dc:creator>
  <cp:lastModifiedBy>ʚɞ</cp:lastModifiedBy>
  <cp:lastPrinted>2025-09-08T12:39:00Z</cp:lastPrinted>
  <dcterms:modified xsi:type="dcterms:W3CDTF">2026-07-29T09:00:36Z</dcterms:modified>
  <dc:title>秘密★10年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EAC671408B2A1EC86208666ADB24DE2A_43</vt:lpwstr>
  </property>
  <property fmtid="{D5CDD505-2E9C-101B-9397-08002B2CF9AE}" pid="4" name="KSOTemplateDocerSaveRecord">
    <vt:lpwstr>eyJoZGlkIjoiZjFmZWIzNDg2MmIzZjExOTIzMmViNTBmYTMwYTk0ZWYiLCJ1c2VySWQiOiIzNjk5MjIzNjQifQ==</vt:lpwstr>
  </property>
</Properties>
</file>