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47782AF">
      <w:pPr>
        <w:spacing w:after="312" w:afterLines="100" w:line="70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50E6442">
      <w:pPr>
        <w:spacing w:after="156" w:afterLines="50" w:line="700" w:lineRule="exact"/>
        <w:jc w:val="center"/>
        <w:rPr>
          <w:rFonts w:ascii="方正小标宋简体" w:hAnsi="黑体" w:eastAsia="方正小标宋简体" w:cs="黑体"/>
          <w:bCs/>
          <w:sz w:val="44"/>
          <w:szCs w:val="44"/>
        </w:rPr>
      </w:pPr>
      <w:r>
        <w:rPr>
          <w:rFonts w:hint="eastAsia" w:ascii="方正小标宋简体" w:hAnsi="黑体" w:eastAsia="方正小标宋简体" w:cs="黑体"/>
          <w:bCs/>
          <w:sz w:val="44"/>
          <w:szCs w:val="44"/>
        </w:rPr>
        <w:t>福建省泉州市农业学校临时聘用教师报名表</w:t>
      </w:r>
    </w:p>
    <w:tbl>
      <w:tblPr>
        <w:tblStyle w:val="4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1700"/>
        <w:gridCol w:w="1438"/>
        <w:gridCol w:w="1296"/>
        <w:gridCol w:w="1556"/>
        <w:gridCol w:w="1574"/>
      </w:tblGrid>
      <w:tr w14:paraId="438B2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50" w:type="pct"/>
            <w:vAlign w:val="center"/>
          </w:tcPr>
          <w:p w14:paraId="0823E8B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910" w:type="pct"/>
            <w:vAlign w:val="center"/>
          </w:tcPr>
          <w:p w14:paraId="42880F4E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0" w:type="pct"/>
            <w:vAlign w:val="center"/>
          </w:tcPr>
          <w:p w14:paraId="76C0B96A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694" w:type="pct"/>
            <w:vAlign w:val="center"/>
          </w:tcPr>
          <w:p w14:paraId="6EEB17C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14:paraId="5BC25F1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841" w:type="pct"/>
            <w:vAlign w:val="center"/>
          </w:tcPr>
          <w:p w14:paraId="5F17A65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D4F3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0" w:type="pct"/>
            <w:vAlign w:val="center"/>
          </w:tcPr>
          <w:p w14:paraId="1B4D792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历</w:t>
            </w:r>
          </w:p>
        </w:tc>
        <w:tc>
          <w:tcPr>
            <w:tcW w:w="910" w:type="pct"/>
            <w:vAlign w:val="center"/>
          </w:tcPr>
          <w:p w14:paraId="14E3142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70" w:type="pct"/>
            <w:vAlign w:val="center"/>
          </w:tcPr>
          <w:p w14:paraId="697B52A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694" w:type="pct"/>
            <w:vAlign w:val="center"/>
          </w:tcPr>
          <w:p w14:paraId="1A921745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14:paraId="22F7AE1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族</w:t>
            </w:r>
          </w:p>
        </w:tc>
        <w:tc>
          <w:tcPr>
            <w:tcW w:w="841" w:type="pct"/>
            <w:vAlign w:val="center"/>
          </w:tcPr>
          <w:p w14:paraId="320D1CF2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DA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950" w:type="pct"/>
            <w:vAlign w:val="center"/>
          </w:tcPr>
          <w:p w14:paraId="4D03A2CE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  <w:p w14:paraId="5FAE7F8A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及专业</w:t>
            </w:r>
          </w:p>
        </w:tc>
        <w:tc>
          <w:tcPr>
            <w:tcW w:w="2374" w:type="pct"/>
            <w:gridSpan w:val="3"/>
            <w:vAlign w:val="center"/>
          </w:tcPr>
          <w:p w14:paraId="321CAB19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14:paraId="7BF0A3AA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 位</w:t>
            </w:r>
          </w:p>
        </w:tc>
        <w:tc>
          <w:tcPr>
            <w:tcW w:w="841" w:type="pct"/>
            <w:vAlign w:val="center"/>
          </w:tcPr>
          <w:p w14:paraId="74F60501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ABA1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0" w:type="pct"/>
            <w:vAlign w:val="center"/>
          </w:tcPr>
          <w:p w14:paraId="5FAB38AF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4049" w:type="pct"/>
            <w:gridSpan w:val="5"/>
            <w:vAlign w:val="center"/>
          </w:tcPr>
          <w:p w14:paraId="038DDFEF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E4BD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950" w:type="pct"/>
            <w:vAlign w:val="center"/>
          </w:tcPr>
          <w:p w14:paraId="1D2F2345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应聘课程</w:t>
            </w:r>
          </w:p>
          <w:p w14:paraId="3E489ADA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（可报多门）</w:t>
            </w:r>
          </w:p>
        </w:tc>
        <w:tc>
          <w:tcPr>
            <w:tcW w:w="4049" w:type="pct"/>
            <w:gridSpan w:val="5"/>
            <w:vAlign w:val="center"/>
          </w:tcPr>
          <w:p w14:paraId="2C6E4BEF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9C1F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950" w:type="pct"/>
            <w:vAlign w:val="center"/>
          </w:tcPr>
          <w:p w14:paraId="11D18D2F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每周能够承担最大课时</w:t>
            </w:r>
          </w:p>
        </w:tc>
        <w:tc>
          <w:tcPr>
            <w:tcW w:w="1680" w:type="pct"/>
            <w:gridSpan w:val="2"/>
            <w:vAlign w:val="center"/>
          </w:tcPr>
          <w:p w14:paraId="5ABA655E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94" w:type="pct"/>
            <w:vAlign w:val="center"/>
          </w:tcPr>
          <w:p w14:paraId="3FCAC09A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</w:t>
            </w:r>
          </w:p>
          <w:p w14:paraId="34654F8F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1675" w:type="pct"/>
            <w:gridSpan w:val="2"/>
            <w:vAlign w:val="center"/>
          </w:tcPr>
          <w:p w14:paraId="0B14EB3A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93C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950" w:type="pct"/>
            <w:vAlign w:val="center"/>
          </w:tcPr>
          <w:p w14:paraId="649DB9E9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个人简历</w:t>
            </w:r>
          </w:p>
        </w:tc>
        <w:tc>
          <w:tcPr>
            <w:tcW w:w="4049" w:type="pct"/>
            <w:gridSpan w:val="5"/>
            <w:vAlign w:val="center"/>
          </w:tcPr>
          <w:p w14:paraId="009B29A8">
            <w:pPr>
              <w:spacing w:line="576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EB2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</w:trPr>
        <w:tc>
          <w:tcPr>
            <w:tcW w:w="5000" w:type="pct"/>
            <w:gridSpan w:val="6"/>
            <w:vAlign w:val="center"/>
          </w:tcPr>
          <w:p w14:paraId="04717CD1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同时将以下电子档材料打包发送到邮箱fj</w:t>
            </w:r>
            <w:r>
              <w:rPr>
                <w:rFonts w:ascii="仿宋_GB2312" w:hAnsi="仿宋_GB2312" w:eastAsia="仿宋_GB2312" w:cs="仿宋_GB2312"/>
                <w:sz w:val="24"/>
              </w:rPr>
              <w:t>qznx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@163.com：报名表1份（PDF格式）、身份证正反面复印件1份（PDF格式）、毕业证书及学位证书复印件各1份（JPG格式）、职称或其他技能证书复印件各1份（JPG格式）、教师资格证复印件1份（JPG格式）、免冠电子照片1份（JPG格式）。</w:t>
            </w:r>
          </w:p>
          <w:p w14:paraId="17B25999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76547C76">
            <w:pPr>
              <w:rPr>
                <w:rFonts w:ascii="仿宋_GB2312" w:hAnsi="仿宋_GB2312" w:eastAsia="仿宋_GB2312" w:cs="仿宋_GB2312"/>
                <w:sz w:val="24"/>
              </w:rPr>
            </w:pPr>
          </w:p>
          <w:p w14:paraId="5B3A9B2E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***本人承诺填写信息及提交材料真实无误。***</w:t>
            </w:r>
          </w:p>
          <w:p w14:paraId="4DD3122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7E6A4650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7A1D096D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签名：          日期：          </w:t>
            </w:r>
          </w:p>
        </w:tc>
      </w:tr>
    </w:tbl>
    <w:p w14:paraId="4FC7DC6D">
      <w:pPr>
        <w:spacing w:line="20" w:lineRule="exact"/>
        <w:rPr>
          <w:rFonts w:ascii="微软雅黑" w:hAnsi="微软雅黑" w:eastAsia="微软雅黑" w:cs="微软雅黑"/>
          <w:sz w:val="20"/>
        </w:rPr>
      </w:pPr>
    </w:p>
    <w:sectPr>
      <w:pgSz w:w="11906" w:h="16838"/>
      <w:pgMar w:top="1077" w:right="1304" w:bottom="1021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DEF68CD-8E99-4D51-A217-787C791CDE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5110ADE-8816-4059-9BEA-06B189E1F283}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02564D7-AA8C-421B-A7C4-33BE5C6C05D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1D12C6F0-C7A2-4723-83BF-B14AF8FF84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A85CBC"/>
    <w:rsid w:val="00017585"/>
    <w:rsid w:val="007C636E"/>
    <w:rsid w:val="0089189B"/>
    <w:rsid w:val="008A0489"/>
    <w:rsid w:val="00936281"/>
    <w:rsid w:val="00CF75B0"/>
    <w:rsid w:val="01C5050B"/>
    <w:rsid w:val="03026E65"/>
    <w:rsid w:val="036F20D6"/>
    <w:rsid w:val="0370381D"/>
    <w:rsid w:val="0377541D"/>
    <w:rsid w:val="03CC21CB"/>
    <w:rsid w:val="05F52589"/>
    <w:rsid w:val="06AA1D4D"/>
    <w:rsid w:val="07DB41E5"/>
    <w:rsid w:val="093B19FD"/>
    <w:rsid w:val="09A85CBC"/>
    <w:rsid w:val="11333889"/>
    <w:rsid w:val="11887DFC"/>
    <w:rsid w:val="13160EC3"/>
    <w:rsid w:val="141822E0"/>
    <w:rsid w:val="15CE0348"/>
    <w:rsid w:val="169508A9"/>
    <w:rsid w:val="17444833"/>
    <w:rsid w:val="1B6A5864"/>
    <w:rsid w:val="1C0A168B"/>
    <w:rsid w:val="1CDA4134"/>
    <w:rsid w:val="1D6A2DDD"/>
    <w:rsid w:val="1DB6193C"/>
    <w:rsid w:val="1E83568D"/>
    <w:rsid w:val="1E983160"/>
    <w:rsid w:val="1EFB3E78"/>
    <w:rsid w:val="20280331"/>
    <w:rsid w:val="26396069"/>
    <w:rsid w:val="28F61252"/>
    <w:rsid w:val="2B49225C"/>
    <w:rsid w:val="2C673F8F"/>
    <w:rsid w:val="2CA548A8"/>
    <w:rsid w:val="30AB2D8C"/>
    <w:rsid w:val="31A677E9"/>
    <w:rsid w:val="347E748C"/>
    <w:rsid w:val="36A57C56"/>
    <w:rsid w:val="3D98669F"/>
    <w:rsid w:val="428D716D"/>
    <w:rsid w:val="44DF2C25"/>
    <w:rsid w:val="45902982"/>
    <w:rsid w:val="4781438B"/>
    <w:rsid w:val="487F52F6"/>
    <w:rsid w:val="4B6D71A0"/>
    <w:rsid w:val="4D297313"/>
    <w:rsid w:val="4FB16848"/>
    <w:rsid w:val="509E7572"/>
    <w:rsid w:val="51EF2CC0"/>
    <w:rsid w:val="52706A0C"/>
    <w:rsid w:val="54923344"/>
    <w:rsid w:val="551D36D3"/>
    <w:rsid w:val="571429B1"/>
    <w:rsid w:val="58014680"/>
    <w:rsid w:val="58BF461E"/>
    <w:rsid w:val="5AE700F5"/>
    <w:rsid w:val="5B64353E"/>
    <w:rsid w:val="5B785D81"/>
    <w:rsid w:val="5D3F048D"/>
    <w:rsid w:val="5E314369"/>
    <w:rsid w:val="5FD11675"/>
    <w:rsid w:val="60CF16E3"/>
    <w:rsid w:val="64BB2AEF"/>
    <w:rsid w:val="6769328D"/>
    <w:rsid w:val="679F1E7D"/>
    <w:rsid w:val="68595D1F"/>
    <w:rsid w:val="69DB6667"/>
    <w:rsid w:val="6BE37E48"/>
    <w:rsid w:val="6CE4695B"/>
    <w:rsid w:val="717920B9"/>
    <w:rsid w:val="730B696F"/>
    <w:rsid w:val="73857812"/>
    <w:rsid w:val="73F77F1F"/>
    <w:rsid w:val="77786603"/>
    <w:rsid w:val="77D53A70"/>
    <w:rsid w:val="79D07A75"/>
    <w:rsid w:val="7A4C6DD7"/>
    <w:rsid w:val="7A5A01E8"/>
    <w:rsid w:val="7B482B48"/>
    <w:rsid w:val="7BF81ADB"/>
    <w:rsid w:val="7D60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2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2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b-free-read-leaf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il\AppData\Roaming\kingsoft\office6\templates\docerresourceshop\template\2842582\5fea5a13-7522-41b0-bd6b-cc077ed5e56a\&#25307;&#32856;&#20154;&#21592;&#30331;&#35760;&#34920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招聘人员登记表</Template>
  <Pages>1</Pages>
  <Words>1081</Words>
  <Characters>1168</Characters>
  <Lines>9</Lines>
  <Paragraphs>2</Paragraphs>
  <TotalTime>28</TotalTime>
  <ScaleCrop>false</ScaleCrop>
  <LinksUpToDate>false</LinksUpToDate>
  <CharactersWithSpaces>1202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2025-12-22T06:51:00Z</dcterms:created>
  <dc:creator>Devil</dc:creator>
  <cp:lastModifiedBy>番</cp:lastModifiedBy>
  <dcterms:modified xsi:type="dcterms:W3CDTF">2026-10-13T08:11:11Z</dcterms:modified>
  <dc:title>招聘人员登记表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UUID">
    <vt:lpwstr>v1.0_mb_mw15xBjFdUpUVC60sBbA1w==</vt:lpwstr>
  </property>
  <property fmtid="{D5CDD505-2E9C-101B-9397-08002B2CF9AE}" pid="4" name="ICV">
    <vt:lpwstr>EA6C1720D4E84A5882EA0B29B7881797_13</vt:lpwstr>
  </property>
  <property fmtid="{D5CDD505-2E9C-101B-9397-08002B2CF9AE}" pid="5" name="KSOTemplateDocerSaveRecord">
    <vt:lpwstr>eyJoZGlkIjoiMTQwMjIwMDU3ODhlMzZhNjI3YTIzOTU5ZDFlZTAxNjIiLCJ1c2VySWQiOiI1NTg1Nzc3MjYifQ==</vt:lpwstr>
  </property>
</Properties>
</file>