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8FCFC">
      <w:pPr>
        <w:widowControl/>
        <w:spacing w:line="440" w:lineRule="exact"/>
        <w:jc w:val="center"/>
        <w:rPr>
          <w:rFonts w:hint="eastAsia" w:asciiTheme="minorEastAsia" w:hAnsiTheme="minorEastAsia" w:eastAsiaTheme="minorEastAsia"/>
          <w:b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000000"/>
          <w:kern w:val="0"/>
          <w:sz w:val="44"/>
          <w:szCs w:val="44"/>
        </w:rPr>
        <w:t>报名表</w:t>
      </w:r>
    </w:p>
    <w:p w14:paraId="35F8BABF">
      <w:pPr>
        <w:widowControl/>
        <w:spacing w:line="440" w:lineRule="exact"/>
        <w:jc w:val="center"/>
        <w:rPr>
          <w:rFonts w:hint="eastAsia" w:asciiTheme="minorEastAsia" w:hAnsiTheme="minorEastAsia" w:eastAsiaTheme="minorEastAsia"/>
          <w:b/>
          <w:color w:val="000000"/>
          <w:kern w:val="0"/>
          <w:sz w:val="44"/>
          <w:szCs w:val="44"/>
        </w:rPr>
      </w:pPr>
    </w:p>
    <w:tbl>
      <w:tblPr>
        <w:tblStyle w:val="2"/>
        <w:tblW w:w="90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965"/>
        <w:gridCol w:w="46"/>
        <w:gridCol w:w="813"/>
        <w:gridCol w:w="267"/>
        <w:gridCol w:w="705"/>
        <w:gridCol w:w="123"/>
        <w:gridCol w:w="1415"/>
        <w:gridCol w:w="1305"/>
        <w:gridCol w:w="847"/>
        <w:gridCol w:w="265"/>
        <w:gridCol w:w="1104"/>
      </w:tblGrid>
      <w:tr w14:paraId="4D5C3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2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4083928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82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2ACF4D3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095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0A5D93B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  <w:t>性   别</w:t>
            </w:r>
          </w:p>
        </w:tc>
        <w:tc>
          <w:tcPr>
            <w:tcW w:w="141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01419DA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305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41E89EF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0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  <w:t>民   族</w:t>
            </w:r>
          </w:p>
        </w:tc>
        <w:tc>
          <w:tcPr>
            <w:tcW w:w="847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2064EC1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369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7E795B17">
            <w:pPr>
              <w:widowControl/>
              <w:wordWrap w:val="0"/>
              <w:spacing w:line="24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近期</w:t>
            </w:r>
          </w:p>
          <w:p w14:paraId="69A2EBDC">
            <w:pPr>
              <w:widowControl/>
              <w:wordWrap w:val="0"/>
              <w:spacing w:line="24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免冠</w:t>
            </w:r>
          </w:p>
          <w:p w14:paraId="0C0734CF">
            <w:pPr>
              <w:widowControl/>
              <w:wordWrap w:val="0"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一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  <w:t>寸</w:t>
            </w:r>
          </w:p>
          <w:p w14:paraId="237D5F5A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照片</w:t>
            </w:r>
          </w:p>
        </w:tc>
      </w:tr>
      <w:tr w14:paraId="25EDF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exact"/>
          <w:jc w:val="center"/>
        </w:trPr>
        <w:tc>
          <w:tcPr>
            <w:tcW w:w="122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A033D90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8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B2B0D3B">
            <w:pPr>
              <w:widowControl/>
              <w:wordWrap w:val="0"/>
              <w:spacing w:line="536870232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日</w:t>
            </w:r>
          </w:p>
        </w:tc>
        <w:tc>
          <w:tcPr>
            <w:tcW w:w="10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0C82467">
            <w:pPr>
              <w:widowControl/>
              <w:wordWrap w:val="0"/>
              <w:spacing w:line="536870232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  <w:t>籍   贯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420C4E3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65EECEE">
            <w:pPr>
              <w:widowControl/>
              <w:wordWrap w:val="0"/>
              <w:spacing w:line="536870232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  <w:t>政治面貌</w:t>
            </w:r>
          </w:p>
        </w:tc>
        <w:tc>
          <w:tcPr>
            <w:tcW w:w="84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07CB3D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  <w:tc>
          <w:tcPr>
            <w:tcW w:w="1369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43F5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3E9641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2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9C4E41A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职称资格</w:t>
            </w:r>
          </w:p>
        </w:tc>
        <w:tc>
          <w:tcPr>
            <w:tcW w:w="18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3CD5583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0"/>
              </w:rPr>
            </w:pPr>
          </w:p>
        </w:tc>
        <w:tc>
          <w:tcPr>
            <w:tcW w:w="10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0C22DBD">
            <w:pPr>
              <w:widowControl/>
              <w:wordWrap w:val="0"/>
              <w:spacing w:line="536870232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  <w:t>身份证号</w:t>
            </w:r>
          </w:p>
        </w:tc>
        <w:tc>
          <w:tcPr>
            <w:tcW w:w="356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10322CE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  <w:tc>
          <w:tcPr>
            <w:tcW w:w="1369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7A93C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09788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1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8C520">
            <w:pPr>
              <w:widowControl/>
              <w:wordWrap w:val="0"/>
              <w:spacing w:line="24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全日制学历</w:t>
            </w:r>
          </w:p>
          <w:p w14:paraId="59499B8F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190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4CC0DB4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  <w:tc>
          <w:tcPr>
            <w:tcW w:w="141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38588EE">
            <w:pPr>
              <w:widowControl/>
              <w:wordWrap w:val="0"/>
              <w:spacing w:line="536870232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7AB1D63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D2F37D8">
            <w:pPr>
              <w:widowControl/>
              <w:wordWrap w:val="0"/>
              <w:spacing w:line="536870232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  <w:t>专业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2D75C916">
            <w:pPr>
              <w:widowControl/>
              <w:wordWrap w:val="0"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</w:tr>
      <w:tr w14:paraId="554271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1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8C3248A">
            <w:pPr>
              <w:widowControl/>
              <w:wordWrap w:val="0"/>
              <w:spacing w:line="24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  <w:t>最高学历</w:t>
            </w:r>
          </w:p>
          <w:p w14:paraId="46054A0D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0"/>
              </w:rPr>
              <w:t>毕业院校</w:t>
            </w:r>
          </w:p>
        </w:tc>
        <w:tc>
          <w:tcPr>
            <w:tcW w:w="190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24C4AAF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  <w:tc>
          <w:tcPr>
            <w:tcW w:w="141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E75F3B8">
            <w:pPr>
              <w:widowControl/>
              <w:wordWrap w:val="0"/>
              <w:spacing w:line="536870232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  <w:t>联系方式</w:t>
            </w:r>
          </w:p>
        </w:tc>
        <w:tc>
          <w:tcPr>
            <w:tcW w:w="352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5250B1BC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</w:tr>
      <w:tr w14:paraId="69308E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2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CAA1C5B">
            <w:pPr>
              <w:widowControl/>
              <w:wordWrap w:val="0"/>
              <w:spacing w:line="240" w:lineRule="exact"/>
              <w:jc w:val="center"/>
              <w:rPr>
                <w:rFonts w:hint="default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  <w:t>现住地址</w:t>
            </w:r>
          </w:p>
        </w:tc>
        <w:tc>
          <w:tcPr>
            <w:tcW w:w="785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D5A8F4F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</w:tr>
      <w:tr w14:paraId="510A6A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2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B7583EA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  <w:t>户籍地址</w:t>
            </w:r>
          </w:p>
        </w:tc>
        <w:tc>
          <w:tcPr>
            <w:tcW w:w="785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F4F1356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1"/>
                <w:szCs w:val="32"/>
              </w:rPr>
            </w:pPr>
          </w:p>
        </w:tc>
      </w:tr>
      <w:tr w14:paraId="009B9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exact"/>
          <w:jc w:val="center"/>
        </w:trPr>
        <w:tc>
          <w:tcPr>
            <w:tcW w:w="122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0DB8599">
            <w:pPr>
              <w:widowControl/>
              <w:wordWrap w:val="0"/>
              <w:snapToGrid w:val="0"/>
              <w:spacing w:line="32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个人学习工作简历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及相关职业证书</w:t>
            </w:r>
          </w:p>
          <w:p w14:paraId="44276852">
            <w:pPr>
              <w:widowControl/>
              <w:wordWrap w:val="0"/>
              <w:snapToGrid w:val="0"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785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39CC588C">
            <w:pPr>
              <w:widowControl/>
              <w:wordWrap w:val="0"/>
              <w:spacing w:line="24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  <w:p w14:paraId="3CE05F95">
            <w:pPr>
              <w:widowControl/>
              <w:wordWrap w:val="0"/>
              <w:snapToGrid w:val="0"/>
              <w:spacing w:line="536869041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14:paraId="4A0214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220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E6D3C07">
            <w:pPr>
              <w:widowControl/>
              <w:wordWrap w:val="0"/>
              <w:snapToGrid w:val="0"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主要</w:t>
            </w:r>
          </w:p>
          <w:p w14:paraId="15B018C6">
            <w:pPr>
              <w:widowControl/>
              <w:wordWrap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家庭</w:t>
            </w:r>
          </w:p>
          <w:p w14:paraId="02F42A69">
            <w:pPr>
              <w:widowControl/>
              <w:wordWrap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成员</w:t>
            </w:r>
          </w:p>
          <w:p w14:paraId="42A6631B">
            <w:pPr>
              <w:widowControl/>
              <w:wordWrap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情况</w:t>
            </w:r>
          </w:p>
          <w:p w14:paraId="665EAD2F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CD8D6F2">
            <w:pPr>
              <w:widowControl/>
              <w:wordWrap w:val="0"/>
              <w:spacing w:line="24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  <w:p w14:paraId="7F14316A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 xml:space="preserve">关 系  </w:t>
            </w: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A035F08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0FA7BE6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05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34F0F08C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工作单位及职务</w:t>
            </w:r>
          </w:p>
        </w:tc>
      </w:tr>
      <w:tr w14:paraId="51C317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22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A6F5D0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EC671C0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4C8B318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D54FDF2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05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3184B571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14:paraId="72CA9B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22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DDCE4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F19E054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2D0B19B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1FFFB7B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05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0BCB386D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14:paraId="6F252F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22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E11208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AE169B1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1B4D082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DD285FB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05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73DCE9CD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14:paraId="27E038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220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18B79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69F2A32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642B6B6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E7E80F4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05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7658649A">
            <w:pPr>
              <w:widowControl/>
              <w:wordWrap w:val="0"/>
              <w:spacing w:line="24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</w:tc>
      </w:tr>
      <w:tr w14:paraId="5A20D8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9075" w:type="dxa"/>
            <w:gridSpan w:val="1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577C202E">
            <w:pPr>
              <w:widowControl/>
              <w:wordWrap w:val="0"/>
              <w:snapToGrid w:val="0"/>
              <w:spacing w:line="440" w:lineRule="exact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32"/>
              </w:rPr>
              <w:t xml:space="preserve"> 本人承诺：上述填写内容真实完整。如有不实，本人愿承担一切责任。</w:t>
            </w:r>
          </w:p>
          <w:p w14:paraId="510FEA42">
            <w:pPr>
              <w:widowControl/>
              <w:wordWrap w:val="0"/>
              <w:snapToGrid w:val="0"/>
              <w:spacing w:line="44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32"/>
              </w:rPr>
              <w:t xml:space="preserve">                               申请人（签名）：               年   月   日</w:t>
            </w:r>
          </w:p>
        </w:tc>
      </w:tr>
      <w:tr w14:paraId="4C6A41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2" w:hRule="exact"/>
          <w:jc w:val="center"/>
        </w:trPr>
        <w:tc>
          <w:tcPr>
            <w:tcW w:w="122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shd w:val="clear" w:color="auto" w:fill="auto"/>
            <w:vAlign w:val="bottom"/>
          </w:tcPr>
          <w:p w14:paraId="18ABA0F1">
            <w:pPr>
              <w:widowControl/>
              <w:wordWrap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</w:pPr>
          </w:p>
          <w:p w14:paraId="561995E2">
            <w:pPr>
              <w:widowControl/>
              <w:wordWrap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  <w:t>招聘</w:t>
            </w:r>
          </w:p>
          <w:p w14:paraId="3F04CF70">
            <w:pPr>
              <w:widowControl/>
              <w:wordWrap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  <w:t>公司</w:t>
            </w:r>
          </w:p>
          <w:p w14:paraId="247E2356">
            <w:pPr>
              <w:widowControl/>
              <w:wordWrap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审核</w:t>
            </w:r>
          </w:p>
          <w:p w14:paraId="3ABE69DC">
            <w:pPr>
              <w:widowControl/>
              <w:wordWrap w:val="0"/>
              <w:snapToGrid w:val="0"/>
              <w:spacing w:line="536868670" w:lineRule="auto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32"/>
                <w:lang w:val="en-US" w:eastAsia="zh-CN"/>
              </w:rPr>
              <w:t>意见</w:t>
            </w:r>
          </w:p>
        </w:tc>
        <w:tc>
          <w:tcPr>
            <w:tcW w:w="785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CFFF730">
            <w:pPr>
              <w:widowControl/>
              <w:wordWrap w:val="0"/>
              <w:snapToGrid w:val="0"/>
              <w:spacing w:line="240" w:lineRule="exact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32"/>
              </w:rPr>
              <w:t xml:space="preserve">       </w:t>
            </w:r>
          </w:p>
          <w:p w14:paraId="128A4D1D">
            <w:pPr>
              <w:widowControl/>
              <w:wordWrap w:val="0"/>
              <w:snapToGrid w:val="0"/>
              <w:spacing w:line="240" w:lineRule="exact"/>
              <w:ind w:firstLine="600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</w:p>
          <w:p w14:paraId="3B323282">
            <w:pPr>
              <w:widowControl/>
              <w:wordWrap w:val="0"/>
              <w:snapToGrid w:val="0"/>
              <w:spacing w:line="240" w:lineRule="exact"/>
              <w:ind w:firstLine="1680" w:firstLineChars="700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 xml:space="preserve">         </w:t>
            </w:r>
          </w:p>
          <w:p w14:paraId="05378207">
            <w:pPr>
              <w:widowControl/>
              <w:wordWrap w:val="0"/>
              <w:snapToGrid w:val="0"/>
              <w:spacing w:line="240" w:lineRule="exact"/>
              <w:ind w:firstLine="1680" w:firstLineChars="700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 xml:space="preserve">       </w:t>
            </w:r>
          </w:p>
          <w:p w14:paraId="1F1EFB51">
            <w:pPr>
              <w:widowControl/>
              <w:wordWrap w:val="0"/>
              <w:snapToGrid w:val="0"/>
              <w:spacing w:line="240" w:lineRule="exact"/>
              <w:ind w:firstLine="4800" w:firstLineChars="2000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  <w:t xml:space="preserve">      （盖章）</w:t>
            </w:r>
          </w:p>
          <w:p w14:paraId="25647973">
            <w:pPr>
              <w:widowControl/>
              <w:wordWrap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  <w:t xml:space="preserve">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  <w:t xml:space="preserve">         年   月   日</w:t>
            </w:r>
          </w:p>
          <w:p w14:paraId="45587B73">
            <w:pPr>
              <w:widowControl/>
              <w:wordWrap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  <w:t xml:space="preserve">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32"/>
              </w:rPr>
              <w:t xml:space="preserve">       承办人：</w:t>
            </w:r>
          </w:p>
          <w:p w14:paraId="6540B5FC">
            <w:pPr>
              <w:widowControl/>
              <w:wordWrap w:val="0"/>
              <w:snapToGrid w:val="0"/>
              <w:spacing w:line="536868670" w:lineRule="auto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  <w:szCs w:val="32"/>
              </w:rPr>
            </w:pPr>
          </w:p>
        </w:tc>
      </w:tr>
    </w:tbl>
    <w:p w14:paraId="34DF76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43E10"/>
    <w:rsid w:val="00666A1F"/>
    <w:rsid w:val="009B4E0C"/>
    <w:rsid w:val="1CBE32BA"/>
    <w:rsid w:val="24F271AB"/>
    <w:rsid w:val="2578573A"/>
    <w:rsid w:val="37F9643E"/>
    <w:rsid w:val="3A843E10"/>
    <w:rsid w:val="463B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inkPad\AppData\Roaming\kingsoft\office6\templates\download\e604bef6-44de-4ade-b332-9d97e6fb2fd6\&#20107;&#19994;&#21333;&#20301;&#20844;&#24320;&#25307;&#32856;&#25253;&#2151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事业单位公开招聘报名表.docx</Template>
  <Pages>2</Pages>
  <Words>170</Words>
  <Characters>170</Characters>
  <Lines>4</Lines>
  <Paragraphs>1</Paragraphs>
  <TotalTime>13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2026-07-03T02:56:00Z</dcterms:created>
  <dc:creator>李懿</dc:creator>
  <cp:lastModifiedBy>dubaohong</cp:lastModifiedBy>
  <dcterms:modified xsi:type="dcterms:W3CDTF">2026-09-16T07:43:42Z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v1.0_mb_Rrr/OaqC7xVynoO0VX0O6Q==</vt:lpwstr>
  </property>
  <property fmtid="{D5CDD505-2E9C-101B-9397-08002B2CF9AE}" pid="4" name="ICV">
    <vt:lpwstr>4F797F5182D641AE9C60469EE4323056_13</vt:lpwstr>
  </property>
  <property fmtid="{D5CDD505-2E9C-101B-9397-08002B2CF9AE}" pid="5" name="KSOTemplateDocerSaveRecord">
    <vt:lpwstr>eyJoZGlkIjoiMzI1ZWEyOTA1YzhhMDU5YjUwNzUxOGZiZGE3OWVmNzUiLCJ1c2VySWQiOiI0OTQ1MzQ1MjAifQ==</vt:lpwstr>
  </property>
</Properties>
</file>