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A38B4">
      <w:pPr>
        <w:spacing w:line="500" w:lineRule="exact"/>
        <w:jc w:val="center"/>
        <w:rPr>
          <w:rFonts w:ascii="宋体"/>
          <w:spacing w:val="-24"/>
          <w:sz w:val="44"/>
          <w:szCs w:val="44"/>
        </w:rPr>
      </w:pPr>
      <w:bookmarkStart w:id="0" w:name="_GoBack"/>
      <w:bookmarkEnd w:id="0"/>
    </w:p>
    <w:p w14:paraId="1F5C1EAA">
      <w:pPr>
        <w:spacing w:line="500" w:lineRule="exact"/>
        <w:jc w:val="center"/>
        <w:rPr>
          <w:rFonts w:ascii="宋体"/>
          <w:spacing w:val="-24"/>
          <w:sz w:val="44"/>
          <w:szCs w:val="44"/>
        </w:rPr>
      </w:pPr>
    </w:p>
    <w:p w14:paraId="41F4725C">
      <w:pPr>
        <w:spacing w:line="500" w:lineRule="exact"/>
        <w:jc w:val="center"/>
        <w:rPr>
          <w:rFonts w:ascii="宋体"/>
          <w:spacing w:val="-24"/>
          <w:sz w:val="44"/>
          <w:szCs w:val="44"/>
        </w:rPr>
      </w:pPr>
    </w:p>
    <w:p w14:paraId="281931A2">
      <w:pPr>
        <w:spacing w:line="500" w:lineRule="exact"/>
        <w:rPr>
          <w:rFonts w:ascii="宋体"/>
          <w:spacing w:val="-24"/>
          <w:sz w:val="44"/>
          <w:szCs w:val="44"/>
        </w:rPr>
      </w:pPr>
    </w:p>
    <w:p w14:paraId="12C2BBE4">
      <w:pPr>
        <w:spacing w:line="500" w:lineRule="exact"/>
        <w:jc w:val="center"/>
        <w:rPr>
          <w:rFonts w:ascii="仿宋_GB2312" w:hAnsi="宋体" w:eastAsia="仿宋_GB2312"/>
          <w:spacing w:val="-24"/>
          <w:sz w:val="32"/>
          <w:szCs w:val="32"/>
        </w:rPr>
      </w:pPr>
      <w:r>
        <w:rPr>
          <w:rFonts w:hint="eastAsia" w:ascii="仿宋_GB2312" w:hAnsi="宋体" w:eastAsia="仿宋_GB2312"/>
          <w:spacing w:val="-24"/>
          <w:sz w:val="32"/>
          <w:szCs w:val="32"/>
        </w:rPr>
        <w:t>瓯人社</w:t>
      </w:r>
      <w:r>
        <w:rPr>
          <w:rFonts w:hint="eastAsia" w:ascii="仿宋_GB2312" w:eastAsia="仿宋_GB2312"/>
          <w:sz w:val="32"/>
          <w:szCs w:val="32"/>
        </w:rPr>
        <w:t>〔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pacing w:val="-24"/>
          <w:sz w:val="32"/>
          <w:szCs w:val="32"/>
        </w:rPr>
        <w:t>〕</w:t>
      </w:r>
      <w:r>
        <w:rPr>
          <w:rFonts w:hint="eastAsia" w:ascii="仿宋_GB2312" w:eastAsia="仿宋_GB2312"/>
          <w:spacing w:val="-24"/>
          <w:sz w:val="32"/>
          <w:szCs w:val="32"/>
          <w:lang w:val="en-US" w:eastAsia="zh-CN"/>
        </w:rPr>
        <w:t>48</w:t>
      </w:r>
      <w:r>
        <w:rPr>
          <w:rFonts w:hint="eastAsia" w:ascii="仿宋_GB2312" w:hAnsi="宋体" w:eastAsia="仿宋_GB2312"/>
          <w:spacing w:val="-24"/>
          <w:sz w:val="32"/>
          <w:szCs w:val="32"/>
        </w:rPr>
        <w:t>号</w:t>
      </w:r>
    </w:p>
    <w:p w14:paraId="2327AA02">
      <w:pPr>
        <w:rPr>
          <w:rFonts w:ascii="宋体"/>
          <w:spacing w:val="-24"/>
          <w:sz w:val="44"/>
          <w:szCs w:val="44"/>
        </w:rPr>
      </w:pPr>
    </w:p>
    <w:p w14:paraId="74F449A3">
      <w:pPr>
        <w:spacing w:line="54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关于聘用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张许乐</w:t>
      </w:r>
      <w:r>
        <w:rPr>
          <w:rFonts w:hint="eastAsia" w:ascii="方正小标宋简体" w:hAnsi="宋体" w:eastAsia="方正小标宋简体"/>
          <w:sz w:val="44"/>
          <w:szCs w:val="44"/>
        </w:rPr>
        <w:t>等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六</w:t>
      </w:r>
      <w:r>
        <w:rPr>
          <w:rFonts w:hint="eastAsia" w:ascii="方正小标宋简体" w:hAnsi="宋体" w:eastAsia="方正小标宋简体"/>
          <w:sz w:val="44"/>
          <w:szCs w:val="44"/>
        </w:rPr>
        <w:t>位同志为建瓯市</w:t>
      </w:r>
    </w:p>
    <w:p w14:paraId="272A717F">
      <w:pPr>
        <w:spacing w:line="540" w:lineRule="exact"/>
        <w:jc w:val="center"/>
        <w:rPr>
          <w:rFonts w:ascii="宋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事业单位工作人员的通知</w:t>
      </w:r>
    </w:p>
    <w:p w14:paraId="6E6C0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</w:p>
    <w:p w14:paraId="778CC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72CB5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建瓯市卫生健康局</w:t>
      </w:r>
      <w:r>
        <w:rPr>
          <w:rFonts w:ascii="仿宋_GB2312" w:eastAsia="仿宋_GB2312"/>
          <w:sz w:val="32"/>
          <w:szCs w:val="32"/>
        </w:rPr>
        <w:t>:</w:t>
      </w:r>
    </w:p>
    <w:p w14:paraId="320F2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宋体" w:eastAsia="仿宋_GB2312"/>
          <w:spacing w:val="-2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根据《关于印发&lt;福建省 2019-2023 年定向培养西医本科层次临床医学人才工作方案&gt;和&lt;福建省 2019-2023年定向培养西医高职高专层次医学人才工作方案&gt;的通知》（闽卫科教〔2019〕47号）和《福建省卫生健康委员会等六部门关于开展福建省2021-2023年定向培养本科层次、高职高专层次中医医学人才工作的通知》（闽卫中医函〔2021〕397号）等</w:t>
      </w:r>
      <w:r>
        <w:rPr>
          <w:rFonts w:hint="eastAsia" w:ascii="仿宋_GB2312" w:hAnsi="宋体" w:eastAsia="仿宋_GB2312"/>
          <w:sz w:val="32"/>
          <w:szCs w:val="32"/>
        </w:rPr>
        <w:t>文件精神，经体检和用人单位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考察</w:t>
      </w:r>
      <w:r>
        <w:rPr>
          <w:rFonts w:hint="eastAsia" w:ascii="仿宋_GB2312" w:hAnsi="宋体" w:eastAsia="仿宋_GB2312"/>
          <w:sz w:val="32"/>
          <w:szCs w:val="32"/>
        </w:rPr>
        <w:t>合格，并通过公示。经研究，同意聘用</w:t>
      </w:r>
      <w:r>
        <w:rPr>
          <w:rFonts w:hint="eastAsia" w:ascii="仿宋_GB2312" w:eastAsia="仿宋_GB2312"/>
          <w:color w:val="000000"/>
          <w:spacing w:val="-20"/>
          <w:sz w:val="32"/>
          <w:szCs w:val="32"/>
          <w:lang w:eastAsia="zh-CN"/>
        </w:rPr>
        <w:t>张许乐</w:t>
      </w:r>
      <w:r>
        <w:rPr>
          <w:rFonts w:hint="eastAsia" w:ascii="仿宋_GB2312" w:hAnsi="宋体" w:eastAsia="仿宋_GB2312"/>
          <w:sz w:val="32"/>
          <w:szCs w:val="32"/>
        </w:rPr>
        <w:t>等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" w:eastAsia="仿宋_GB2312"/>
          <w:sz w:val="32"/>
          <w:szCs w:val="32"/>
        </w:rPr>
        <w:t>位同志</w:t>
      </w:r>
      <w:r>
        <w:rPr>
          <w:rFonts w:hint="eastAsia" w:ascii="仿宋_GB2312" w:hAnsi="宋体" w:eastAsia="仿宋_GB2312"/>
          <w:sz w:val="32"/>
          <w:szCs w:val="32"/>
        </w:rPr>
        <w:t>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建瓯市</w:t>
      </w:r>
      <w:r>
        <w:rPr>
          <w:rFonts w:hint="eastAsia" w:ascii="仿宋_GB2312" w:hAnsi="宋体" w:eastAsia="仿宋_GB2312"/>
          <w:sz w:val="32"/>
          <w:szCs w:val="32"/>
        </w:rPr>
        <w:t>事业单位工作人员。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具体</w:t>
      </w:r>
      <w:r>
        <w:rPr>
          <w:rFonts w:hint="eastAsia" w:ascii="仿宋_GB2312" w:hAnsi="宋体" w:eastAsia="仿宋_GB2312"/>
          <w:sz w:val="32"/>
          <w:szCs w:val="32"/>
        </w:rPr>
        <w:t>人员名单如下：</w:t>
      </w:r>
      <w:r>
        <w:rPr>
          <w:rFonts w:ascii="仿宋_GB2312" w:hAnsi="宋体" w:eastAsia="仿宋_GB2312"/>
          <w:sz w:val="32"/>
          <w:szCs w:val="32"/>
        </w:rPr>
        <w:br w:type="textWrapping"/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pacing w:val="-20"/>
          <w:sz w:val="32"/>
          <w:szCs w:val="32"/>
          <w:lang w:val="en-US" w:eastAsia="zh-CN"/>
        </w:rPr>
        <w:t>建瓯市川石卫生院</w:t>
      </w:r>
      <w:r>
        <w:rPr>
          <w:rFonts w:hint="eastAsia" w:ascii="仿宋_GB2312" w:eastAsia="仿宋_GB2312"/>
          <w:color w:val="000000"/>
          <w:spacing w:val="-20"/>
          <w:sz w:val="32"/>
          <w:szCs w:val="32"/>
        </w:rPr>
        <w:t>：</w:t>
      </w:r>
      <w:r>
        <w:rPr>
          <w:rFonts w:hint="eastAsia" w:ascii="仿宋_GB2312" w:eastAsia="仿宋_GB2312"/>
          <w:color w:val="000000"/>
          <w:spacing w:val="-20"/>
          <w:sz w:val="32"/>
          <w:szCs w:val="32"/>
          <w:lang w:eastAsia="zh-CN"/>
        </w:rPr>
        <w:t>张许乐</w:t>
      </w:r>
    </w:p>
    <w:p w14:paraId="7540E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建瓯市东游中心卫生院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李湘</w:t>
      </w:r>
    </w:p>
    <w:p w14:paraId="7A80E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  <w:t>建瓯市水源卫生院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：刘惟昊、阮承信</w:t>
      </w:r>
    </w:p>
    <w:p w14:paraId="3F830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  <w:t>建瓯市吉阳卫生院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：张宇航</w:t>
      </w:r>
    </w:p>
    <w:p w14:paraId="335DA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  <w:t>建瓯市房道中心卫生院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：陈康旭</w:t>
      </w:r>
    </w:p>
    <w:p w14:paraId="6FE6C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 xml:space="preserve">  </w:t>
      </w:r>
    </w:p>
    <w:p w14:paraId="4E2AE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400"/>
        <w:textAlignment w:val="auto"/>
        <w:rPr>
          <w:rFonts w:ascii="仿宋_GB2312" w:eastAsia="仿宋_GB2312"/>
          <w:spacing w:val="0"/>
          <w:sz w:val="32"/>
          <w:szCs w:val="32"/>
        </w:rPr>
      </w:pPr>
      <w:r>
        <w:rPr>
          <w:rFonts w:ascii="仿宋_GB2312" w:eastAsia="仿宋_GB2312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/>
          <w:spacing w:val="0"/>
          <w:sz w:val="32"/>
          <w:szCs w:val="32"/>
        </w:rPr>
        <w:t>建瓯市人力资源和社会保障局</w:t>
      </w:r>
    </w:p>
    <w:p w14:paraId="7D196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760" w:firstLineChars="1800"/>
        <w:textAlignment w:val="auto"/>
        <w:rPr>
          <w:rFonts w:hint="eastAsia" w:ascii="仿宋_GB2312" w:hAnsi="仿宋" w:eastAsia="仿宋_GB2312"/>
          <w:spacing w:val="0"/>
          <w:sz w:val="32"/>
          <w:szCs w:val="32"/>
        </w:rPr>
      </w:pPr>
      <w:r>
        <w:rPr>
          <w:rFonts w:ascii="仿宋_GB2312" w:eastAsia="仿宋_GB2312"/>
          <w:spacing w:val="0"/>
          <w:sz w:val="32"/>
          <w:szCs w:val="32"/>
        </w:rPr>
        <w:t>20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pacing w:val="0"/>
          <w:sz w:val="32"/>
          <w:szCs w:val="32"/>
        </w:rPr>
        <w:t>年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pacing w:val="0"/>
          <w:sz w:val="32"/>
          <w:szCs w:val="32"/>
        </w:rPr>
        <w:t>月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spacing w:val="0"/>
          <w:sz w:val="32"/>
          <w:szCs w:val="32"/>
        </w:rPr>
        <w:t>日</w:t>
      </w:r>
    </w:p>
    <w:p w14:paraId="1AFDE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" w:eastAsia="仿宋_GB2312"/>
          <w:spacing w:val="0"/>
          <w:sz w:val="32"/>
          <w:szCs w:val="32"/>
        </w:rPr>
      </w:pPr>
      <w:r>
        <w:rPr>
          <w:rFonts w:hint="eastAsia" w:ascii="仿宋_GB2312" w:hAnsi="仿宋" w:eastAsia="仿宋_GB2312"/>
          <w:spacing w:val="0"/>
          <w:sz w:val="32"/>
          <w:szCs w:val="32"/>
        </w:rPr>
        <w:t>（此件主动公开）</w:t>
      </w:r>
    </w:p>
    <w:p w14:paraId="0DBBCDA6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30BA80F4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331E15BE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769C408A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64A6C60B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09A4A5AA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2F7B9292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68D1FC3B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17422F0D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4C90E79C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5114A18E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680A6DDF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554E4959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22B9BF7F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0AF5243B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5C5C8B4D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1F77D265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4D6D96D5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22EBCCB2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15697F1A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7F84F1CC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651863D1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1"/>
      </w:tblGrid>
      <w:tr w14:paraId="7D87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360" w:type="dxa"/>
            <w:tcBorders>
              <w:left w:val="nil"/>
              <w:right w:val="nil"/>
            </w:tcBorders>
          </w:tcPr>
          <w:p w14:paraId="6B4ED3A8">
            <w:pPr>
              <w:rPr>
                <w:rFonts w:ascii="仿宋_GB2312" w:hAnsi="仿宋" w:eastAsia="仿宋_GB2312"/>
                <w:spacing w:val="-24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pacing w:val="-24"/>
                <w:sz w:val="32"/>
                <w:szCs w:val="32"/>
              </w:rPr>
              <w:t>抄送：市委编办、市财政局。</w:t>
            </w:r>
            <w:r>
              <w:rPr>
                <w:rFonts w:ascii="仿宋_GB2312" w:hAnsi="仿宋" w:eastAsia="仿宋_GB2312"/>
                <w:spacing w:val="-24"/>
                <w:sz w:val="32"/>
                <w:szCs w:val="32"/>
              </w:rPr>
              <w:t xml:space="preserve">                                      </w:t>
            </w:r>
          </w:p>
        </w:tc>
      </w:tr>
    </w:tbl>
    <w:p w14:paraId="3B931823">
      <w:pPr>
        <w:rPr>
          <w:rFonts w:ascii="仿宋_GB2312" w:eastAsia="仿宋_GB2312"/>
          <w:sz w:val="32"/>
          <w:szCs w:val="32"/>
        </w:rPr>
      </w:pPr>
    </w:p>
    <w:sectPr>
      <w:pgSz w:w="11907" w:h="16840"/>
      <w:pgMar w:top="1020" w:right="1417" w:bottom="90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kMDYzY2M5OTI0MmQ2YzE5ZDhlNGJlOWU4NDc3YjQifQ=="/>
  </w:docVars>
  <w:rsids>
    <w:rsidRoot w:val="00307124"/>
    <w:rsid w:val="00000CBA"/>
    <w:rsid w:val="00007FAE"/>
    <w:rsid w:val="00025EA2"/>
    <w:rsid w:val="000300BC"/>
    <w:rsid w:val="000408ED"/>
    <w:rsid w:val="00044431"/>
    <w:rsid w:val="00050A2D"/>
    <w:rsid w:val="000553E5"/>
    <w:rsid w:val="000612F8"/>
    <w:rsid w:val="00075E26"/>
    <w:rsid w:val="000A6E79"/>
    <w:rsid w:val="000C7E43"/>
    <w:rsid w:val="000D0E23"/>
    <w:rsid w:val="000D289A"/>
    <w:rsid w:val="000D5202"/>
    <w:rsid w:val="00115592"/>
    <w:rsid w:val="00121977"/>
    <w:rsid w:val="00127D94"/>
    <w:rsid w:val="0014187C"/>
    <w:rsid w:val="00150C81"/>
    <w:rsid w:val="00151A34"/>
    <w:rsid w:val="00164C1C"/>
    <w:rsid w:val="001660A5"/>
    <w:rsid w:val="00171CE8"/>
    <w:rsid w:val="00176D27"/>
    <w:rsid w:val="001B27B5"/>
    <w:rsid w:val="001C39A2"/>
    <w:rsid w:val="001C41E8"/>
    <w:rsid w:val="001C7A2F"/>
    <w:rsid w:val="001D7FF7"/>
    <w:rsid w:val="001E3390"/>
    <w:rsid w:val="001E3FE5"/>
    <w:rsid w:val="001E6C95"/>
    <w:rsid w:val="001F2EAE"/>
    <w:rsid w:val="002074DD"/>
    <w:rsid w:val="0020761B"/>
    <w:rsid w:val="00207C3A"/>
    <w:rsid w:val="00211EF8"/>
    <w:rsid w:val="00226C70"/>
    <w:rsid w:val="00232A55"/>
    <w:rsid w:val="00235011"/>
    <w:rsid w:val="00240B50"/>
    <w:rsid w:val="00243D12"/>
    <w:rsid w:val="00251316"/>
    <w:rsid w:val="00254270"/>
    <w:rsid w:val="00256941"/>
    <w:rsid w:val="00260378"/>
    <w:rsid w:val="00263AFC"/>
    <w:rsid w:val="00281AFB"/>
    <w:rsid w:val="00282164"/>
    <w:rsid w:val="00282D9B"/>
    <w:rsid w:val="00284549"/>
    <w:rsid w:val="00284EEB"/>
    <w:rsid w:val="00297A65"/>
    <w:rsid w:val="002A3129"/>
    <w:rsid w:val="002A49E1"/>
    <w:rsid w:val="002B0E57"/>
    <w:rsid w:val="002B35E5"/>
    <w:rsid w:val="002F21AB"/>
    <w:rsid w:val="002F28CD"/>
    <w:rsid w:val="002F5F59"/>
    <w:rsid w:val="00301067"/>
    <w:rsid w:val="00301B65"/>
    <w:rsid w:val="0030340A"/>
    <w:rsid w:val="00307124"/>
    <w:rsid w:val="00313D84"/>
    <w:rsid w:val="00317571"/>
    <w:rsid w:val="003249FA"/>
    <w:rsid w:val="003304EB"/>
    <w:rsid w:val="0033263F"/>
    <w:rsid w:val="003406E7"/>
    <w:rsid w:val="003434BD"/>
    <w:rsid w:val="003509B2"/>
    <w:rsid w:val="003663F0"/>
    <w:rsid w:val="00372898"/>
    <w:rsid w:val="00373A5A"/>
    <w:rsid w:val="003B34A7"/>
    <w:rsid w:val="003B4842"/>
    <w:rsid w:val="003B6E2E"/>
    <w:rsid w:val="003D0B51"/>
    <w:rsid w:val="003D6538"/>
    <w:rsid w:val="003E0081"/>
    <w:rsid w:val="003F17C2"/>
    <w:rsid w:val="00410725"/>
    <w:rsid w:val="004205DA"/>
    <w:rsid w:val="0044188F"/>
    <w:rsid w:val="00444F2D"/>
    <w:rsid w:val="004501EE"/>
    <w:rsid w:val="0046149D"/>
    <w:rsid w:val="0047779D"/>
    <w:rsid w:val="004864FA"/>
    <w:rsid w:val="004871E5"/>
    <w:rsid w:val="0049112C"/>
    <w:rsid w:val="00495E9D"/>
    <w:rsid w:val="004A0D23"/>
    <w:rsid w:val="004A3F97"/>
    <w:rsid w:val="004A5943"/>
    <w:rsid w:val="004C68F0"/>
    <w:rsid w:val="004D0E4F"/>
    <w:rsid w:val="004E43F9"/>
    <w:rsid w:val="004E610C"/>
    <w:rsid w:val="004E7F85"/>
    <w:rsid w:val="004F03A3"/>
    <w:rsid w:val="004F41EA"/>
    <w:rsid w:val="004F6CB2"/>
    <w:rsid w:val="0050478E"/>
    <w:rsid w:val="00510040"/>
    <w:rsid w:val="00511A43"/>
    <w:rsid w:val="00517A1F"/>
    <w:rsid w:val="0052105B"/>
    <w:rsid w:val="00527D50"/>
    <w:rsid w:val="00533BD6"/>
    <w:rsid w:val="0054142D"/>
    <w:rsid w:val="00544BC9"/>
    <w:rsid w:val="005451D9"/>
    <w:rsid w:val="005513A5"/>
    <w:rsid w:val="00554B0D"/>
    <w:rsid w:val="00561018"/>
    <w:rsid w:val="0056464D"/>
    <w:rsid w:val="00565459"/>
    <w:rsid w:val="00565FD1"/>
    <w:rsid w:val="005A5C86"/>
    <w:rsid w:val="005A7B23"/>
    <w:rsid w:val="005B0EEA"/>
    <w:rsid w:val="005D1A8F"/>
    <w:rsid w:val="005F28D1"/>
    <w:rsid w:val="005F3F03"/>
    <w:rsid w:val="005F536F"/>
    <w:rsid w:val="005F5BF6"/>
    <w:rsid w:val="005F6FB9"/>
    <w:rsid w:val="005F7255"/>
    <w:rsid w:val="00603DC4"/>
    <w:rsid w:val="00614A69"/>
    <w:rsid w:val="006225BA"/>
    <w:rsid w:val="00623A3D"/>
    <w:rsid w:val="00631978"/>
    <w:rsid w:val="00643303"/>
    <w:rsid w:val="006578F8"/>
    <w:rsid w:val="00661717"/>
    <w:rsid w:val="00663D17"/>
    <w:rsid w:val="00665431"/>
    <w:rsid w:val="0067155E"/>
    <w:rsid w:val="00683650"/>
    <w:rsid w:val="006927B1"/>
    <w:rsid w:val="006C1B44"/>
    <w:rsid w:val="006F373C"/>
    <w:rsid w:val="007101AB"/>
    <w:rsid w:val="007227FC"/>
    <w:rsid w:val="00743738"/>
    <w:rsid w:val="00746D13"/>
    <w:rsid w:val="00763896"/>
    <w:rsid w:val="00765769"/>
    <w:rsid w:val="00766F8C"/>
    <w:rsid w:val="00775D60"/>
    <w:rsid w:val="0078455B"/>
    <w:rsid w:val="0078722A"/>
    <w:rsid w:val="00795B30"/>
    <w:rsid w:val="007C0104"/>
    <w:rsid w:val="007C36A2"/>
    <w:rsid w:val="007C7548"/>
    <w:rsid w:val="007D46C2"/>
    <w:rsid w:val="008046FE"/>
    <w:rsid w:val="00814D38"/>
    <w:rsid w:val="00824D80"/>
    <w:rsid w:val="00825C65"/>
    <w:rsid w:val="0083228C"/>
    <w:rsid w:val="008330F1"/>
    <w:rsid w:val="00843006"/>
    <w:rsid w:val="0086513C"/>
    <w:rsid w:val="008745D3"/>
    <w:rsid w:val="00883E43"/>
    <w:rsid w:val="00885850"/>
    <w:rsid w:val="008957C5"/>
    <w:rsid w:val="00895D54"/>
    <w:rsid w:val="008963B3"/>
    <w:rsid w:val="00897E1E"/>
    <w:rsid w:val="008A0110"/>
    <w:rsid w:val="008A2125"/>
    <w:rsid w:val="008C425A"/>
    <w:rsid w:val="008D09D7"/>
    <w:rsid w:val="008E683C"/>
    <w:rsid w:val="008F16E9"/>
    <w:rsid w:val="009011C0"/>
    <w:rsid w:val="00926F15"/>
    <w:rsid w:val="00931C07"/>
    <w:rsid w:val="00932381"/>
    <w:rsid w:val="00937887"/>
    <w:rsid w:val="00942755"/>
    <w:rsid w:val="009571DA"/>
    <w:rsid w:val="0096038F"/>
    <w:rsid w:val="00960D83"/>
    <w:rsid w:val="009640DA"/>
    <w:rsid w:val="0097229F"/>
    <w:rsid w:val="0097320C"/>
    <w:rsid w:val="00974FE6"/>
    <w:rsid w:val="00977DE5"/>
    <w:rsid w:val="00982957"/>
    <w:rsid w:val="00982973"/>
    <w:rsid w:val="00990B87"/>
    <w:rsid w:val="00995CD5"/>
    <w:rsid w:val="009A6667"/>
    <w:rsid w:val="009B035F"/>
    <w:rsid w:val="009B6568"/>
    <w:rsid w:val="009C78F7"/>
    <w:rsid w:val="00A20B0B"/>
    <w:rsid w:val="00A2280A"/>
    <w:rsid w:val="00A5349B"/>
    <w:rsid w:val="00A56A29"/>
    <w:rsid w:val="00A623D3"/>
    <w:rsid w:val="00A65496"/>
    <w:rsid w:val="00A65EC2"/>
    <w:rsid w:val="00A6625A"/>
    <w:rsid w:val="00A83A8A"/>
    <w:rsid w:val="00A85168"/>
    <w:rsid w:val="00AC0F6D"/>
    <w:rsid w:val="00AC1C39"/>
    <w:rsid w:val="00AD252D"/>
    <w:rsid w:val="00AF607A"/>
    <w:rsid w:val="00B0525D"/>
    <w:rsid w:val="00B0604C"/>
    <w:rsid w:val="00B177CF"/>
    <w:rsid w:val="00B40646"/>
    <w:rsid w:val="00B4087E"/>
    <w:rsid w:val="00B46E43"/>
    <w:rsid w:val="00B56633"/>
    <w:rsid w:val="00B604CD"/>
    <w:rsid w:val="00B62307"/>
    <w:rsid w:val="00B70ED2"/>
    <w:rsid w:val="00B9077C"/>
    <w:rsid w:val="00B95D5C"/>
    <w:rsid w:val="00B962E5"/>
    <w:rsid w:val="00BB2C69"/>
    <w:rsid w:val="00BC24CE"/>
    <w:rsid w:val="00BC4CD6"/>
    <w:rsid w:val="00BC77B1"/>
    <w:rsid w:val="00C129DF"/>
    <w:rsid w:val="00C15E05"/>
    <w:rsid w:val="00C261DA"/>
    <w:rsid w:val="00C31E4E"/>
    <w:rsid w:val="00C31FAF"/>
    <w:rsid w:val="00C37984"/>
    <w:rsid w:val="00C4030C"/>
    <w:rsid w:val="00C41078"/>
    <w:rsid w:val="00C41EA8"/>
    <w:rsid w:val="00C45249"/>
    <w:rsid w:val="00C509D6"/>
    <w:rsid w:val="00C5713C"/>
    <w:rsid w:val="00C6614B"/>
    <w:rsid w:val="00C670FC"/>
    <w:rsid w:val="00C713CC"/>
    <w:rsid w:val="00C72F6B"/>
    <w:rsid w:val="00C75E30"/>
    <w:rsid w:val="00C7799A"/>
    <w:rsid w:val="00C80FAD"/>
    <w:rsid w:val="00C925A3"/>
    <w:rsid w:val="00C96985"/>
    <w:rsid w:val="00C97164"/>
    <w:rsid w:val="00CA2535"/>
    <w:rsid w:val="00CB67E0"/>
    <w:rsid w:val="00CC2D89"/>
    <w:rsid w:val="00CC2FD8"/>
    <w:rsid w:val="00CC73F0"/>
    <w:rsid w:val="00CD5517"/>
    <w:rsid w:val="00CD5775"/>
    <w:rsid w:val="00CD6868"/>
    <w:rsid w:val="00CF03A8"/>
    <w:rsid w:val="00CF263F"/>
    <w:rsid w:val="00CF2EC7"/>
    <w:rsid w:val="00D05C53"/>
    <w:rsid w:val="00D45DF3"/>
    <w:rsid w:val="00D51B0A"/>
    <w:rsid w:val="00D55C1C"/>
    <w:rsid w:val="00D600CC"/>
    <w:rsid w:val="00D749FF"/>
    <w:rsid w:val="00D90228"/>
    <w:rsid w:val="00DA6963"/>
    <w:rsid w:val="00DA6F09"/>
    <w:rsid w:val="00DB1B22"/>
    <w:rsid w:val="00DB5A4E"/>
    <w:rsid w:val="00DB7587"/>
    <w:rsid w:val="00DE16C3"/>
    <w:rsid w:val="00DE5D52"/>
    <w:rsid w:val="00DF4F66"/>
    <w:rsid w:val="00DF5DB6"/>
    <w:rsid w:val="00E170EE"/>
    <w:rsid w:val="00E22ACD"/>
    <w:rsid w:val="00E2526C"/>
    <w:rsid w:val="00E55EA5"/>
    <w:rsid w:val="00E747D9"/>
    <w:rsid w:val="00E84615"/>
    <w:rsid w:val="00E85E90"/>
    <w:rsid w:val="00E92736"/>
    <w:rsid w:val="00E94EBF"/>
    <w:rsid w:val="00EA13DB"/>
    <w:rsid w:val="00EA3C58"/>
    <w:rsid w:val="00EA79C0"/>
    <w:rsid w:val="00EB7710"/>
    <w:rsid w:val="00EC295D"/>
    <w:rsid w:val="00EE2B02"/>
    <w:rsid w:val="00EE59FF"/>
    <w:rsid w:val="00F04EA2"/>
    <w:rsid w:val="00F067D2"/>
    <w:rsid w:val="00F12ED5"/>
    <w:rsid w:val="00F1546B"/>
    <w:rsid w:val="00F240E3"/>
    <w:rsid w:val="00F246D8"/>
    <w:rsid w:val="00F30A28"/>
    <w:rsid w:val="00F50040"/>
    <w:rsid w:val="00F511DE"/>
    <w:rsid w:val="00F5798E"/>
    <w:rsid w:val="00F661A4"/>
    <w:rsid w:val="00F71EA4"/>
    <w:rsid w:val="00F724BC"/>
    <w:rsid w:val="00F8269B"/>
    <w:rsid w:val="00F82E3E"/>
    <w:rsid w:val="00FA0B56"/>
    <w:rsid w:val="00FD4839"/>
    <w:rsid w:val="00FD51AE"/>
    <w:rsid w:val="00FE44D2"/>
    <w:rsid w:val="00FE4CAB"/>
    <w:rsid w:val="00FF5430"/>
    <w:rsid w:val="0895647A"/>
    <w:rsid w:val="08FF7455"/>
    <w:rsid w:val="1D813BCE"/>
    <w:rsid w:val="217F2D74"/>
    <w:rsid w:val="29546132"/>
    <w:rsid w:val="298358AC"/>
    <w:rsid w:val="2E084AD9"/>
    <w:rsid w:val="3E8B6203"/>
    <w:rsid w:val="41EA17DD"/>
    <w:rsid w:val="45441ABB"/>
    <w:rsid w:val="45B57E9C"/>
    <w:rsid w:val="492307F5"/>
    <w:rsid w:val="4A173622"/>
    <w:rsid w:val="4DE81DCD"/>
    <w:rsid w:val="5A2A46CB"/>
    <w:rsid w:val="5C1D42D4"/>
    <w:rsid w:val="62C35E69"/>
    <w:rsid w:val="6E1810F7"/>
    <w:rsid w:val="79083E36"/>
    <w:rsid w:val="7A4E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99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Footer Char"/>
    <w:basedOn w:val="6"/>
    <w:link w:val="2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Header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2</Pages>
  <Words>342</Words>
  <Characters>383</Characters>
  <Lines>0</Lines>
  <Paragraphs>0</Paragraphs>
  <TotalTime>1</TotalTime>
  <ScaleCrop>false</ScaleCrop>
  <LinksUpToDate>false</LinksUpToDate>
  <CharactersWithSpaces>393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2019-09-18T08:09:00Z</dcterms:created>
  <dc:creator>微软用户</dc:creator>
  <cp:lastModifiedBy>倩</cp:lastModifiedBy>
  <cp:lastPrinted>2026-07-03T00:57:00Z</cp:lastPrinted>
  <dcterms:modified xsi:type="dcterms:W3CDTF">2026-10-08T07:06:22Z</dcterms:modified>
  <dc:title>关于公开招聘马斌等六十位同志为市属大、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90D71FBF9E9F4DFEA6A8F8FB3BAF4EEA_13</vt:lpwstr>
  </property>
</Properties>
</file>