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9CDE4"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tbl>
      <w:tblPr>
        <w:tblStyle w:val="7"/>
        <w:tblW w:w="8931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753"/>
        <w:gridCol w:w="239"/>
        <w:gridCol w:w="270"/>
        <w:gridCol w:w="903"/>
        <w:gridCol w:w="351"/>
        <w:gridCol w:w="498"/>
        <w:gridCol w:w="338"/>
        <w:gridCol w:w="137"/>
        <w:gridCol w:w="656"/>
        <w:gridCol w:w="851"/>
        <w:gridCol w:w="37"/>
        <w:gridCol w:w="1090"/>
        <w:gridCol w:w="1017"/>
        <w:gridCol w:w="854"/>
      </w:tblGrid>
      <w:tr w14:paraId="1AEEF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31" w:type="dxa"/>
            <w:gridSpan w:val="1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FD0682">
            <w:pPr>
              <w:widowControl/>
              <w:spacing w:line="400" w:lineRule="exact"/>
              <w:ind w:firstLine="480" w:firstLineChars="150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</w:p>
          <w:p w14:paraId="6326CA5E">
            <w:pPr>
              <w:widowControl/>
              <w:spacing w:line="400" w:lineRule="exact"/>
              <w:ind w:firstLine="480" w:firstLineChars="150"/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镇江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市人民检察院人民监督员选任推荐（自荐）报名表</w:t>
            </w:r>
          </w:p>
          <w:p w14:paraId="770FFA36">
            <w:pPr>
              <w:widowControl/>
              <w:spacing w:line="400" w:lineRule="exact"/>
              <w:ind w:firstLine="480" w:firstLineChars="150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642DE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5790C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01DC3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8579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48A80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0F3C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出生</w:t>
            </w:r>
          </w:p>
          <w:p w14:paraId="5E3E2EB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7253C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5EDD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一寸照片</w:t>
            </w:r>
          </w:p>
        </w:tc>
      </w:tr>
      <w:tr w14:paraId="1717B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A239F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81B3B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D93A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816C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BDBE8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9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95A4E"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9E2BB"/>
        </w:tc>
      </w:tr>
      <w:tr w14:paraId="73683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A959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文化</w:t>
            </w:r>
          </w:p>
          <w:p w14:paraId="2EC11F35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程度</w:t>
            </w:r>
          </w:p>
        </w:tc>
        <w:tc>
          <w:tcPr>
            <w:tcW w:w="2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7E3A2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8E3F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26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E8B00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7EFD3"/>
        </w:tc>
      </w:tr>
      <w:tr w14:paraId="075A8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C057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手机</w:t>
            </w:r>
          </w:p>
          <w:p w14:paraId="56116AFC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21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C412D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B508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26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FABA0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0FE5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微信号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9BCE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1467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55FD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7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91BA8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2B54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0E8F6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7EF7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96D0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户籍地</w:t>
            </w:r>
          </w:p>
        </w:tc>
        <w:tc>
          <w:tcPr>
            <w:tcW w:w="27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C381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B0AD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经常居住地</w:t>
            </w:r>
          </w:p>
        </w:tc>
        <w:tc>
          <w:tcPr>
            <w:tcW w:w="2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6E41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C46F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2405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通讯地址及邮政编码</w:t>
            </w:r>
          </w:p>
        </w:tc>
        <w:tc>
          <w:tcPr>
            <w:tcW w:w="724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661C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2CD5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4662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工作单位</w:t>
            </w:r>
          </w:p>
          <w:p w14:paraId="26B2F91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及职务职级</w:t>
            </w:r>
          </w:p>
        </w:tc>
        <w:tc>
          <w:tcPr>
            <w:tcW w:w="724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018A2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9579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34DE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17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72208"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8A8E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职业类别</w:t>
            </w:r>
          </w:p>
        </w:tc>
        <w:tc>
          <w:tcPr>
            <w:tcW w:w="16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F2DB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CAD3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单位联系方式</w:t>
            </w: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0633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529D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42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BA3B1">
            <w:pPr>
              <w:adjustRightInd w:val="0"/>
              <w:snapToGrid w:val="0"/>
              <w:spacing w:line="400" w:lineRule="exact"/>
              <w:ind w:firstLine="240" w:firstLineChars="10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是否有法学专业或法律工作背景</w:t>
            </w:r>
          </w:p>
          <w:p w14:paraId="3CB9831F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7D89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是否为公务员、事业单位在编工作人员</w:t>
            </w:r>
          </w:p>
          <w:p w14:paraId="5792993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</w:p>
        </w:tc>
      </w:tr>
      <w:tr w14:paraId="45784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42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4DC4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是否为人大代表</w:t>
            </w:r>
          </w:p>
          <w:p w14:paraId="58BC429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</w:p>
          <w:p w14:paraId="770A305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全国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省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市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县区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6FAB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是否为政协委员</w:t>
            </w:r>
          </w:p>
          <w:p w14:paraId="23E43B6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是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否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</w:p>
          <w:p w14:paraId="730B36C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全国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省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市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县区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□</w:t>
            </w:r>
          </w:p>
        </w:tc>
      </w:tr>
      <w:tr w14:paraId="43A22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2871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担任人民监督员情况</w:t>
            </w:r>
          </w:p>
        </w:tc>
        <w:tc>
          <w:tcPr>
            <w:tcW w:w="70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0711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653FC6EF"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5D1C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FBDC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担任人民陪审员情况</w:t>
            </w:r>
          </w:p>
        </w:tc>
        <w:tc>
          <w:tcPr>
            <w:tcW w:w="70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78CC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6185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1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96AC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担任其他社会职务情况</w:t>
            </w:r>
          </w:p>
        </w:tc>
        <w:tc>
          <w:tcPr>
            <w:tcW w:w="70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1987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F388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5" w:hRule="atLeast"/>
        </w:trPr>
        <w:tc>
          <w:tcPr>
            <w:tcW w:w="1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8D5D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0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60952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7CC7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1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E48A6">
            <w:pPr>
              <w:spacing w:line="400" w:lineRule="exact"/>
              <w:ind w:left="142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B5B66DE">
            <w:pPr>
              <w:spacing w:line="400" w:lineRule="exact"/>
              <w:ind w:left="142" w:firstLine="240" w:firstLineChars="1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E265C7A">
            <w:pPr>
              <w:spacing w:line="400" w:lineRule="exact"/>
              <w:ind w:left="142" w:firstLine="240" w:firstLineChars="100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奖惩情况</w:t>
            </w:r>
          </w:p>
          <w:p w14:paraId="657B9D0C">
            <w:pPr>
              <w:spacing w:line="400" w:lineRule="exact"/>
              <w:ind w:left="142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70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80980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</w:p>
          <w:p w14:paraId="390658AE">
            <w:pPr>
              <w:spacing w:line="400" w:lineRule="exact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2FD99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</w:trPr>
        <w:tc>
          <w:tcPr>
            <w:tcW w:w="1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9B5A1">
            <w:pPr>
              <w:spacing w:line="400" w:lineRule="exact"/>
              <w:ind w:left="142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BD567A4">
            <w:pPr>
              <w:spacing w:line="400" w:lineRule="exact"/>
              <w:ind w:left="142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所在单位（所在社区）或推荐单位意见</w:t>
            </w:r>
          </w:p>
        </w:tc>
        <w:tc>
          <w:tcPr>
            <w:tcW w:w="70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D231F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</w:p>
          <w:p w14:paraId="330C53DE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</w:p>
          <w:p w14:paraId="72389602">
            <w:pPr>
              <w:widowControl/>
              <w:spacing w:line="400" w:lineRule="exact"/>
              <w:ind w:left="4830" w:hanging="4830" w:hangingChars="2300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 xml:space="preserve">                                   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Cs w:val="24"/>
              </w:rPr>
              <w:t xml:space="preserve">                                    单位（盖章）：</w:t>
            </w:r>
          </w:p>
          <w:p w14:paraId="16D01676">
            <w:pPr>
              <w:widowControl/>
              <w:spacing w:line="400" w:lineRule="exact"/>
              <w:ind w:left="4515" w:hanging="4515" w:hangingChars="2150"/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 xml:space="preserve">                                                年    月     日</w:t>
            </w:r>
          </w:p>
        </w:tc>
      </w:tr>
      <w:tr w14:paraId="37E40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7" w:hRule="atLeast"/>
        </w:trPr>
        <w:tc>
          <w:tcPr>
            <w:tcW w:w="1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D3A82">
            <w:pPr>
              <w:spacing w:line="400" w:lineRule="exact"/>
              <w:ind w:left="142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2EF1A8E">
            <w:pPr>
              <w:spacing w:line="400" w:lineRule="exact"/>
              <w:ind w:left="142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本人承诺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ab/>
            </w:r>
          </w:p>
          <w:p w14:paraId="1FA56CEB">
            <w:pPr>
              <w:spacing w:line="400" w:lineRule="exact"/>
              <w:ind w:left="142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2180366">
            <w:pPr>
              <w:spacing w:line="400" w:lineRule="exact"/>
              <w:ind w:left="142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A1B98">
            <w:pPr>
              <w:spacing w:line="400" w:lineRule="exact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1．自愿担任人民监督员，履行人民监督员职责和义务，遵守人民监督员管理制度，无《第六届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镇江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市人民检察院人民监督员选任公告》规定的不参加人民监督员选任或不得担任人民监督员的情形；</w:t>
            </w:r>
          </w:p>
          <w:p w14:paraId="1DA16A83">
            <w:pPr>
              <w:spacing w:line="400" w:lineRule="exact"/>
              <w:ind w:firstLine="0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</w:rPr>
              <w:t>2．以上所填内容属实、提供材料真实，并承担相应法律后果。</w:t>
            </w:r>
          </w:p>
          <w:p w14:paraId="59018616">
            <w:pPr>
              <w:widowControl/>
              <w:wordWrap w:val="0"/>
              <w:spacing w:line="400" w:lineRule="exact"/>
              <w:jc w:val="righ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               签名  ：                                                                        年   月    日</w:t>
            </w:r>
          </w:p>
        </w:tc>
      </w:tr>
    </w:tbl>
    <w:p w14:paraId="685B5D97">
      <w:pPr>
        <w:spacing w:line="400" w:lineRule="exact"/>
        <w:rPr>
          <w:rFonts w:hint="eastAsia" w:ascii="方正仿宋_GBK" w:hAnsi="方正仿宋_GBK" w:eastAsia="方正仿宋_GBK" w:cs="方正仿宋_GBK"/>
          <w:szCs w:val="24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说明：请另附身份证或户籍证明复印件、学历证明复印件、近期一寸彩色免冠证件照（蓝底）3张。</w:t>
      </w:r>
    </w:p>
    <w:sectPr>
      <w:footerReference r:id="rId3" w:type="default"/>
      <w:pgSz w:w="11906" w:h="16838"/>
      <w:pgMar w:top="1440" w:right="1588" w:bottom="1440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CC1120B3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/>
        <w:sz w:val="28"/>
        <w:szCs w:val="28"/>
      </w:rPr>
      <w:id w:val="-1544789773"/>
      <w:docPartList>
        <w:docPartGallery w:val="autotext"/>
      </w:docPartList>
    </w:sdtPr>
    <w:sdtEndPr>
      <w:rPr>
        <w:rFonts w:hint="eastAsia" w:ascii="宋体"/>
        <w:sz w:val="28"/>
        <w:szCs w:val="28"/>
      </w:rPr>
    </w:sdtEndPr>
    <w:sdtContent>
      <w:p w14:paraId="7215099F">
        <w:pPr>
          <w:pStyle w:val="5"/>
          <w:jc w:val="center"/>
          <w:rPr>
            <w:rFonts w:hint="eastAsia" w:ascii="宋体"/>
            <w:sz w:val="28"/>
            <w:szCs w:val="28"/>
          </w:rPr>
        </w:pPr>
        <w:r>
          <w:rPr>
            <w:rFonts w:hint="eastAsia" w:ascii="宋体"/>
            <w:sz w:val="28"/>
            <w:szCs w:val="28"/>
          </w:rPr>
          <w:fldChar w:fldCharType="begin"/>
        </w:r>
        <w:r>
          <w:rPr>
            <w:rFonts w:hint="eastAsia" w:ascii="宋体"/>
            <w:sz w:val="28"/>
            <w:szCs w:val="28"/>
          </w:rPr>
          <w:instrText xml:space="preserve">Page</w:instrText>
        </w:r>
        <w:r>
          <w:rPr>
            <w:rFonts w:hint="eastAsia" w:ascii="宋体"/>
            <w:sz w:val="28"/>
            <w:szCs w:val="28"/>
          </w:rPr>
          <w:fldChar w:fldCharType="separate"/>
        </w:r>
        <w:r>
          <w:rPr>
            <w:rFonts w:hint="eastAsia" w:ascii="宋体"/>
            <w:sz w:val="28"/>
            <w:szCs w:val="28"/>
          </w:rPr>
          <w:t>- 1 -</w:t>
        </w:r>
        <w:r>
          <w:rPr>
            <w:rFonts w:hint="eastAsia" w:ascii="宋体"/>
            <w:sz w:val="28"/>
            <w:szCs w:val="28"/>
          </w:rPr>
          <w:fldChar w:fldCharType="end"/>
        </w:r>
      </w:p>
    </w:sdtContent>
  </w:sdt>
  <w:p w14:paraId="797273A4">
    <w:pPr>
      <w:pStyle w:val="5"/>
      <w:tabs>
        <w:tab w:val="left" w:pos="1725"/>
        <w:tab w:val="clear" w:pos="4153"/>
        <w:tab w:val="clear" w:pos="8306"/>
      </w:tabs>
    </w:pP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00577E7B"/>
    <w:rsid w:val="08572013"/>
    <w:rsid w:val="2BFD08C4"/>
    <w:rsid w:val="49B66E33"/>
    <w:rsid w:val="50B023C9"/>
    <w:rsid w:val="6D845E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0"/>
    <w:pPr>
      <w:ind w:firstLine="20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433</Words>
  <Characters>433</Characters>
  <Lines>309</Lines>
  <Paragraphs>128</Paragraphs>
  <TotalTime>233</TotalTime>
  <ScaleCrop>false</ScaleCrop>
  <LinksUpToDate>false</LinksUpToDate>
  <CharactersWithSpaces>684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2021-09-15T07:01:00Z</dcterms:created>
  <dc:creator>7192</dc:creator>
  <cp:lastModifiedBy>江河</cp:lastModifiedBy>
  <cp:lastPrinted>2026-09-08T06:31:44Z</cp:lastPrinted>
  <dcterms:modified xsi:type="dcterms:W3CDTF">2026-09-09T02:19:39Z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eyJoZGlkIjoiODU4Y2FkMGNlNzA2OTkzNDllMzI0MGFlN2ZlZTMwOGIiLCJ1c2VySWQiOiI1NTQ5MzA4NzIifQ==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B515EB114B2D476E99B1DDEFEB39AE22_13</vt:lpwstr>
  </property>
</Properties>
</file>