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B1E5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lang w:eastAsia="zh-CN"/>
        </w:rPr>
        <w:t>聊城市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  <w:t>茌平区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lang w:eastAsia="zh-CN"/>
        </w:rPr>
        <w:t>城镇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  <w:t>公益性岗位招聘公告</w:t>
      </w:r>
    </w:p>
    <w:p w14:paraId="56D497D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0F890FF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聊城市人民政府办公室关于做好城乡公益性岗位扩容提质工作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政办字〔202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聊城市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城乡公益性岗位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开发管理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〔2024〕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等有关文件规定，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经区委、区政府同意，面向社会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公开招聘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城镇公益性岗位38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现将有关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事项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公告如下：</w:t>
      </w:r>
    </w:p>
    <w:p w14:paraId="1B13F94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960" w:firstLineChars="3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、招聘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范围</w:t>
      </w:r>
    </w:p>
    <w:p w14:paraId="3DE8041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人社部门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认定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的以下就业困难人员：</w:t>
      </w:r>
    </w:p>
    <w:p w14:paraId="7CBADAE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（1）城镇零就业家庭人员；</w:t>
      </w:r>
    </w:p>
    <w:p w14:paraId="2A92672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（2）大龄失业人员（女性满40周岁、男性满50周岁的失业人员）；</w:t>
      </w:r>
    </w:p>
    <w:p w14:paraId="1337FA7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）农村零转移就业贫困家庭成员中的失业人员；</w:t>
      </w:r>
    </w:p>
    <w:p w14:paraId="1257056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）抚养未成年子女的单亲家庭成员；</w:t>
      </w:r>
    </w:p>
    <w:p w14:paraId="6F4ECAF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）享受最低生活保障人员；</w:t>
      </w:r>
    </w:p>
    <w:p w14:paraId="754DA09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）持有《中华人民共和国残疾人证》人员；</w:t>
      </w:r>
    </w:p>
    <w:p w14:paraId="609907A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）连续失业一年以上的人员；</w:t>
      </w:r>
    </w:p>
    <w:p w14:paraId="0BAC3B3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）因失去土地等原因难以实现就业的人员；</w:t>
      </w:r>
    </w:p>
    <w:p w14:paraId="4FE8777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00" w:firstLineChars="25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已登记失业的以下人员：</w:t>
      </w:r>
    </w:p>
    <w:p w14:paraId="7FFFE28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（1）登记失业的16-24岁青年；</w:t>
      </w:r>
    </w:p>
    <w:p w14:paraId="09D8BB1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（2）登记失业的“二孩妈妈”。</w:t>
      </w:r>
    </w:p>
    <w:p w14:paraId="6A88B62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baseline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333333"/>
          <w:sz w:val="32"/>
          <w:szCs w:val="32"/>
        </w:rPr>
        <w:t>、招聘条件</w:t>
      </w:r>
    </w:p>
    <w:p w14:paraId="75040B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遵守宪法和法律；</w:t>
      </w:r>
    </w:p>
    <w:p w14:paraId="2C862F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2.拥护中国共产党领导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及党的路线、方针、政策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 w14:paraId="4BE8954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有良好的政治素质，遵纪守法、品行端正、爱岗敬业；</w:t>
      </w:r>
    </w:p>
    <w:p w14:paraId="7C5FC3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4.具有工作需要的身体条件；</w:t>
      </w:r>
    </w:p>
    <w:p w14:paraId="6F683D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符合岗位要求的其他条件。</w:t>
      </w:r>
    </w:p>
    <w:p w14:paraId="1B45875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有下列情形之一的，不得应聘：</w:t>
      </w:r>
    </w:p>
    <w:p w14:paraId="3CF66F8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有工商注册信息的，包括企业法人（负责人）、股东（投资人）、董事、监事、理事、财务负责人、经理、合作社法人、个体经营者等人员；已经享受企业吸纳、灵活就业扶持政策期满的就业困难人员；</w:t>
      </w:r>
    </w:p>
    <w:p w14:paraId="32A1C43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通过用人单位吸纳、灵活就业、自主创业等方式已实现就业的人员；</w:t>
      </w:r>
    </w:p>
    <w:p w14:paraId="08C6A34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违法违纪正被调查处理的人员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 w14:paraId="0498686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公职人员（含已享受退休待遇公职人员）、乡镇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（街道）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备案且受财政供养或村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（社区）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集体经济补贴的村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（社区）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干部；</w:t>
      </w:r>
    </w:p>
    <w:p w14:paraId="6B954E7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已享受城镇职工基本养老保险待遇人员；</w:t>
      </w:r>
    </w:p>
    <w:p w14:paraId="6201BE7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还未取得毕业证书的在校学生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 w14:paraId="292D931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7.法律法规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规定不得招聘的其他情形。</w:t>
      </w:r>
    </w:p>
    <w:p w14:paraId="2B1DB7F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公职人员和村（社区）干部亲属（本人配偶、父母、公婆、岳父母、子女及其配偶、兄弟姐妹、祖父母、外祖父母、孙子女、外孙子女）报名时，需填写备案承诺书、如实说明亲属关系，经民主评议和信息公示无异议后，由乡镇（街道）研究通过，并报区人力资源社会保障部门备案，对未如实说明的，按申报材料虚假失实予以清退。</w:t>
      </w:r>
    </w:p>
    <w:p w14:paraId="13F589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三、招聘岗位</w:t>
      </w:r>
    </w:p>
    <w:p w14:paraId="2E2F38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具体岗位及要求详见附件1。</w:t>
      </w:r>
    </w:p>
    <w:p w14:paraId="50B8743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baseline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333333"/>
          <w:sz w:val="32"/>
          <w:szCs w:val="32"/>
        </w:rPr>
        <w:t>、招聘程序</w:t>
      </w:r>
    </w:p>
    <w:p w14:paraId="5A2ED6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城乡公益性岗位面向社会公开招聘，符合条件人员自愿报名。根据《山东省城乡公益性岗位开发安置工作指引》的相关规定，本次招聘工作按照个人报名、资格审查、民主评议、审核公示、协议签订、岗前培训、安排上岗等环节进行。</w:t>
      </w:r>
    </w:p>
    <w:p w14:paraId="177987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（一）个人报名</w:t>
      </w:r>
    </w:p>
    <w:p w14:paraId="7E0013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1.报名时间：2026年9月20日至9月21日上午8:30——11:30，下午14:30——17:30</w:t>
      </w:r>
    </w:p>
    <w:p w14:paraId="42A8F64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报名方式：此次招聘采取现场报名的方式进行。</w:t>
      </w:r>
    </w:p>
    <w:p w14:paraId="6F471A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每人限报一个岗位，不得重复报名，一经发现，取消报名资格。</w:t>
      </w:r>
    </w:p>
    <w:p w14:paraId="3E0128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（二）资格审查</w:t>
      </w:r>
    </w:p>
    <w:p w14:paraId="19FE85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报名时需携带以下材料：</w:t>
      </w:r>
    </w:p>
    <w:p w14:paraId="206DF6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1.《聊城市茌平区城镇公益性岗位报名表》（附件2）、《聊城市茌平区城乡公益性岗位报名人员亲属关系备案表》（附件3）。</w:t>
      </w:r>
    </w:p>
    <w:p w14:paraId="730476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2.本人身份证原件及复印件。</w:t>
      </w:r>
    </w:p>
    <w:p w14:paraId="59C9BE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3.城镇零就业家庭成员需提供本人家庭户的户口簿个人页、索引页原件及复印件；结婚证原件及复印件。</w:t>
      </w:r>
    </w:p>
    <w:p w14:paraId="1EE9B1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4.单亲家庭须提供离婚证或法院判决书等相关证明；丧偶的需提供配偶死亡证明材料。</w:t>
      </w:r>
    </w:p>
    <w:p w14:paraId="468886B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5.“二孩妈妈”须提供两个孩子出生医学证明原件及复印件。</w:t>
      </w:r>
    </w:p>
    <w:p w14:paraId="4D61DE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6.享受最低生活保障人员须提供低保证明原件及复印件。</w:t>
      </w:r>
    </w:p>
    <w:p w14:paraId="1F1AB2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7.残疾人须提供残疾证原件及复印件。</w:t>
      </w:r>
    </w:p>
    <w:p w14:paraId="134BCD2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资格审查由各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乡镇（街道）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具体组织实施，资格审查贯穿公开招聘工作的全过程。在招聘过程中对申报材料故意隐瞒，弄虚作假的，一经发现证实，取消资格，应聘者承担由此产生的一切后果。</w:t>
      </w:r>
    </w:p>
    <w:p w14:paraId="39EB3C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（三）民主评议</w:t>
      </w:r>
    </w:p>
    <w:p w14:paraId="16A087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乡镇（街道）、村（社区）根据报名审核情况，组织党员、群众代表对通过初审的报名人员进行民主评议，在符合用人条件的前提下，确定公益性岗位拟录用人员。</w:t>
      </w:r>
    </w:p>
    <w:p w14:paraId="2315D1B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（四）公示</w:t>
      </w:r>
    </w:p>
    <w:p w14:paraId="6CB3FB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公益性岗位拟录用人员要在所在乡镇（街道）、村（社区）进行公示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，时间不少于3天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，公示期满后报乡镇（街道），乡镇（街道）审核后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人社局审批。</w:t>
      </w:r>
    </w:p>
    <w:p w14:paraId="1E189FB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（五）聘用上岗</w:t>
      </w:r>
    </w:p>
    <w:p w14:paraId="2DD6845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第三方服务机构与公益性岗位拟录用人员签订劳务协议，乡镇（街道）按规定组织岗前培训，安排上岗。</w:t>
      </w:r>
    </w:p>
    <w:p w14:paraId="537C1C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五、岗位待遇</w:t>
      </w:r>
    </w:p>
    <w:p w14:paraId="3E82F7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城镇公益性岗位补贴包括岗位补贴和社保补贴，岗位补贴按照不低于当地月最低工资标准执行，社会保险补贴按照相关规定，对单位缴纳部分进行补贴（不包括个人应缴纳部分）。同一人员补贴期限一般不超过3年。</w:t>
      </w:r>
    </w:p>
    <w:p w14:paraId="0F926EA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六、其他事项</w:t>
      </w:r>
    </w:p>
    <w:p w14:paraId="4335B2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（一）公益性岗位安置人员依据《山东省城乡公益性岗位管理监督办法》管理，不适用《中华人民共和国劳动合同法》有关无固定期限劳动合同的规定以及支付经济补偿等规定。</w:t>
      </w:r>
    </w:p>
    <w:p w14:paraId="255DB2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（二）应聘人员应保证通讯工具畅通，因通讯不畅导致的相关后果由本人负责。</w:t>
      </w:r>
    </w:p>
    <w:p w14:paraId="57B183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0B5A52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1.2026年聊城市茌平区城镇公益性岗位信息表 </w:t>
      </w:r>
    </w:p>
    <w:p w14:paraId="6A2083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2.聊城市茌平区城镇公益性岗位报名表 </w:t>
      </w:r>
    </w:p>
    <w:p w14:paraId="1751D6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3.聊城市茌平区城乡公益性岗位申请人员亲属关系备案表</w:t>
      </w:r>
    </w:p>
    <w:p w14:paraId="5F7A5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5B0E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854D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聊城市茌平区人力资源和社会保障局</w:t>
      </w:r>
    </w:p>
    <w:p w14:paraId="61D0E6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2026年9月14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sectPr>
      <w:footerReference r:id="rId3" w:type="default"/>
      <w:pgSz w:w="11906" w:h="16838"/>
      <w:pgMar w:top="1440" w:right="1587" w:bottom="127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BCAC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58D9A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58D9A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hYTAzNTJmMzE0ZjdhMTI2YzA4MTI1MTU0MTQ1YWYifQ=="/>
  </w:docVars>
  <w:rsids>
    <w:rsidRoot w:val="64AB08AE"/>
    <w:rsid w:val="00294959"/>
    <w:rsid w:val="002A5528"/>
    <w:rsid w:val="003357D8"/>
    <w:rsid w:val="003752C8"/>
    <w:rsid w:val="003C28DE"/>
    <w:rsid w:val="00441793"/>
    <w:rsid w:val="004672B9"/>
    <w:rsid w:val="005C6ADC"/>
    <w:rsid w:val="007C778E"/>
    <w:rsid w:val="00903720"/>
    <w:rsid w:val="009A7605"/>
    <w:rsid w:val="009D0EA3"/>
    <w:rsid w:val="00C7749F"/>
    <w:rsid w:val="00CA7EEA"/>
    <w:rsid w:val="00DA72E2"/>
    <w:rsid w:val="00DC5E6F"/>
    <w:rsid w:val="00E6284A"/>
    <w:rsid w:val="00FC1566"/>
    <w:rsid w:val="010158D6"/>
    <w:rsid w:val="011C62C9"/>
    <w:rsid w:val="015123B9"/>
    <w:rsid w:val="01543C57"/>
    <w:rsid w:val="01730582"/>
    <w:rsid w:val="018E53BB"/>
    <w:rsid w:val="019B3634"/>
    <w:rsid w:val="01C0309B"/>
    <w:rsid w:val="01C7267B"/>
    <w:rsid w:val="01E07299"/>
    <w:rsid w:val="01F23C2C"/>
    <w:rsid w:val="01F42D45"/>
    <w:rsid w:val="01FA47FF"/>
    <w:rsid w:val="01FF3BC3"/>
    <w:rsid w:val="02057499"/>
    <w:rsid w:val="021A6C4F"/>
    <w:rsid w:val="0227136C"/>
    <w:rsid w:val="023976A3"/>
    <w:rsid w:val="024617F2"/>
    <w:rsid w:val="0273010D"/>
    <w:rsid w:val="02A00385"/>
    <w:rsid w:val="02ED6112"/>
    <w:rsid w:val="03196F07"/>
    <w:rsid w:val="0328539C"/>
    <w:rsid w:val="033B6E7D"/>
    <w:rsid w:val="033E071B"/>
    <w:rsid w:val="034A70C0"/>
    <w:rsid w:val="037E320E"/>
    <w:rsid w:val="038D51FF"/>
    <w:rsid w:val="038F0F77"/>
    <w:rsid w:val="03E77005"/>
    <w:rsid w:val="03F44649"/>
    <w:rsid w:val="03FF60FC"/>
    <w:rsid w:val="04185410"/>
    <w:rsid w:val="04463D2B"/>
    <w:rsid w:val="04561706"/>
    <w:rsid w:val="04673CA2"/>
    <w:rsid w:val="0482288A"/>
    <w:rsid w:val="04925647"/>
    <w:rsid w:val="04CE5ACF"/>
    <w:rsid w:val="04DA26C6"/>
    <w:rsid w:val="04DA4474"/>
    <w:rsid w:val="04DF5F2E"/>
    <w:rsid w:val="05047743"/>
    <w:rsid w:val="052B2F21"/>
    <w:rsid w:val="055661F0"/>
    <w:rsid w:val="056D7096"/>
    <w:rsid w:val="0573135A"/>
    <w:rsid w:val="0587623A"/>
    <w:rsid w:val="05962A91"/>
    <w:rsid w:val="059B1E55"/>
    <w:rsid w:val="059D3E1F"/>
    <w:rsid w:val="05AA653C"/>
    <w:rsid w:val="05D70AF0"/>
    <w:rsid w:val="0604655D"/>
    <w:rsid w:val="06233BF8"/>
    <w:rsid w:val="06274ABE"/>
    <w:rsid w:val="06471FDD"/>
    <w:rsid w:val="065B7836"/>
    <w:rsid w:val="065D3D46"/>
    <w:rsid w:val="06652463"/>
    <w:rsid w:val="068C5C42"/>
    <w:rsid w:val="06D575E9"/>
    <w:rsid w:val="06D80E87"/>
    <w:rsid w:val="06DA4BFF"/>
    <w:rsid w:val="06DF0467"/>
    <w:rsid w:val="06E45A7E"/>
    <w:rsid w:val="06E710CA"/>
    <w:rsid w:val="07140111"/>
    <w:rsid w:val="071A149F"/>
    <w:rsid w:val="075856A8"/>
    <w:rsid w:val="07A50D69"/>
    <w:rsid w:val="07AB0349"/>
    <w:rsid w:val="07C338E5"/>
    <w:rsid w:val="07CD206E"/>
    <w:rsid w:val="07D63618"/>
    <w:rsid w:val="07F13FAE"/>
    <w:rsid w:val="080A2F21"/>
    <w:rsid w:val="082576CB"/>
    <w:rsid w:val="084E7652"/>
    <w:rsid w:val="087B5F6E"/>
    <w:rsid w:val="088017D6"/>
    <w:rsid w:val="08940DDD"/>
    <w:rsid w:val="08A70B11"/>
    <w:rsid w:val="08B66FA6"/>
    <w:rsid w:val="08C47915"/>
    <w:rsid w:val="08D35DAA"/>
    <w:rsid w:val="08F85810"/>
    <w:rsid w:val="090B10A0"/>
    <w:rsid w:val="0926412B"/>
    <w:rsid w:val="0932487E"/>
    <w:rsid w:val="09442803"/>
    <w:rsid w:val="09526CCE"/>
    <w:rsid w:val="097A67FC"/>
    <w:rsid w:val="0992531D"/>
    <w:rsid w:val="09AA354B"/>
    <w:rsid w:val="09B94F9F"/>
    <w:rsid w:val="09BE25B6"/>
    <w:rsid w:val="09C83435"/>
    <w:rsid w:val="09E638BB"/>
    <w:rsid w:val="09FB55B8"/>
    <w:rsid w:val="0A081A83"/>
    <w:rsid w:val="0A0855DF"/>
    <w:rsid w:val="0A1F448A"/>
    <w:rsid w:val="0A257BE8"/>
    <w:rsid w:val="0A304CFB"/>
    <w:rsid w:val="0A3C5E6F"/>
    <w:rsid w:val="0A432ABB"/>
    <w:rsid w:val="0A4C1970"/>
    <w:rsid w:val="0A6273E5"/>
    <w:rsid w:val="0A825391"/>
    <w:rsid w:val="0A886720"/>
    <w:rsid w:val="0A9652E1"/>
    <w:rsid w:val="0B0C55A3"/>
    <w:rsid w:val="0B13248D"/>
    <w:rsid w:val="0B261376"/>
    <w:rsid w:val="0B297F03"/>
    <w:rsid w:val="0B422D73"/>
    <w:rsid w:val="0B57681E"/>
    <w:rsid w:val="0B5F3925"/>
    <w:rsid w:val="0B64718D"/>
    <w:rsid w:val="0B8415DD"/>
    <w:rsid w:val="0BA650B0"/>
    <w:rsid w:val="0BA92DF2"/>
    <w:rsid w:val="0BB91287"/>
    <w:rsid w:val="0BD151FB"/>
    <w:rsid w:val="0BD936D7"/>
    <w:rsid w:val="0BED0F30"/>
    <w:rsid w:val="0C201306"/>
    <w:rsid w:val="0C3703FE"/>
    <w:rsid w:val="0C4072B2"/>
    <w:rsid w:val="0C790A16"/>
    <w:rsid w:val="0C8C699B"/>
    <w:rsid w:val="0CCC6D98"/>
    <w:rsid w:val="0CE75980"/>
    <w:rsid w:val="0D0159C6"/>
    <w:rsid w:val="0D0B4096"/>
    <w:rsid w:val="0D156991"/>
    <w:rsid w:val="0D162709"/>
    <w:rsid w:val="0D2210AE"/>
    <w:rsid w:val="0D244E26"/>
    <w:rsid w:val="0D49488C"/>
    <w:rsid w:val="0D896A37"/>
    <w:rsid w:val="0D957AD2"/>
    <w:rsid w:val="0DE17024"/>
    <w:rsid w:val="0E060087"/>
    <w:rsid w:val="0E343BDE"/>
    <w:rsid w:val="0E487761"/>
    <w:rsid w:val="0E883192"/>
    <w:rsid w:val="0E963B01"/>
    <w:rsid w:val="0EA0672E"/>
    <w:rsid w:val="0ECE329B"/>
    <w:rsid w:val="0F037F40"/>
    <w:rsid w:val="0F1113DA"/>
    <w:rsid w:val="0F130CAE"/>
    <w:rsid w:val="0F2001A3"/>
    <w:rsid w:val="0F205179"/>
    <w:rsid w:val="0F234C69"/>
    <w:rsid w:val="0F474DFC"/>
    <w:rsid w:val="0F5D63CD"/>
    <w:rsid w:val="0F672DA8"/>
    <w:rsid w:val="0F6F319A"/>
    <w:rsid w:val="0F713C26"/>
    <w:rsid w:val="0F957915"/>
    <w:rsid w:val="0F9B0CA3"/>
    <w:rsid w:val="0FF02D9D"/>
    <w:rsid w:val="10141182"/>
    <w:rsid w:val="10280686"/>
    <w:rsid w:val="10354C54"/>
    <w:rsid w:val="10394D13"/>
    <w:rsid w:val="10645539"/>
    <w:rsid w:val="10667503"/>
    <w:rsid w:val="1068327B"/>
    <w:rsid w:val="107B59E5"/>
    <w:rsid w:val="10802145"/>
    <w:rsid w:val="1088747A"/>
    <w:rsid w:val="10945E1E"/>
    <w:rsid w:val="10F845FF"/>
    <w:rsid w:val="110411F6"/>
    <w:rsid w:val="111807FE"/>
    <w:rsid w:val="111B02EE"/>
    <w:rsid w:val="11584D21"/>
    <w:rsid w:val="115B06EA"/>
    <w:rsid w:val="116752E1"/>
    <w:rsid w:val="117702AA"/>
    <w:rsid w:val="117F6ACF"/>
    <w:rsid w:val="11847C41"/>
    <w:rsid w:val="11916802"/>
    <w:rsid w:val="11A7392F"/>
    <w:rsid w:val="11BD75F7"/>
    <w:rsid w:val="11D30BC8"/>
    <w:rsid w:val="11E46932"/>
    <w:rsid w:val="11E701D0"/>
    <w:rsid w:val="11E825B9"/>
    <w:rsid w:val="11F0177A"/>
    <w:rsid w:val="11F22C8E"/>
    <w:rsid w:val="11F56D91"/>
    <w:rsid w:val="11F76665"/>
    <w:rsid w:val="11FC011F"/>
    <w:rsid w:val="12071F57"/>
    <w:rsid w:val="12282CC2"/>
    <w:rsid w:val="12E2404E"/>
    <w:rsid w:val="13286CF2"/>
    <w:rsid w:val="133D09EF"/>
    <w:rsid w:val="13432E1E"/>
    <w:rsid w:val="13BA5B9C"/>
    <w:rsid w:val="13BD35E6"/>
    <w:rsid w:val="14117786"/>
    <w:rsid w:val="141D25CF"/>
    <w:rsid w:val="1468384A"/>
    <w:rsid w:val="146B158C"/>
    <w:rsid w:val="146F7F7A"/>
    <w:rsid w:val="14901923"/>
    <w:rsid w:val="14956609"/>
    <w:rsid w:val="14B46A8F"/>
    <w:rsid w:val="14C111C1"/>
    <w:rsid w:val="14D25167"/>
    <w:rsid w:val="14DE1D5E"/>
    <w:rsid w:val="14F43330"/>
    <w:rsid w:val="150B2427"/>
    <w:rsid w:val="151439D2"/>
    <w:rsid w:val="151632A6"/>
    <w:rsid w:val="15187A19"/>
    <w:rsid w:val="151A3DCB"/>
    <w:rsid w:val="151B4D60"/>
    <w:rsid w:val="15311E8E"/>
    <w:rsid w:val="1534372C"/>
    <w:rsid w:val="155913E5"/>
    <w:rsid w:val="155E69FB"/>
    <w:rsid w:val="159B7C4F"/>
    <w:rsid w:val="15B62657"/>
    <w:rsid w:val="15C55817"/>
    <w:rsid w:val="15DB44F0"/>
    <w:rsid w:val="15E40639"/>
    <w:rsid w:val="16027CCE"/>
    <w:rsid w:val="161517B0"/>
    <w:rsid w:val="16314110"/>
    <w:rsid w:val="164200CB"/>
    <w:rsid w:val="16490BF4"/>
    <w:rsid w:val="16646293"/>
    <w:rsid w:val="16692350"/>
    <w:rsid w:val="167A7865"/>
    <w:rsid w:val="16824D24"/>
    <w:rsid w:val="168801D3"/>
    <w:rsid w:val="169A7F07"/>
    <w:rsid w:val="169C5A2D"/>
    <w:rsid w:val="16A86180"/>
    <w:rsid w:val="16B56AEF"/>
    <w:rsid w:val="16D01B7A"/>
    <w:rsid w:val="16E573D4"/>
    <w:rsid w:val="170F4451"/>
    <w:rsid w:val="17263548"/>
    <w:rsid w:val="172A1B84"/>
    <w:rsid w:val="17563E2E"/>
    <w:rsid w:val="179901BE"/>
    <w:rsid w:val="17992095"/>
    <w:rsid w:val="179B62EF"/>
    <w:rsid w:val="17BD20FF"/>
    <w:rsid w:val="17C22731"/>
    <w:rsid w:val="17CC0594"/>
    <w:rsid w:val="17E56F60"/>
    <w:rsid w:val="17F13B56"/>
    <w:rsid w:val="18155A97"/>
    <w:rsid w:val="181B5077"/>
    <w:rsid w:val="181F06C4"/>
    <w:rsid w:val="18365A0D"/>
    <w:rsid w:val="18381785"/>
    <w:rsid w:val="186364ED"/>
    <w:rsid w:val="187D363C"/>
    <w:rsid w:val="18866995"/>
    <w:rsid w:val="18BA322E"/>
    <w:rsid w:val="18C82B09"/>
    <w:rsid w:val="18F0568D"/>
    <w:rsid w:val="18F844F3"/>
    <w:rsid w:val="19297320"/>
    <w:rsid w:val="193C52A5"/>
    <w:rsid w:val="194128BC"/>
    <w:rsid w:val="19632832"/>
    <w:rsid w:val="198804EA"/>
    <w:rsid w:val="198F1879"/>
    <w:rsid w:val="19B07BE2"/>
    <w:rsid w:val="19C71013"/>
    <w:rsid w:val="19EC6CCB"/>
    <w:rsid w:val="19FE0B08"/>
    <w:rsid w:val="1A2E1092"/>
    <w:rsid w:val="1A5D3725"/>
    <w:rsid w:val="1A815666"/>
    <w:rsid w:val="1A82318C"/>
    <w:rsid w:val="1AA2382E"/>
    <w:rsid w:val="1AB23A71"/>
    <w:rsid w:val="1AE14356"/>
    <w:rsid w:val="1AEA2BE5"/>
    <w:rsid w:val="1B2F580A"/>
    <w:rsid w:val="1B3C333B"/>
    <w:rsid w:val="1B3E3557"/>
    <w:rsid w:val="1B4504E9"/>
    <w:rsid w:val="1B5E7C00"/>
    <w:rsid w:val="1B6603B7"/>
    <w:rsid w:val="1BA65613"/>
    <w:rsid w:val="1BAD4238"/>
    <w:rsid w:val="1BD01CD5"/>
    <w:rsid w:val="1C077DEC"/>
    <w:rsid w:val="1C250273"/>
    <w:rsid w:val="1C542906"/>
    <w:rsid w:val="1C7A05BE"/>
    <w:rsid w:val="1C7B7E93"/>
    <w:rsid w:val="1C7F5BD5"/>
    <w:rsid w:val="1C84143D"/>
    <w:rsid w:val="1CA473E9"/>
    <w:rsid w:val="1CB33AD0"/>
    <w:rsid w:val="1CEB5018"/>
    <w:rsid w:val="1CF3211F"/>
    <w:rsid w:val="1CFE11EF"/>
    <w:rsid w:val="1D0165EA"/>
    <w:rsid w:val="1D0460DA"/>
    <w:rsid w:val="1D181B85"/>
    <w:rsid w:val="1D562F59"/>
    <w:rsid w:val="1D5C4168"/>
    <w:rsid w:val="1D5E74C5"/>
    <w:rsid w:val="1D721295"/>
    <w:rsid w:val="1D8965DF"/>
    <w:rsid w:val="1D976F4E"/>
    <w:rsid w:val="1DCF0496"/>
    <w:rsid w:val="1DED6B6E"/>
    <w:rsid w:val="1E002D45"/>
    <w:rsid w:val="1E0A3BC4"/>
    <w:rsid w:val="1E171E3D"/>
    <w:rsid w:val="1E262080"/>
    <w:rsid w:val="1E3D18A3"/>
    <w:rsid w:val="1E543091"/>
    <w:rsid w:val="1E5D3CF4"/>
    <w:rsid w:val="1E5E7A6C"/>
    <w:rsid w:val="1E763007"/>
    <w:rsid w:val="1E780B2E"/>
    <w:rsid w:val="1EB018DF"/>
    <w:rsid w:val="1EE77A61"/>
    <w:rsid w:val="1EF4362B"/>
    <w:rsid w:val="1F040613"/>
    <w:rsid w:val="1F971487"/>
    <w:rsid w:val="1F9C084C"/>
    <w:rsid w:val="1FD55B0C"/>
    <w:rsid w:val="1FEF4E1F"/>
    <w:rsid w:val="2010022D"/>
    <w:rsid w:val="203B1E13"/>
    <w:rsid w:val="2040567B"/>
    <w:rsid w:val="20C52024"/>
    <w:rsid w:val="20EF0E4F"/>
    <w:rsid w:val="20F546B7"/>
    <w:rsid w:val="210112AE"/>
    <w:rsid w:val="210668C5"/>
    <w:rsid w:val="21134B3E"/>
    <w:rsid w:val="21494A03"/>
    <w:rsid w:val="217750CC"/>
    <w:rsid w:val="21A60F63"/>
    <w:rsid w:val="21C422DC"/>
    <w:rsid w:val="21E604A4"/>
    <w:rsid w:val="21F11323"/>
    <w:rsid w:val="21F52EEB"/>
    <w:rsid w:val="21FE4AAD"/>
    <w:rsid w:val="220821C8"/>
    <w:rsid w:val="22192627"/>
    <w:rsid w:val="22AC27F1"/>
    <w:rsid w:val="22AF0896"/>
    <w:rsid w:val="22B42350"/>
    <w:rsid w:val="22C81958"/>
    <w:rsid w:val="22CF0F38"/>
    <w:rsid w:val="22F95FB5"/>
    <w:rsid w:val="232A43C0"/>
    <w:rsid w:val="232C638A"/>
    <w:rsid w:val="235356C5"/>
    <w:rsid w:val="23580F2E"/>
    <w:rsid w:val="23C30A9D"/>
    <w:rsid w:val="23CD36CA"/>
    <w:rsid w:val="23F5677C"/>
    <w:rsid w:val="2446522A"/>
    <w:rsid w:val="245142FB"/>
    <w:rsid w:val="24635DDC"/>
    <w:rsid w:val="248D10AB"/>
    <w:rsid w:val="24A501A2"/>
    <w:rsid w:val="24B77ED6"/>
    <w:rsid w:val="24B86128"/>
    <w:rsid w:val="24CD76F9"/>
    <w:rsid w:val="24D46CDA"/>
    <w:rsid w:val="24EE1B49"/>
    <w:rsid w:val="24FA29B1"/>
    <w:rsid w:val="25406175"/>
    <w:rsid w:val="25493224"/>
    <w:rsid w:val="25626093"/>
    <w:rsid w:val="25657932"/>
    <w:rsid w:val="25714529"/>
    <w:rsid w:val="257C53A7"/>
    <w:rsid w:val="25983863"/>
    <w:rsid w:val="259C15A5"/>
    <w:rsid w:val="259F4BF2"/>
    <w:rsid w:val="25B032A3"/>
    <w:rsid w:val="25BA1A2C"/>
    <w:rsid w:val="25E116AE"/>
    <w:rsid w:val="260F621B"/>
    <w:rsid w:val="26415CA9"/>
    <w:rsid w:val="2653082F"/>
    <w:rsid w:val="26543C2E"/>
    <w:rsid w:val="266B541C"/>
    <w:rsid w:val="266F6CBA"/>
    <w:rsid w:val="26753BA5"/>
    <w:rsid w:val="268A58A2"/>
    <w:rsid w:val="268F2EB8"/>
    <w:rsid w:val="269404CF"/>
    <w:rsid w:val="26C54B2C"/>
    <w:rsid w:val="27196C26"/>
    <w:rsid w:val="274719E5"/>
    <w:rsid w:val="274912B9"/>
    <w:rsid w:val="27651E6B"/>
    <w:rsid w:val="279F35CF"/>
    <w:rsid w:val="27B119B4"/>
    <w:rsid w:val="27B771AA"/>
    <w:rsid w:val="27C4624E"/>
    <w:rsid w:val="27C923FA"/>
    <w:rsid w:val="27F07987"/>
    <w:rsid w:val="28013942"/>
    <w:rsid w:val="28481571"/>
    <w:rsid w:val="285C14C0"/>
    <w:rsid w:val="28616AD6"/>
    <w:rsid w:val="28892427"/>
    <w:rsid w:val="28C76B60"/>
    <w:rsid w:val="290F208E"/>
    <w:rsid w:val="291E2DD5"/>
    <w:rsid w:val="294E0E09"/>
    <w:rsid w:val="294F692F"/>
    <w:rsid w:val="29564161"/>
    <w:rsid w:val="29A924E3"/>
    <w:rsid w:val="29C70BBB"/>
    <w:rsid w:val="29DF3A74"/>
    <w:rsid w:val="2A3049B2"/>
    <w:rsid w:val="2A9144DF"/>
    <w:rsid w:val="2AA50EFC"/>
    <w:rsid w:val="2AAB228B"/>
    <w:rsid w:val="2AD73080"/>
    <w:rsid w:val="2AF23A16"/>
    <w:rsid w:val="2B2D2969"/>
    <w:rsid w:val="2B3E4EAD"/>
    <w:rsid w:val="2B4F2D00"/>
    <w:rsid w:val="2B4F32C3"/>
    <w:rsid w:val="2B5446D0"/>
    <w:rsid w:val="2B5D17D7"/>
    <w:rsid w:val="2B65243A"/>
    <w:rsid w:val="2B91322F"/>
    <w:rsid w:val="2BD31A99"/>
    <w:rsid w:val="2C1520B2"/>
    <w:rsid w:val="2C471B3F"/>
    <w:rsid w:val="2C640943"/>
    <w:rsid w:val="2C934D84"/>
    <w:rsid w:val="2CB43679"/>
    <w:rsid w:val="2CC87124"/>
    <w:rsid w:val="2CCD473A"/>
    <w:rsid w:val="2CD756D8"/>
    <w:rsid w:val="2CF63C91"/>
    <w:rsid w:val="2D0440F1"/>
    <w:rsid w:val="2D151C3D"/>
    <w:rsid w:val="2D3E73E6"/>
    <w:rsid w:val="2D57196B"/>
    <w:rsid w:val="2D811081"/>
    <w:rsid w:val="2DA01E4F"/>
    <w:rsid w:val="2DA57465"/>
    <w:rsid w:val="2DCA2A28"/>
    <w:rsid w:val="2DD37B2E"/>
    <w:rsid w:val="2DF6381D"/>
    <w:rsid w:val="2DF87595"/>
    <w:rsid w:val="2E0E0B66"/>
    <w:rsid w:val="2E3031D3"/>
    <w:rsid w:val="2E4B1DBB"/>
    <w:rsid w:val="2E7D3F3E"/>
    <w:rsid w:val="2E864BA1"/>
    <w:rsid w:val="2E9F79DE"/>
    <w:rsid w:val="2ED753FC"/>
    <w:rsid w:val="2F307202"/>
    <w:rsid w:val="2F5D266A"/>
    <w:rsid w:val="2F854E58"/>
    <w:rsid w:val="2FBC45F2"/>
    <w:rsid w:val="2FD63906"/>
    <w:rsid w:val="2FE204FD"/>
    <w:rsid w:val="2FF55206"/>
    <w:rsid w:val="2FF65D56"/>
    <w:rsid w:val="300D4E4E"/>
    <w:rsid w:val="30161F54"/>
    <w:rsid w:val="303D5733"/>
    <w:rsid w:val="30475F07"/>
    <w:rsid w:val="305B02AF"/>
    <w:rsid w:val="305D4027"/>
    <w:rsid w:val="306233EC"/>
    <w:rsid w:val="30677CC3"/>
    <w:rsid w:val="30764BE7"/>
    <w:rsid w:val="309C4B4F"/>
    <w:rsid w:val="30B55C11"/>
    <w:rsid w:val="30CE6CD3"/>
    <w:rsid w:val="30DF2C8E"/>
    <w:rsid w:val="30E02716"/>
    <w:rsid w:val="30F5248B"/>
    <w:rsid w:val="3103697D"/>
    <w:rsid w:val="31114115"/>
    <w:rsid w:val="3115045E"/>
    <w:rsid w:val="31362DA5"/>
    <w:rsid w:val="3140197F"/>
    <w:rsid w:val="315C42DF"/>
    <w:rsid w:val="31605B7D"/>
    <w:rsid w:val="316D3DF6"/>
    <w:rsid w:val="31717D8A"/>
    <w:rsid w:val="318F0210"/>
    <w:rsid w:val="31B5579D"/>
    <w:rsid w:val="31D10829"/>
    <w:rsid w:val="31D16A7B"/>
    <w:rsid w:val="31D67BED"/>
    <w:rsid w:val="31F369F1"/>
    <w:rsid w:val="31F42769"/>
    <w:rsid w:val="32096215"/>
    <w:rsid w:val="32425283"/>
    <w:rsid w:val="32454D73"/>
    <w:rsid w:val="324C6101"/>
    <w:rsid w:val="32BD6FFF"/>
    <w:rsid w:val="32CB34CA"/>
    <w:rsid w:val="32D560F7"/>
    <w:rsid w:val="32D634B7"/>
    <w:rsid w:val="32DA54BB"/>
    <w:rsid w:val="32E91BA2"/>
    <w:rsid w:val="32F30451"/>
    <w:rsid w:val="32FF4F22"/>
    <w:rsid w:val="3341378C"/>
    <w:rsid w:val="33574D5E"/>
    <w:rsid w:val="33C92430"/>
    <w:rsid w:val="33CA5530"/>
    <w:rsid w:val="33CD3272"/>
    <w:rsid w:val="34442374"/>
    <w:rsid w:val="344F012B"/>
    <w:rsid w:val="34565015"/>
    <w:rsid w:val="34594B05"/>
    <w:rsid w:val="348558FB"/>
    <w:rsid w:val="34EE524E"/>
    <w:rsid w:val="352944D8"/>
    <w:rsid w:val="353F5AA9"/>
    <w:rsid w:val="354B08F2"/>
    <w:rsid w:val="355A4010"/>
    <w:rsid w:val="355D40D3"/>
    <w:rsid w:val="35643762"/>
    <w:rsid w:val="356B4AF0"/>
    <w:rsid w:val="357339A5"/>
    <w:rsid w:val="35943C28"/>
    <w:rsid w:val="35BF159A"/>
    <w:rsid w:val="35C12962"/>
    <w:rsid w:val="35C61462"/>
    <w:rsid w:val="35D412B7"/>
    <w:rsid w:val="361B02C4"/>
    <w:rsid w:val="361F3D17"/>
    <w:rsid w:val="36237179"/>
    <w:rsid w:val="362829E1"/>
    <w:rsid w:val="366A4DA8"/>
    <w:rsid w:val="367058B5"/>
    <w:rsid w:val="3698148D"/>
    <w:rsid w:val="369B06ED"/>
    <w:rsid w:val="36C22E36"/>
    <w:rsid w:val="36C418A2"/>
    <w:rsid w:val="36C95F72"/>
    <w:rsid w:val="36D14E27"/>
    <w:rsid w:val="36EE77CC"/>
    <w:rsid w:val="37335AE2"/>
    <w:rsid w:val="37357164"/>
    <w:rsid w:val="3757357E"/>
    <w:rsid w:val="37623CD1"/>
    <w:rsid w:val="376B0DD8"/>
    <w:rsid w:val="377C2FE5"/>
    <w:rsid w:val="378974B0"/>
    <w:rsid w:val="37976071"/>
    <w:rsid w:val="37B207B5"/>
    <w:rsid w:val="37BA3B0D"/>
    <w:rsid w:val="37DC7F27"/>
    <w:rsid w:val="37E312B6"/>
    <w:rsid w:val="38013AE8"/>
    <w:rsid w:val="38740160"/>
    <w:rsid w:val="389D7539"/>
    <w:rsid w:val="38CC58A6"/>
    <w:rsid w:val="38CC7F9C"/>
    <w:rsid w:val="38D62BC9"/>
    <w:rsid w:val="38DE1A7D"/>
    <w:rsid w:val="38F44DFD"/>
    <w:rsid w:val="38F65019"/>
    <w:rsid w:val="39026997"/>
    <w:rsid w:val="390A63CE"/>
    <w:rsid w:val="39184F8F"/>
    <w:rsid w:val="39602492"/>
    <w:rsid w:val="396106E4"/>
    <w:rsid w:val="39643D30"/>
    <w:rsid w:val="397D4DF2"/>
    <w:rsid w:val="39B20F40"/>
    <w:rsid w:val="39CB2002"/>
    <w:rsid w:val="39CE38A0"/>
    <w:rsid w:val="3A5944BF"/>
    <w:rsid w:val="3A7206CF"/>
    <w:rsid w:val="3A856654"/>
    <w:rsid w:val="3AC16F61"/>
    <w:rsid w:val="3B247C1B"/>
    <w:rsid w:val="3B2A2D58"/>
    <w:rsid w:val="3B341D50"/>
    <w:rsid w:val="3B3B6D13"/>
    <w:rsid w:val="3B581673"/>
    <w:rsid w:val="3B893FFA"/>
    <w:rsid w:val="3B9D177C"/>
    <w:rsid w:val="3BA50630"/>
    <w:rsid w:val="3BB07701"/>
    <w:rsid w:val="3BC66F24"/>
    <w:rsid w:val="3BD50F16"/>
    <w:rsid w:val="3BF82E56"/>
    <w:rsid w:val="3C025A83"/>
    <w:rsid w:val="3C3E73E9"/>
    <w:rsid w:val="3C6A14D0"/>
    <w:rsid w:val="3C771FCD"/>
    <w:rsid w:val="3C7A1ABD"/>
    <w:rsid w:val="3CA1704A"/>
    <w:rsid w:val="3CC571DC"/>
    <w:rsid w:val="3CE33B06"/>
    <w:rsid w:val="3CFD6976"/>
    <w:rsid w:val="3D006466"/>
    <w:rsid w:val="3D344362"/>
    <w:rsid w:val="3D4C16AB"/>
    <w:rsid w:val="3D632551"/>
    <w:rsid w:val="3D74650C"/>
    <w:rsid w:val="3D7529B0"/>
    <w:rsid w:val="3D7D7AB7"/>
    <w:rsid w:val="3D9559C0"/>
    <w:rsid w:val="3DA94408"/>
    <w:rsid w:val="3DE74F30"/>
    <w:rsid w:val="3DF81CC5"/>
    <w:rsid w:val="3E173A67"/>
    <w:rsid w:val="3E491747"/>
    <w:rsid w:val="3E6D18D9"/>
    <w:rsid w:val="3E810EE1"/>
    <w:rsid w:val="3EA64DEB"/>
    <w:rsid w:val="3EBA43F3"/>
    <w:rsid w:val="3F0A35CC"/>
    <w:rsid w:val="3F177A97"/>
    <w:rsid w:val="3F283A52"/>
    <w:rsid w:val="3F631B80"/>
    <w:rsid w:val="3F6A7BC7"/>
    <w:rsid w:val="3F740A45"/>
    <w:rsid w:val="3F8E7D59"/>
    <w:rsid w:val="3FAC18A4"/>
    <w:rsid w:val="3FAF7CCF"/>
    <w:rsid w:val="3FC9333F"/>
    <w:rsid w:val="3FE756BB"/>
    <w:rsid w:val="40291830"/>
    <w:rsid w:val="40460634"/>
    <w:rsid w:val="404825C9"/>
    <w:rsid w:val="40556AC9"/>
    <w:rsid w:val="40582115"/>
    <w:rsid w:val="40925627"/>
    <w:rsid w:val="40B838E7"/>
    <w:rsid w:val="40BA692C"/>
    <w:rsid w:val="40C81049"/>
    <w:rsid w:val="40D73786"/>
    <w:rsid w:val="40E31681"/>
    <w:rsid w:val="40E67721"/>
    <w:rsid w:val="40E85247"/>
    <w:rsid w:val="40F2750E"/>
    <w:rsid w:val="40FC5196"/>
    <w:rsid w:val="41067DC3"/>
    <w:rsid w:val="411A0370"/>
    <w:rsid w:val="41200E85"/>
    <w:rsid w:val="412B5099"/>
    <w:rsid w:val="416C231C"/>
    <w:rsid w:val="416D399E"/>
    <w:rsid w:val="41780CC1"/>
    <w:rsid w:val="418331C2"/>
    <w:rsid w:val="41856F3A"/>
    <w:rsid w:val="41A53138"/>
    <w:rsid w:val="41BC374E"/>
    <w:rsid w:val="41D917B2"/>
    <w:rsid w:val="41DB1250"/>
    <w:rsid w:val="41E16D96"/>
    <w:rsid w:val="41F145CF"/>
    <w:rsid w:val="41FB36A0"/>
    <w:rsid w:val="421309EA"/>
    <w:rsid w:val="4226071D"/>
    <w:rsid w:val="42313585"/>
    <w:rsid w:val="425A3F23"/>
    <w:rsid w:val="42A04149"/>
    <w:rsid w:val="42AB2039"/>
    <w:rsid w:val="42AD499A"/>
    <w:rsid w:val="42CA554C"/>
    <w:rsid w:val="42CD2946"/>
    <w:rsid w:val="42EB256B"/>
    <w:rsid w:val="42F73E67"/>
    <w:rsid w:val="43040332"/>
    <w:rsid w:val="43100A85"/>
    <w:rsid w:val="4326474D"/>
    <w:rsid w:val="433B1FA6"/>
    <w:rsid w:val="43486471"/>
    <w:rsid w:val="43E50164"/>
    <w:rsid w:val="43EF2D90"/>
    <w:rsid w:val="440A3726"/>
    <w:rsid w:val="440F6F8F"/>
    <w:rsid w:val="4436451B"/>
    <w:rsid w:val="443864E5"/>
    <w:rsid w:val="44476729"/>
    <w:rsid w:val="446217B4"/>
    <w:rsid w:val="44654E01"/>
    <w:rsid w:val="44663053"/>
    <w:rsid w:val="4473751E"/>
    <w:rsid w:val="44C95839"/>
    <w:rsid w:val="44CB6AFB"/>
    <w:rsid w:val="44DA134B"/>
    <w:rsid w:val="45091C30"/>
    <w:rsid w:val="450A60D4"/>
    <w:rsid w:val="45246A6A"/>
    <w:rsid w:val="452E1696"/>
    <w:rsid w:val="45515F3F"/>
    <w:rsid w:val="45554E75"/>
    <w:rsid w:val="456A4DC4"/>
    <w:rsid w:val="45717F01"/>
    <w:rsid w:val="458539AC"/>
    <w:rsid w:val="459E681C"/>
    <w:rsid w:val="45A55DFD"/>
    <w:rsid w:val="45B778DE"/>
    <w:rsid w:val="45C142B9"/>
    <w:rsid w:val="45DB181E"/>
    <w:rsid w:val="45DB3EF9"/>
    <w:rsid w:val="45FC3543"/>
    <w:rsid w:val="46130FB8"/>
    <w:rsid w:val="462D6A65"/>
    <w:rsid w:val="46797017"/>
    <w:rsid w:val="4691012F"/>
    <w:rsid w:val="46B75DE7"/>
    <w:rsid w:val="46C202E8"/>
    <w:rsid w:val="46DF533E"/>
    <w:rsid w:val="46E6047B"/>
    <w:rsid w:val="46E91D19"/>
    <w:rsid w:val="46EC35B7"/>
    <w:rsid w:val="47170634"/>
    <w:rsid w:val="471A45C8"/>
    <w:rsid w:val="47290367"/>
    <w:rsid w:val="475F1FDB"/>
    <w:rsid w:val="47613705"/>
    <w:rsid w:val="47667CC6"/>
    <w:rsid w:val="476B6BD2"/>
    <w:rsid w:val="477C0DDF"/>
    <w:rsid w:val="47AC3472"/>
    <w:rsid w:val="47CA1B4A"/>
    <w:rsid w:val="47CF53B3"/>
    <w:rsid w:val="47E744AA"/>
    <w:rsid w:val="47FB7F56"/>
    <w:rsid w:val="480D406B"/>
    <w:rsid w:val="48537C18"/>
    <w:rsid w:val="4862254B"/>
    <w:rsid w:val="48651873"/>
    <w:rsid w:val="489839F7"/>
    <w:rsid w:val="48B33C17"/>
    <w:rsid w:val="48BA1BBF"/>
    <w:rsid w:val="48C65417"/>
    <w:rsid w:val="48CC544E"/>
    <w:rsid w:val="48E938EC"/>
    <w:rsid w:val="49064E04"/>
    <w:rsid w:val="49117305"/>
    <w:rsid w:val="49156DF5"/>
    <w:rsid w:val="49494CF1"/>
    <w:rsid w:val="49634005"/>
    <w:rsid w:val="498961BD"/>
    <w:rsid w:val="49920446"/>
    <w:rsid w:val="499A379E"/>
    <w:rsid w:val="49AD702E"/>
    <w:rsid w:val="49C12AD9"/>
    <w:rsid w:val="49C8030C"/>
    <w:rsid w:val="49DA3B9B"/>
    <w:rsid w:val="49FA5FEB"/>
    <w:rsid w:val="4A316134"/>
    <w:rsid w:val="4A431740"/>
    <w:rsid w:val="4A544985"/>
    <w:rsid w:val="4A5B2F2E"/>
    <w:rsid w:val="4A804742"/>
    <w:rsid w:val="4A8B6AF7"/>
    <w:rsid w:val="4A993A56"/>
    <w:rsid w:val="4A9B5A20"/>
    <w:rsid w:val="4AA91EEB"/>
    <w:rsid w:val="4ACE54AE"/>
    <w:rsid w:val="4AE44CD1"/>
    <w:rsid w:val="4AFC7BF7"/>
    <w:rsid w:val="4B047121"/>
    <w:rsid w:val="4B225D19"/>
    <w:rsid w:val="4B810772"/>
    <w:rsid w:val="4B8A1D1C"/>
    <w:rsid w:val="4BA6642B"/>
    <w:rsid w:val="4BC44B03"/>
    <w:rsid w:val="4BCF2E19"/>
    <w:rsid w:val="4BCF57F6"/>
    <w:rsid w:val="4BF165EF"/>
    <w:rsid w:val="4C0849EF"/>
    <w:rsid w:val="4C215AB1"/>
    <w:rsid w:val="4C312198"/>
    <w:rsid w:val="4CA87F80"/>
    <w:rsid w:val="4CC36B68"/>
    <w:rsid w:val="4CC748AA"/>
    <w:rsid w:val="4CD77A52"/>
    <w:rsid w:val="4CDB2104"/>
    <w:rsid w:val="4CE0771A"/>
    <w:rsid w:val="4D2770F7"/>
    <w:rsid w:val="4D3006A2"/>
    <w:rsid w:val="4D69341E"/>
    <w:rsid w:val="4D7001EC"/>
    <w:rsid w:val="4D8E53C8"/>
    <w:rsid w:val="4DC94652"/>
    <w:rsid w:val="4DDE00FE"/>
    <w:rsid w:val="4DE60D60"/>
    <w:rsid w:val="4DFF1E22"/>
    <w:rsid w:val="4E3441C2"/>
    <w:rsid w:val="4E355844"/>
    <w:rsid w:val="4E720D47"/>
    <w:rsid w:val="4E7520E4"/>
    <w:rsid w:val="4EC32E48"/>
    <w:rsid w:val="4EDD03B5"/>
    <w:rsid w:val="4EF23735"/>
    <w:rsid w:val="4F021BCA"/>
    <w:rsid w:val="4F0E67C1"/>
    <w:rsid w:val="4F2C6C47"/>
    <w:rsid w:val="4F391364"/>
    <w:rsid w:val="4F512B51"/>
    <w:rsid w:val="4F580B6C"/>
    <w:rsid w:val="4F674123"/>
    <w:rsid w:val="4F675A90"/>
    <w:rsid w:val="4F722BA3"/>
    <w:rsid w:val="4F844CD5"/>
    <w:rsid w:val="4F952A3E"/>
    <w:rsid w:val="4FA113E3"/>
    <w:rsid w:val="4FB0014A"/>
    <w:rsid w:val="4FB629B4"/>
    <w:rsid w:val="4FBD1F95"/>
    <w:rsid w:val="4FC652ED"/>
    <w:rsid w:val="4FDF1F0B"/>
    <w:rsid w:val="4FE70DC0"/>
    <w:rsid w:val="4FEC63D6"/>
    <w:rsid w:val="50013BA7"/>
    <w:rsid w:val="50100316"/>
    <w:rsid w:val="50577CF3"/>
    <w:rsid w:val="50A21827"/>
    <w:rsid w:val="50A849F3"/>
    <w:rsid w:val="50B213CE"/>
    <w:rsid w:val="50CC6933"/>
    <w:rsid w:val="50CF1F80"/>
    <w:rsid w:val="50EB7D9F"/>
    <w:rsid w:val="50FE2865"/>
    <w:rsid w:val="510D2AA8"/>
    <w:rsid w:val="511D718F"/>
    <w:rsid w:val="516E3547"/>
    <w:rsid w:val="518F170F"/>
    <w:rsid w:val="51D35A9F"/>
    <w:rsid w:val="51DB6702"/>
    <w:rsid w:val="51DF2696"/>
    <w:rsid w:val="51E11F6A"/>
    <w:rsid w:val="51E732F9"/>
    <w:rsid w:val="51FB7503"/>
    <w:rsid w:val="521A547C"/>
    <w:rsid w:val="52291B63"/>
    <w:rsid w:val="52B75DE8"/>
    <w:rsid w:val="52F2212B"/>
    <w:rsid w:val="53081779"/>
    <w:rsid w:val="53332C9A"/>
    <w:rsid w:val="533F163E"/>
    <w:rsid w:val="5354676C"/>
    <w:rsid w:val="539F3E8B"/>
    <w:rsid w:val="53C03E02"/>
    <w:rsid w:val="53D83AAD"/>
    <w:rsid w:val="53F73CC7"/>
    <w:rsid w:val="540463E4"/>
    <w:rsid w:val="54063F0A"/>
    <w:rsid w:val="54077C82"/>
    <w:rsid w:val="54104D89"/>
    <w:rsid w:val="545D5AF4"/>
    <w:rsid w:val="54B716A8"/>
    <w:rsid w:val="54DA0EF3"/>
    <w:rsid w:val="54EF2BF0"/>
    <w:rsid w:val="55050666"/>
    <w:rsid w:val="55286102"/>
    <w:rsid w:val="552B174F"/>
    <w:rsid w:val="552D58F1"/>
    <w:rsid w:val="552F56E3"/>
    <w:rsid w:val="55320D2F"/>
    <w:rsid w:val="553920BD"/>
    <w:rsid w:val="553B63BD"/>
    <w:rsid w:val="553C545B"/>
    <w:rsid w:val="55A90FF1"/>
    <w:rsid w:val="55D50038"/>
    <w:rsid w:val="55F06C20"/>
    <w:rsid w:val="561D553B"/>
    <w:rsid w:val="562B40FC"/>
    <w:rsid w:val="564B20A8"/>
    <w:rsid w:val="565076BF"/>
    <w:rsid w:val="56513437"/>
    <w:rsid w:val="565C10B2"/>
    <w:rsid w:val="56625644"/>
    <w:rsid w:val="567F24AF"/>
    <w:rsid w:val="56AD44B8"/>
    <w:rsid w:val="56B04601"/>
    <w:rsid w:val="56C02A96"/>
    <w:rsid w:val="56C1236A"/>
    <w:rsid w:val="56C41E5B"/>
    <w:rsid w:val="56E66275"/>
    <w:rsid w:val="56E801F8"/>
    <w:rsid w:val="56F87380"/>
    <w:rsid w:val="570F757A"/>
    <w:rsid w:val="571652E0"/>
    <w:rsid w:val="571D1301"/>
    <w:rsid w:val="5737262D"/>
    <w:rsid w:val="573C2CB1"/>
    <w:rsid w:val="574A6804"/>
    <w:rsid w:val="57A71560"/>
    <w:rsid w:val="57D0463E"/>
    <w:rsid w:val="57D936E4"/>
    <w:rsid w:val="57DD31D4"/>
    <w:rsid w:val="57E722A5"/>
    <w:rsid w:val="58022C3B"/>
    <w:rsid w:val="580C3AB9"/>
    <w:rsid w:val="58160494"/>
    <w:rsid w:val="582A3F3F"/>
    <w:rsid w:val="583A0626"/>
    <w:rsid w:val="587D0513"/>
    <w:rsid w:val="58873140"/>
    <w:rsid w:val="5897596A"/>
    <w:rsid w:val="58975B15"/>
    <w:rsid w:val="58AB1524"/>
    <w:rsid w:val="58B2640F"/>
    <w:rsid w:val="58B32187"/>
    <w:rsid w:val="58C919AA"/>
    <w:rsid w:val="58F72073"/>
    <w:rsid w:val="590F1AB3"/>
    <w:rsid w:val="591B264D"/>
    <w:rsid w:val="5923730C"/>
    <w:rsid w:val="5934151A"/>
    <w:rsid w:val="594D25DB"/>
    <w:rsid w:val="595E0345"/>
    <w:rsid w:val="596C3758"/>
    <w:rsid w:val="598F04FE"/>
    <w:rsid w:val="59AF294E"/>
    <w:rsid w:val="59CA7788"/>
    <w:rsid w:val="59CF4D9E"/>
    <w:rsid w:val="59D423B5"/>
    <w:rsid w:val="59D93E6F"/>
    <w:rsid w:val="59DD74BB"/>
    <w:rsid w:val="59F82547"/>
    <w:rsid w:val="5A04713E"/>
    <w:rsid w:val="5A0E1D6B"/>
    <w:rsid w:val="5A2275C4"/>
    <w:rsid w:val="5A3B2434"/>
    <w:rsid w:val="5A695805"/>
    <w:rsid w:val="5A696FA1"/>
    <w:rsid w:val="5A783688"/>
    <w:rsid w:val="5A7F0572"/>
    <w:rsid w:val="5A8042EB"/>
    <w:rsid w:val="5A8B6F17"/>
    <w:rsid w:val="5A8E79AB"/>
    <w:rsid w:val="5AD308BE"/>
    <w:rsid w:val="5ADF54B5"/>
    <w:rsid w:val="5AE44879"/>
    <w:rsid w:val="5AE623A0"/>
    <w:rsid w:val="5AEC372E"/>
    <w:rsid w:val="5B0F5D9A"/>
    <w:rsid w:val="5B1A5B33"/>
    <w:rsid w:val="5B33135D"/>
    <w:rsid w:val="5B4F6DF9"/>
    <w:rsid w:val="5B89775C"/>
    <w:rsid w:val="5B8A71CF"/>
    <w:rsid w:val="5BA44364"/>
    <w:rsid w:val="5BA67D81"/>
    <w:rsid w:val="5BA858A7"/>
    <w:rsid w:val="5BBE156E"/>
    <w:rsid w:val="5BC21E58"/>
    <w:rsid w:val="5BE56AFB"/>
    <w:rsid w:val="5BFE5E0F"/>
    <w:rsid w:val="5C03396E"/>
    <w:rsid w:val="5C0351D3"/>
    <w:rsid w:val="5C050F4B"/>
    <w:rsid w:val="5C1B251D"/>
    <w:rsid w:val="5C4557EC"/>
    <w:rsid w:val="5C6E089F"/>
    <w:rsid w:val="5C6E4D42"/>
    <w:rsid w:val="5C7B2FBB"/>
    <w:rsid w:val="5CC130C4"/>
    <w:rsid w:val="5CD5079F"/>
    <w:rsid w:val="5CDF179C"/>
    <w:rsid w:val="5CF07506"/>
    <w:rsid w:val="5CF60894"/>
    <w:rsid w:val="5D2C42B6"/>
    <w:rsid w:val="5D3F66DF"/>
    <w:rsid w:val="5D5C43D2"/>
    <w:rsid w:val="5D640243"/>
    <w:rsid w:val="5D6D4FFA"/>
    <w:rsid w:val="5D870AB5"/>
    <w:rsid w:val="5D8F4F70"/>
    <w:rsid w:val="5D9B5A9B"/>
    <w:rsid w:val="5DB93D9B"/>
    <w:rsid w:val="5DBF512A"/>
    <w:rsid w:val="5DC170F4"/>
    <w:rsid w:val="5DE43DAB"/>
    <w:rsid w:val="5DED613B"/>
    <w:rsid w:val="5DFC1EDA"/>
    <w:rsid w:val="5E39312E"/>
    <w:rsid w:val="5E431B60"/>
    <w:rsid w:val="5E56792A"/>
    <w:rsid w:val="5E63254D"/>
    <w:rsid w:val="5E781EA8"/>
    <w:rsid w:val="5E7F4FE5"/>
    <w:rsid w:val="5E826E65"/>
    <w:rsid w:val="5E8819C0"/>
    <w:rsid w:val="5E987E55"/>
    <w:rsid w:val="5EA52572"/>
    <w:rsid w:val="5EAE1426"/>
    <w:rsid w:val="5EAE58CA"/>
    <w:rsid w:val="5EB629D1"/>
    <w:rsid w:val="5EBEF003"/>
    <w:rsid w:val="5ECC7AFE"/>
    <w:rsid w:val="5EDC2437"/>
    <w:rsid w:val="5F002515"/>
    <w:rsid w:val="5F294F51"/>
    <w:rsid w:val="5F4D6E91"/>
    <w:rsid w:val="5F5875E4"/>
    <w:rsid w:val="5F593A88"/>
    <w:rsid w:val="5F5F0972"/>
    <w:rsid w:val="5F6B37BB"/>
    <w:rsid w:val="5F6D7533"/>
    <w:rsid w:val="5F7E529D"/>
    <w:rsid w:val="5F954394"/>
    <w:rsid w:val="5FA6034F"/>
    <w:rsid w:val="5FCE3E5E"/>
    <w:rsid w:val="5FD0361E"/>
    <w:rsid w:val="602171E3"/>
    <w:rsid w:val="602816AC"/>
    <w:rsid w:val="602A5424"/>
    <w:rsid w:val="602F2A3B"/>
    <w:rsid w:val="603572F8"/>
    <w:rsid w:val="6069670F"/>
    <w:rsid w:val="608D07DE"/>
    <w:rsid w:val="60AE21FF"/>
    <w:rsid w:val="60B66CB8"/>
    <w:rsid w:val="60D158A0"/>
    <w:rsid w:val="60D847A8"/>
    <w:rsid w:val="60DD5FF3"/>
    <w:rsid w:val="60FD0443"/>
    <w:rsid w:val="61314591"/>
    <w:rsid w:val="613310AF"/>
    <w:rsid w:val="61502C69"/>
    <w:rsid w:val="61556977"/>
    <w:rsid w:val="616B1851"/>
    <w:rsid w:val="61774B9A"/>
    <w:rsid w:val="61776447"/>
    <w:rsid w:val="61941E9B"/>
    <w:rsid w:val="61D54F1C"/>
    <w:rsid w:val="61F254E8"/>
    <w:rsid w:val="61F47A98"/>
    <w:rsid w:val="621F43E9"/>
    <w:rsid w:val="62606EDB"/>
    <w:rsid w:val="629D1EDE"/>
    <w:rsid w:val="62B35552"/>
    <w:rsid w:val="62D653F0"/>
    <w:rsid w:val="62DB47B4"/>
    <w:rsid w:val="62EA2C49"/>
    <w:rsid w:val="62EF025F"/>
    <w:rsid w:val="62F35FA1"/>
    <w:rsid w:val="633B34A5"/>
    <w:rsid w:val="633D721D"/>
    <w:rsid w:val="634B7B8C"/>
    <w:rsid w:val="634E6DE7"/>
    <w:rsid w:val="6367429A"/>
    <w:rsid w:val="638B7F88"/>
    <w:rsid w:val="639130C5"/>
    <w:rsid w:val="63932865"/>
    <w:rsid w:val="63A4729C"/>
    <w:rsid w:val="64155AA4"/>
    <w:rsid w:val="642A0B61"/>
    <w:rsid w:val="64430863"/>
    <w:rsid w:val="646F1658"/>
    <w:rsid w:val="647C3D75"/>
    <w:rsid w:val="64925346"/>
    <w:rsid w:val="64963088"/>
    <w:rsid w:val="64A07A63"/>
    <w:rsid w:val="64AB08AE"/>
    <w:rsid w:val="64F41B5D"/>
    <w:rsid w:val="64F658D5"/>
    <w:rsid w:val="65200BA4"/>
    <w:rsid w:val="65460AB8"/>
    <w:rsid w:val="6554084E"/>
    <w:rsid w:val="65584EC2"/>
    <w:rsid w:val="658253BB"/>
    <w:rsid w:val="65A96DEB"/>
    <w:rsid w:val="65D8322D"/>
    <w:rsid w:val="65DA6FA5"/>
    <w:rsid w:val="65F07AC3"/>
    <w:rsid w:val="66157BE6"/>
    <w:rsid w:val="661D1E94"/>
    <w:rsid w:val="661F2C0A"/>
    <w:rsid w:val="662446C4"/>
    <w:rsid w:val="662855BD"/>
    <w:rsid w:val="665F56FC"/>
    <w:rsid w:val="667B4E06"/>
    <w:rsid w:val="66B71094"/>
    <w:rsid w:val="67486190"/>
    <w:rsid w:val="674A63AC"/>
    <w:rsid w:val="6754503C"/>
    <w:rsid w:val="67566AFF"/>
    <w:rsid w:val="678375EA"/>
    <w:rsid w:val="67890C82"/>
    <w:rsid w:val="67A27F96"/>
    <w:rsid w:val="67B33F51"/>
    <w:rsid w:val="67C717AB"/>
    <w:rsid w:val="68356714"/>
    <w:rsid w:val="685968A7"/>
    <w:rsid w:val="686314D3"/>
    <w:rsid w:val="68664B20"/>
    <w:rsid w:val="68A865B1"/>
    <w:rsid w:val="68C06926"/>
    <w:rsid w:val="68D221B5"/>
    <w:rsid w:val="694D0DFC"/>
    <w:rsid w:val="695A260F"/>
    <w:rsid w:val="69605A13"/>
    <w:rsid w:val="696F5C56"/>
    <w:rsid w:val="69763488"/>
    <w:rsid w:val="69766FE4"/>
    <w:rsid w:val="69C53AC8"/>
    <w:rsid w:val="69DA4883"/>
    <w:rsid w:val="6A0740E0"/>
    <w:rsid w:val="6A082C8B"/>
    <w:rsid w:val="6A1A2066"/>
    <w:rsid w:val="6A2133F4"/>
    <w:rsid w:val="6A445335"/>
    <w:rsid w:val="6A471681"/>
    <w:rsid w:val="6A537326"/>
    <w:rsid w:val="6A682DD1"/>
    <w:rsid w:val="6A7F45BF"/>
    <w:rsid w:val="6A841BD5"/>
    <w:rsid w:val="6A8D2838"/>
    <w:rsid w:val="6A933BC6"/>
    <w:rsid w:val="6AC77CBF"/>
    <w:rsid w:val="6AD466B8"/>
    <w:rsid w:val="6B2807B2"/>
    <w:rsid w:val="6B4C44A1"/>
    <w:rsid w:val="6B60619E"/>
    <w:rsid w:val="6B777044"/>
    <w:rsid w:val="6B910106"/>
    <w:rsid w:val="6BB107A8"/>
    <w:rsid w:val="6BEE5558"/>
    <w:rsid w:val="6C1A00FB"/>
    <w:rsid w:val="6C270A6A"/>
    <w:rsid w:val="6C5A499B"/>
    <w:rsid w:val="6C8366C5"/>
    <w:rsid w:val="6C9205D9"/>
    <w:rsid w:val="6C9C4FB4"/>
    <w:rsid w:val="6CA95923"/>
    <w:rsid w:val="6CCF5389"/>
    <w:rsid w:val="6CDC3602"/>
    <w:rsid w:val="6CF21078"/>
    <w:rsid w:val="6CF7043C"/>
    <w:rsid w:val="6CFA59CE"/>
    <w:rsid w:val="6D05528D"/>
    <w:rsid w:val="6D1D6346"/>
    <w:rsid w:val="6D21195D"/>
    <w:rsid w:val="6D262AD0"/>
    <w:rsid w:val="6D2D3E5E"/>
    <w:rsid w:val="6D464F20"/>
    <w:rsid w:val="6D526FBD"/>
    <w:rsid w:val="6D8E6FF3"/>
    <w:rsid w:val="6D9C00D3"/>
    <w:rsid w:val="6DA93E2C"/>
    <w:rsid w:val="6DDD7632"/>
    <w:rsid w:val="6DEF7365"/>
    <w:rsid w:val="6DFD5F26"/>
    <w:rsid w:val="6E0252EB"/>
    <w:rsid w:val="6E1F5E9D"/>
    <w:rsid w:val="6E2C2368"/>
    <w:rsid w:val="6E6935BC"/>
    <w:rsid w:val="6E717CB1"/>
    <w:rsid w:val="6E773352"/>
    <w:rsid w:val="6E8B3532"/>
    <w:rsid w:val="6E906179"/>
    <w:rsid w:val="6E9543B1"/>
    <w:rsid w:val="6EAB3BD4"/>
    <w:rsid w:val="6ECB1B80"/>
    <w:rsid w:val="6EF93D76"/>
    <w:rsid w:val="6F3620D6"/>
    <w:rsid w:val="6F3F1180"/>
    <w:rsid w:val="6F4B1DF4"/>
    <w:rsid w:val="6F507179"/>
    <w:rsid w:val="6F6C3363"/>
    <w:rsid w:val="6F79782E"/>
    <w:rsid w:val="6F7C2E7B"/>
    <w:rsid w:val="6F863CF9"/>
    <w:rsid w:val="6F946416"/>
    <w:rsid w:val="6F997ED1"/>
    <w:rsid w:val="6FC14D32"/>
    <w:rsid w:val="6FC36CFC"/>
    <w:rsid w:val="6FF670D1"/>
    <w:rsid w:val="70221C74"/>
    <w:rsid w:val="702B3587"/>
    <w:rsid w:val="70447E3C"/>
    <w:rsid w:val="704A4D27"/>
    <w:rsid w:val="70516790"/>
    <w:rsid w:val="7064403B"/>
    <w:rsid w:val="707D6EAA"/>
    <w:rsid w:val="708E0E9F"/>
    <w:rsid w:val="70AD3C34"/>
    <w:rsid w:val="70C44AD9"/>
    <w:rsid w:val="70ED4030"/>
    <w:rsid w:val="70F133F4"/>
    <w:rsid w:val="70F23EF0"/>
    <w:rsid w:val="70FA674D"/>
    <w:rsid w:val="7130216F"/>
    <w:rsid w:val="713A123F"/>
    <w:rsid w:val="714E7E00"/>
    <w:rsid w:val="7150636D"/>
    <w:rsid w:val="71956476"/>
    <w:rsid w:val="719C5A56"/>
    <w:rsid w:val="71A32941"/>
    <w:rsid w:val="71B84C78"/>
    <w:rsid w:val="71C64881"/>
    <w:rsid w:val="71C805F9"/>
    <w:rsid w:val="71D051A7"/>
    <w:rsid w:val="71E73175"/>
    <w:rsid w:val="71F71048"/>
    <w:rsid w:val="71FC02A3"/>
    <w:rsid w:val="721211D2"/>
    <w:rsid w:val="72133F6A"/>
    <w:rsid w:val="72141A90"/>
    <w:rsid w:val="72355F70"/>
    <w:rsid w:val="723C66AB"/>
    <w:rsid w:val="723D4B43"/>
    <w:rsid w:val="724D0AFE"/>
    <w:rsid w:val="724F2AC9"/>
    <w:rsid w:val="725D6F93"/>
    <w:rsid w:val="728063A7"/>
    <w:rsid w:val="72966949"/>
    <w:rsid w:val="7298446F"/>
    <w:rsid w:val="729A1756"/>
    <w:rsid w:val="729B1591"/>
    <w:rsid w:val="729F135A"/>
    <w:rsid w:val="72C232B3"/>
    <w:rsid w:val="72C47013"/>
    <w:rsid w:val="72E13531"/>
    <w:rsid w:val="72E66F89"/>
    <w:rsid w:val="73155AC0"/>
    <w:rsid w:val="731F249B"/>
    <w:rsid w:val="732F685F"/>
    <w:rsid w:val="73353A6C"/>
    <w:rsid w:val="73363E43"/>
    <w:rsid w:val="736425A4"/>
    <w:rsid w:val="7368449B"/>
    <w:rsid w:val="736B3932"/>
    <w:rsid w:val="73A82490"/>
    <w:rsid w:val="73AF7CC3"/>
    <w:rsid w:val="73CC2623"/>
    <w:rsid w:val="73D239B1"/>
    <w:rsid w:val="73D43285"/>
    <w:rsid w:val="73E7745D"/>
    <w:rsid w:val="740A4EF9"/>
    <w:rsid w:val="74130252"/>
    <w:rsid w:val="7416564C"/>
    <w:rsid w:val="742F36BA"/>
    <w:rsid w:val="74312486"/>
    <w:rsid w:val="74A07BB4"/>
    <w:rsid w:val="74AB05E7"/>
    <w:rsid w:val="74DA0950"/>
    <w:rsid w:val="750C1174"/>
    <w:rsid w:val="752B5127"/>
    <w:rsid w:val="75324707"/>
    <w:rsid w:val="75494600"/>
    <w:rsid w:val="755448A4"/>
    <w:rsid w:val="75620017"/>
    <w:rsid w:val="756B19C7"/>
    <w:rsid w:val="757F36C5"/>
    <w:rsid w:val="758D5DE2"/>
    <w:rsid w:val="75A47E8E"/>
    <w:rsid w:val="75C17839"/>
    <w:rsid w:val="75CB06B8"/>
    <w:rsid w:val="75CC61B0"/>
    <w:rsid w:val="75E83018"/>
    <w:rsid w:val="75EF6F55"/>
    <w:rsid w:val="75F419BD"/>
    <w:rsid w:val="75F93477"/>
    <w:rsid w:val="760A11E0"/>
    <w:rsid w:val="764D5571"/>
    <w:rsid w:val="76687D1B"/>
    <w:rsid w:val="766F3739"/>
    <w:rsid w:val="766F54E7"/>
    <w:rsid w:val="766F7295"/>
    <w:rsid w:val="768F0D80"/>
    <w:rsid w:val="76937428"/>
    <w:rsid w:val="76A857C5"/>
    <w:rsid w:val="76BE1FCB"/>
    <w:rsid w:val="76C75323"/>
    <w:rsid w:val="76EE465E"/>
    <w:rsid w:val="77073972"/>
    <w:rsid w:val="77253DF8"/>
    <w:rsid w:val="773362C8"/>
    <w:rsid w:val="774C5829"/>
    <w:rsid w:val="774C75D7"/>
    <w:rsid w:val="77536BB7"/>
    <w:rsid w:val="7762504C"/>
    <w:rsid w:val="77640DC4"/>
    <w:rsid w:val="779C230C"/>
    <w:rsid w:val="779C67B0"/>
    <w:rsid w:val="779D7E32"/>
    <w:rsid w:val="77CD73FD"/>
    <w:rsid w:val="78014865"/>
    <w:rsid w:val="780F6F82"/>
    <w:rsid w:val="78170B80"/>
    <w:rsid w:val="78174088"/>
    <w:rsid w:val="7831514A"/>
    <w:rsid w:val="7860333A"/>
    <w:rsid w:val="78762B5D"/>
    <w:rsid w:val="78A23952"/>
    <w:rsid w:val="78A376CA"/>
    <w:rsid w:val="78AF42C1"/>
    <w:rsid w:val="78D571F1"/>
    <w:rsid w:val="78E026CC"/>
    <w:rsid w:val="78FB1CDF"/>
    <w:rsid w:val="791505C8"/>
    <w:rsid w:val="7917598C"/>
    <w:rsid w:val="792702FB"/>
    <w:rsid w:val="792F71B0"/>
    <w:rsid w:val="79440AEE"/>
    <w:rsid w:val="795A247F"/>
    <w:rsid w:val="795D5ACB"/>
    <w:rsid w:val="795F7A95"/>
    <w:rsid w:val="796450AB"/>
    <w:rsid w:val="797572B9"/>
    <w:rsid w:val="79766B8D"/>
    <w:rsid w:val="79815591"/>
    <w:rsid w:val="79915775"/>
    <w:rsid w:val="79921C19"/>
    <w:rsid w:val="799A0ACD"/>
    <w:rsid w:val="79BF6786"/>
    <w:rsid w:val="79C124FE"/>
    <w:rsid w:val="7A044199"/>
    <w:rsid w:val="7A1A1C0E"/>
    <w:rsid w:val="7A3E76AA"/>
    <w:rsid w:val="7A5769BE"/>
    <w:rsid w:val="7A5C2227"/>
    <w:rsid w:val="7A6D7F90"/>
    <w:rsid w:val="7A756E44"/>
    <w:rsid w:val="7AB91427"/>
    <w:rsid w:val="7AC1208A"/>
    <w:rsid w:val="7AC96DE0"/>
    <w:rsid w:val="7AD61FD9"/>
    <w:rsid w:val="7AEC7106"/>
    <w:rsid w:val="7AF64429"/>
    <w:rsid w:val="7AFB1A3F"/>
    <w:rsid w:val="7B1D5512"/>
    <w:rsid w:val="7B3F7B7E"/>
    <w:rsid w:val="7B4707E1"/>
    <w:rsid w:val="7B6A2721"/>
    <w:rsid w:val="7B6B0973"/>
    <w:rsid w:val="7B9B044A"/>
    <w:rsid w:val="7BAC4AE8"/>
    <w:rsid w:val="7BAF7E7A"/>
    <w:rsid w:val="7BC63DFB"/>
    <w:rsid w:val="7BD007D6"/>
    <w:rsid w:val="7BD77ED1"/>
    <w:rsid w:val="7BFF730D"/>
    <w:rsid w:val="7C06069C"/>
    <w:rsid w:val="7C1F52BA"/>
    <w:rsid w:val="7C3E1BE4"/>
    <w:rsid w:val="7C66113B"/>
    <w:rsid w:val="7C921F30"/>
    <w:rsid w:val="7C945CA8"/>
    <w:rsid w:val="7CD94362"/>
    <w:rsid w:val="7CE02C9B"/>
    <w:rsid w:val="7CF229CE"/>
    <w:rsid w:val="7CF36E72"/>
    <w:rsid w:val="7D012C11"/>
    <w:rsid w:val="7D1705D7"/>
    <w:rsid w:val="7D4A0A5C"/>
    <w:rsid w:val="7DD56578"/>
    <w:rsid w:val="7DE20C95"/>
    <w:rsid w:val="7E1D1694"/>
    <w:rsid w:val="7E1F2F63"/>
    <w:rsid w:val="7E220BE7"/>
    <w:rsid w:val="7E2766A8"/>
    <w:rsid w:val="7E48209C"/>
    <w:rsid w:val="7E6B0C8A"/>
    <w:rsid w:val="7E996EC9"/>
    <w:rsid w:val="7EAB1087"/>
    <w:rsid w:val="7EF6C217"/>
    <w:rsid w:val="7F032C71"/>
    <w:rsid w:val="7F061AE9"/>
    <w:rsid w:val="7F0A2251"/>
    <w:rsid w:val="7F161DA6"/>
    <w:rsid w:val="7F1E7AAB"/>
    <w:rsid w:val="7F4B7FF1"/>
    <w:rsid w:val="7F7678E7"/>
    <w:rsid w:val="7F78365F"/>
    <w:rsid w:val="7FAD3B2B"/>
    <w:rsid w:val="7FC70142"/>
    <w:rsid w:val="7FED4A4C"/>
    <w:rsid w:val="7FF76C79"/>
    <w:rsid w:val="F9FEA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Heading 1 Char"/>
    <w:basedOn w:val="10"/>
    <w:link w:val="2"/>
    <w:qFormat/>
    <w:uiPriority w:val="9"/>
    <w:rPr>
      <w:rFonts w:ascii="Calibri" w:hAnsi="Calibri" w:cs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芳向电脑工作室</Company>
  <Pages>5</Pages>
  <Words>1903</Words>
  <Characters>1970</Characters>
  <Lines>0</Lines>
  <Paragraphs>0</Paragraphs>
  <TotalTime>68</TotalTime>
  <ScaleCrop>false</ScaleCrop>
  <LinksUpToDate>false</LinksUpToDate>
  <CharactersWithSpaces>2001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2022-02-23T22:45:00Z</dcterms:created>
  <dc:creator>徐福军</dc:creator>
  <cp:lastModifiedBy>徐福军</cp:lastModifiedBy>
  <cp:lastPrinted>2026-09-07T08:41:00Z</cp:lastPrinted>
  <dcterms:modified xsi:type="dcterms:W3CDTF">2026-09-14T08:35:58Z</dcterms:modified>
  <dc:title>聊城市茌平区2022年城乡公益性岗位人员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8E9CE352002F4E4189F34348E40DE79F_13</vt:lpwstr>
  </property>
  <property fmtid="{D5CDD505-2E9C-101B-9397-08002B2CF9AE}" pid="4" name="KSOTemplateDocerSaveRecord">
    <vt:lpwstr>eyJoZGlkIjoiZDFhYTAzNTJmMzE0ZjdhMTI2YzA4MTI1MTU0MTQ1YWYiLCJ1c2VySWQiOiIyNzEwNTgyOTYifQ==</vt:lpwstr>
  </property>
</Properties>
</file>