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A087A">
      <w:pPr>
        <w:pStyle w:val="11"/>
        <w:widowControl/>
        <w:spacing w:before="0" w:beforeAutospacing="1" w:after="0" w:afterAutospacing="1"/>
        <w:ind w:left="0" w:right="0" w:firstLine="0"/>
        <w:rPr>
          <w:rFonts w:hint="default" w:ascii="Times New Roman" w:hAnsi="Times New Roman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kern w:val="2"/>
          <w:sz w:val="28"/>
          <w:szCs w:val="28"/>
        </w:rPr>
        <w:t>2</w:t>
      </w:r>
    </w:p>
    <w:p w14:paraId="72FEBFE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Arial"/>
          <w:kern w:val="2"/>
          <w:sz w:val="21"/>
          <w:szCs w:val="21"/>
        </w:rPr>
      </w:pPr>
      <w:r>
        <w:rPr>
          <w:rFonts w:hint="default" w:ascii="Calibri" w:hAnsi="Calibri" w:eastAsia="宋体" w:cs="Arial"/>
          <w:kern w:val="2"/>
          <w:sz w:val="21"/>
          <w:szCs w:val="21"/>
          <w:lang w:val="en-US" w:eastAsia="zh-CN" w:bidi="ar"/>
        </w:rPr>
        <w:t xml:space="preserve"> </w:t>
      </w:r>
    </w:p>
    <w:p w14:paraId="4C60FEBB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rPr>
          <w:rFonts w:hint="default" w:ascii="Times New Roman" w:hAnsi="Times New Roman" w:eastAsia="方正小标宋_GBK" w:cs="Times New Roman"/>
          <w:b/>
          <w:bCs w:val="0"/>
          <w:w w:val="10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w w:val="100"/>
          <w:kern w:val="2"/>
          <w:sz w:val="44"/>
          <w:szCs w:val="44"/>
          <w:lang w:val="en-US" w:eastAsia="zh-CN" w:bidi="ar"/>
        </w:rPr>
        <w:t>报名表</w:t>
      </w:r>
    </w:p>
    <w:tbl>
      <w:tblPr>
        <w:tblStyle w:val="13"/>
        <w:tblW w:w="903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960"/>
        <w:gridCol w:w="44"/>
        <w:gridCol w:w="749"/>
        <w:gridCol w:w="387"/>
        <w:gridCol w:w="156"/>
        <w:gridCol w:w="526"/>
        <w:gridCol w:w="373"/>
        <w:gridCol w:w="825"/>
        <w:gridCol w:w="160"/>
        <w:gridCol w:w="573"/>
        <w:gridCol w:w="337"/>
        <w:gridCol w:w="911"/>
        <w:gridCol w:w="26"/>
        <w:gridCol w:w="1"/>
        <w:gridCol w:w="494"/>
        <w:gridCol w:w="509"/>
        <w:gridCol w:w="1192"/>
      </w:tblGrid>
      <w:tr w14:paraId="4E8DE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1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38D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聘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员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情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60"/>
                <w:kern w:val="2"/>
                <w:sz w:val="21"/>
                <w:szCs w:val="21"/>
                <w:lang w:val="en-US" w:eastAsia="zh-CN" w:bidi="ar"/>
              </w:rPr>
              <w:t>况</w:t>
            </w:r>
          </w:p>
        </w:tc>
        <w:tc>
          <w:tcPr>
            <w:tcW w:w="1753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992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报考岗位</w:t>
            </w:r>
          </w:p>
        </w:tc>
        <w:tc>
          <w:tcPr>
            <w:tcW w:w="1442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99B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E6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岗位代码</w:t>
            </w:r>
          </w:p>
        </w:tc>
        <w:tc>
          <w:tcPr>
            <w:tcW w:w="124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9522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100" w:beforeAutospacing="0" w:after="10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</w:rPr>
            </w:pPr>
          </w:p>
        </w:tc>
        <w:tc>
          <w:tcPr>
            <w:tcW w:w="2222" w:type="dxa"/>
            <w:gridSpan w:val="5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AEA33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1097D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6B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73F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名</w:t>
            </w:r>
          </w:p>
        </w:tc>
        <w:tc>
          <w:tcPr>
            <w:tcW w:w="1442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AE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6D1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124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C966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222" w:type="dxa"/>
            <w:gridSpan w:val="5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FFFA9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6FC8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7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C8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DA8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族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CF0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CBB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AE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222" w:type="dxa"/>
            <w:gridSpan w:val="5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F8BFE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5707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0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334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CD4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出生日期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F29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5BB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龄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2C70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222" w:type="dxa"/>
            <w:gridSpan w:val="5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1AE1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9147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0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3B6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014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BFD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763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4333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222" w:type="dxa"/>
            <w:gridSpan w:val="5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DA63C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8F04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0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396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4F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102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054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34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1ACA2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</w:tr>
      <w:tr w14:paraId="70D1D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0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C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4C6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940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7B5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4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581EC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</w:tr>
      <w:tr w14:paraId="0BF24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A57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09E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贯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7EF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8E6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常住地</w:t>
            </w:r>
          </w:p>
        </w:tc>
        <w:tc>
          <w:tcPr>
            <w:tcW w:w="34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5476B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</w:rPr>
            </w:pPr>
          </w:p>
        </w:tc>
      </w:tr>
      <w:tr w14:paraId="59E4B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1E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814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参加工作时间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022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68A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工作年限</w:t>
            </w:r>
          </w:p>
        </w:tc>
        <w:tc>
          <w:tcPr>
            <w:tcW w:w="34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CE57D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</w:tr>
      <w:tr w14:paraId="5F7C9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C4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B65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927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EC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现工作状态</w:t>
            </w:r>
          </w:p>
        </w:tc>
        <w:tc>
          <w:tcPr>
            <w:tcW w:w="34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EED6B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在职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离职 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待业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创业</w:t>
            </w:r>
          </w:p>
        </w:tc>
      </w:tr>
      <w:tr w14:paraId="78E44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1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43C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现任职务</w:t>
            </w:r>
          </w:p>
        </w:tc>
        <w:tc>
          <w:tcPr>
            <w:tcW w:w="14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1DF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  <w:p w14:paraId="54B8F1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EFC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任现职时间</w:t>
            </w:r>
          </w:p>
        </w:tc>
        <w:tc>
          <w:tcPr>
            <w:tcW w:w="34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0F535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kern w:val="2"/>
                <w:sz w:val="21"/>
                <w:szCs w:val="21"/>
              </w:rPr>
            </w:pPr>
          </w:p>
        </w:tc>
      </w:tr>
      <w:tr w14:paraId="3079C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A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540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现主要负责</w:t>
            </w:r>
          </w:p>
          <w:p w14:paraId="4B56EB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工作内容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00F74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  <w:p w14:paraId="4A2FA5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  <w:p w14:paraId="149EC1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2E9A8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81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8FF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40B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熟悉专业</w:t>
            </w:r>
          </w:p>
          <w:p w14:paraId="13058B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有何专长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2A892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  <w:p w14:paraId="4FD4F5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6CA5D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1" w:hRule="atLeast"/>
          <w:jc w:val="center"/>
        </w:trPr>
        <w:tc>
          <w:tcPr>
            <w:tcW w:w="9034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649C883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专业技术职务情况</w:t>
            </w:r>
            <w:r>
              <w:rPr>
                <w:rFonts w:hint="eastAsia" w:ascii="仿宋_GB2312" w:hAnsi="Times New Roman" w:eastAsia="仿宋_GB2312" w:cs="仿宋_GB2312"/>
                <w:b w:val="0"/>
                <w:color w:val="44964C"/>
                <w:kern w:val="2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44964C"/>
                <w:spacing w:val="0"/>
                <w:kern w:val="2"/>
                <w:sz w:val="21"/>
                <w:szCs w:val="21"/>
                <w:lang w:val="en-US" w:eastAsia="zh-CN" w:bidi="ar"/>
              </w:rPr>
              <w:t>如无，可不填）</w:t>
            </w:r>
          </w:p>
        </w:tc>
      </w:tr>
      <w:tr w14:paraId="1B0FC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F97CF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88706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7FEC782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评定机构</w:t>
            </w:r>
          </w:p>
        </w:tc>
      </w:tr>
      <w:tr w14:paraId="1FEA6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1AC0E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53DAA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5D11F81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5D05DA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4605E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6F0B0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5DADA91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2F946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43979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A16DA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20F0EE2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75A12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065CF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A4A3C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78754E6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703F3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BD7D3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30FFA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3493BFE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57A6D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9034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3A7F6BE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职称情况</w:t>
            </w:r>
            <w:r>
              <w:rPr>
                <w:rFonts w:hint="eastAsia" w:ascii="仿宋_GB2312" w:hAnsi="Times New Roman" w:eastAsia="仿宋_GB2312" w:cs="仿宋_GB2312"/>
                <w:b w:val="0"/>
                <w:color w:val="44964C"/>
                <w:kern w:val="2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44964C"/>
                <w:spacing w:val="0"/>
                <w:kern w:val="2"/>
                <w:sz w:val="21"/>
                <w:szCs w:val="21"/>
                <w:lang w:val="en-US" w:eastAsia="zh-CN" w:bidi="ar"/>
              </w:rPr>
              <w:t>如无，可不填）</w:t>
            </w:r>
          </w:p>
        </w:tc>
      </w:tr>
      <w:tr w14:paraId="5E2A8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5CC1A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FEAA8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4C3F7F2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评定机构</w:t>
            </w:r>
          </w:p>
        </w:tc>
      </w:tr>
      <w:tr w14:paraId="537E65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1A9D8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C35C8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7C962AF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</w:tr>
      <w:tr w14:paraId="37251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AFDA7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C9B05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49FF9FE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</w:tr>
      <w:tr w14:paraId="2D237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941C4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9F262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06A32A6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</w:tr>
      <w:tr w14:paraId="1AE535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E5D32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B37B1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4BE8DCA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</w:tr>
      <w:tr w14:paraId="2DF5D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63517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E58B8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7662BE1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4"/>
                <w:szCs w:val="24"/>
              </w:rPr>
            </w:pPr>
          </w:p>
        </w:tc>
      </w:tr>
      <w:tr w14:paraId="50448C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9034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52D0B17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2" w:firstLineChars="20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职（执）业资格情况</w:t>
            </w:r>
            <w:r>
              <w:rPr>
                <w:rFonts w:hint="eastAsia" w:ascii="仿宋_GB2312" w:hAnsi="Times New Roman" w:eastAsia="仿宋_GB2312" w:cs="仿宋_GB2312"/>
                <w:b w:val="0"/>
                <w:color w:val="44964C"/>
                <w:kern w:val="2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44964C"/>
                <w:spacing w:val="0"/>
                <w:kern w:val="2"/>
                <w:sz w:val="21"/>
                <w:szCs w:val="21"/>
                <w:lang w:val="en-US" w:eastAsia="zh-CN" w:bidi="ar"/>
              </w:rPr>
              <w:t>如无，可不填）</w:t>
            </w:r>
          </w:p>
        </w:tc>
      </w:tr>
      <w:tr w14:paraId="1B091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546A8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23299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取得时间</w:t>
            </w: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3F4A72A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评定机构</w:t>
            </w:r>
          </w:p>
        </w:tc>
      </w:tr>
      <w:tr w14:paraId="186BA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65DB7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8DE34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2031699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</w:p>
        </w:tc>
      </w:tr>
      <w:tr w14:paraId="1019FC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A2E56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D90F3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2B02F7A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743DD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C7A14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A63D7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46CC7E8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11F49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329C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F6D90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4CAE517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6E866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3" w:hRule="atLeast"/>
          <w:jc w:val="center"/>
        </w:trPr>
        <w:tc>
          <w:tcPr>
            <w:tcW w:w="295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19231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2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49889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  <w:tc>
          <w:tcPr>
            <w:tcW w:w="31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5DCB037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</w:tc>
      </w:tr>
      <w:tr w14:paraId="2524F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9034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182AF2E2">
            <w:pPr>
              <w:keepNext w:val="0"/>
              <w:keepLines w:val="0"/>
              <w:widowControl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学习经历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21"/>
                <w:szCs w:val="21"/>
                <w:lang w:val="en-US" w:eastAsia="zh-CN" w:bidi="ar"/>
              </w:rPr>
              <w:t>（填写说明：按时间先后顺序，填写大专及以上学习经历）</w:t>
            </w:r>
          </w:p>
        </w:tc>
      </w:tr>
      <w:tr w14:paraId="29AED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6F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起止</w:t>
            </w:r>
          </w:p>
          <w:p w14:paraId="22A2BA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C0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院校</w:t>
            </w: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B27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4E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完成学业情况</w:t>
            </w:r>
          </w:p>
          <w:p w14:paraId="16147E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0"/>
                <w:szCs w:val="20"/>
                <w:lang w:val="en-US" w:eastAsia="zh-CN" w:bidi="ar"/>
              </w:rPr>
              <w:t>（毕业、结业、肄业）</w:t>
            </w:r>
          </w:p>
        </w:tc>
        <w:tc>
          <w:tcPr>
            <w:tcW w:w="32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907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  <w:p w14:paraId="6482A3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6"/>
                <w:szCs w:val="16"/>
                <w:lang w:val="en-US" w:eastAsia="zh-CN" w:bidi="ar"/>
              </w:rPr>
              <w:t>（大专、大学本科、硕士研究生、博士研究生）</w:t>
            </w: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FA2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  <w:p w14:paraId="65C2FE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（学士、硕士、博士）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445C32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学制</w:t>
            </w:r>
          </w:p>
          <w:p w14:paraId="68089B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（全日制、在职）</w:t>
            </w:r>
          </w:p>
        </w:tc>
      </w:tr>
      <w:tr w14:paraId="6C9E3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01E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B2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4E1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94B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</w:rPr>
            </w:pPr>
          </w:p>
        </w:tc>
        <w:tc>
          <w:tcPr>
            <w:tcW w:w="32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C9E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82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6D3D9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289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91D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6FB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71E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100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</w:rPr>
            </w:pPr>
          </w:p>
        </w:tc>
        <w:tc>
          <w:tcPr>
            <w:tcW w:w="32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435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409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318E8E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4BB0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081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1B4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9E2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FD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</w:rPr>
            </w:pPr>
          </w:p>
        </w:tc>
        <w:tc>
          <w:tcPr>
            <w:tcW w:w="32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D7A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24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0D1EA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134C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21B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5FC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7B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A04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</w:rPr>
            </w:pPr>
          </w:p>
        </w:tc>
        <w:tc>
          <w:tcPr>
            <w:tcW w:w="32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852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131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02B1BF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895D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B9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8EB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3DA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D48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</w:rPr>
            </w:pPr>
          </w:p>
        </w:tc>
        <w:tc>
          <w:tcPr>
            <w:tcW w:w="32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BE9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767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3BC2E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6D42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A00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74A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3F0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2F3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0"/>
                <w:szCs w:val="20"/>
              </w:rPr>
            </w:pPr>
          </w:p>
        </w:tc>
        <w:tc>
          <w:tcPr>
            <w:tcW w:w="32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394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EE1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2E32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22EA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9034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5F38D7DE">
            <w:pPr>
              <w:keepNext w:val="0"/>
              <w:keepLines w:val="0"/>
              <w:widowControl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培训经历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21"/>
                <w:szCs w:val="21"/>
                <w:lang w:val="en-US" w:eastAsia="zh-CN" w:bidi="ar"/>
              </w:rPr>
              <w:t>（填写说明：按时间先后顺序填写，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44964C"/>
                <w:spacing w:val="0"/>
                <w:kern w:val="2"/>
                <w:sz w:val="21"/>
                <w:szCs w:val="21"/>
                <w:lang w:val="en-US" w:eastAsia="zh-CN" w:bidi="ar"/>
              </w:rPr>
              <w:t>如无，可不填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026B0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1B9F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起止</w:t>
            </w:r>
          </w:p>
          <w:p w14:paraId="0D49E2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4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D0A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培训内容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B4F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培训机构</w:t>
            </w: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F62DC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成绩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kern w:val="2"/>
                <w:sz w:val="21"/>
                <w:szCs w:val="21"/>
                <w:lang w:val="en-US" w:eastAsia="zh-CN" w:bidi="ar"/>
              </w:rPr>
              <w:t>证书</w:t>
            </w:r>
          </w:p>
        </w:tc>
      </w:tr>
      <w:tr w14:paraId="36C74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2368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4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19B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372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143F1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2BC92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F6EC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4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E75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2BC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4B477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021C0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EA0E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4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D35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3ED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670C1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31220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F591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4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030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1EA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340C2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723E0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4F90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4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A5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B81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FD842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7DFF5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ECE1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4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E93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0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CDE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  <w:tc>
          <w:tcPr>
            <w:tcW w:w="21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AA7D0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</w:p>
        </w:tc>
      </w:tr>
      <w:tr w14:paraId="3C4AD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9034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199BDD49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 w:firstLine="316" w:firstLineChars="15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工作经历</w:t>
            </w:r>
          </w:p>
          <w:p w14:paraId="0AD89C89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（填写说明：按照时间先后顺序填写，每段经历结束时间，需与下一段经历起始时间保持一致，若有时间间隔，可单独一行标注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 xml:space="preserve">“xxxx.xx—xxxx.xx 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待入学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/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待就业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；工作单位需标明单位层级，政府部门注明厅级、处级、科级等；集团公司标明一级、二级、三级等；国有企业注明央企、省属企业、市属企业、县区属企业等；单位性质按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“①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中央企业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②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地方国有企业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③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上市公司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④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外资及港澳台资企业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⑤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合资企业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⑥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民营企业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⑦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金融单位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⑧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党政机关及其事业单位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⑨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高校及科研院所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⑩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18"/>
                <w:szCs w:val="18"/>
                <w:lang w:val="en-US" w:eastAsia="zh-CN" w:bidi="ar"/>
              </w:rPr>
              <w:t>填写。应届生可不填）</w:t>
            </w:r>
          </w:p>
        </w:tc>
      </w:tr>
      <w:tr w14:paraId="3C049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AE61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起止</w:t>
            </w:r>
          </w:p>
          <w:p w14:paraId="7D8B61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年月</w:t>
            </w: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13F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工作单位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5855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部门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4E1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职务</w:t>
            </w: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85C12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主要负责工作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F5A15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18"/>
                <w:szCs w:val="18"/>
                <w:lang w:val="en-US" w:eastAsia="zh-CN" w:bidi="ar"/>
              </w:rPr>
              <w:t>单位性质</w:t>
            </w:r>
          </w:p>
        </w:tc>
      </w:tr>
      <w:tr w14:paraId="4B8A61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D85C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FCF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01EE8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D7F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8DEB3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228C1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1AB65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0341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B44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4F450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F00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256C7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726C4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34B3A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5C44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2A4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275A7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E1E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83A2A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B4A58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368A3B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D082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DB5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C15D4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C31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B97D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5C551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7C2F4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4C60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31D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27E90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A54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8E90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50ECA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74C70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E4D0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40F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AD16C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8D4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8BBA9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BF877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5BC61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6D46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815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63A47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1AC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A9BE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67CD0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46F63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37B3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D52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7148F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BDC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5BF62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F0BB6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2ACA0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AE3A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7B1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ED38A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AC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1B62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85254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40290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867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229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CBC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6559F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239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0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56567">
            <w:pPr>
              <w:keepNext w:val="0"/>
              <w:keepLines w:val="0"/>
              <w:widowControl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1B41A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</w:rPr>
            </w:pPr>
          </w:p>
        </w:tc>
      </w:tr>
      <w:tr w14:paraId="727BC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811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FF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名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聘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员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情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况</w:t>
            </w: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60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近年来取得的</w:t>
            </w:r>
          </w:p>
          <w:p w14:paraId="3F1AA4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主要工作业绩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top"/>
          </w:tcPr>
          <w:p w14:paraId="12DDF1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24"/>
                <w:szCs w:val="24"/>
                <w:lang w:val="en-US" w:eastAsia="zh-CN" w:bidi="ar"/>
              </w:rPr>
              <w:t>超过</w:t>
            </w:r>
            <w:r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  <w:lang w:val="en-US" w:eastAsia="zh-CN" w:bidi="ar"/>
              </w:rPr>
              <w:t>500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24"/>
                <w:szCs w:val="24"/>
                <w:lang w:val="en-US" w:eastAsia="zh-CN" w:bidi="ar"/>
              </w:rPr>
              <w:t>字可另提供附件，应届生可不填</w:t>
            </w:r>
          </w:p>
          <w:p w14:paraId="157480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  <w:p w14:paraId="6D6F30A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  <w:p w14:paraId="596873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  <w:p w14:paraId="7237A4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kern w:val="2"/>
                <w:sz w:val="24"/>
                <w:szCs w:val="24"/>
              </w:rPr>
            </w:pPr>
          </w:p>
          <w:p w14:paraId="3E1789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39FF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  <w:jc w:val="center"/>
        </w:trPr>
        <w:tc>
          <w:tcPr>
            <w:tcW w:w="81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191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86E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近年来</w:t>
            </w:r>
          </w:p>
          <w:p w14:paraId="49202B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奖惩情况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1DB188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color w:val="44964C"/>
                <w:kern w:val="2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aps w:val="0"/>
                <w:color w:val="44964C"/>
                <w:spacing w:val="0"/>
                <w:kern w:val="2"/>
                <w:sz w:val="21"/>
                <w:szCs w:val="21"/>
                <w:lang w:val="en-US" w:eastAsia="zh-CN" w:bidi="ar"/>
              </w:rPr>
              <w:t>如无，可不填）</w:t>
            </w:r>
          </w:p>
        </w:tc>
      </w:tr>
      <w:tr w14:paraId="7F952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67" w:hRule="atLeast"/>
          <w:jc w:val="center"/>
        </w:trPr>
        <w:tc>
          <w:tcPr>
            <w:tcW w:w="811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E5C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spacing w:val="20"/>
                <w:kern w:val="2"/>
                <w:sz w:val="21"/>
                <w:szCs w:val="21"/>
                <w:lang w:val="en-US" w:eastAsia="zh-CN" w:bidi="ar"/>
              </w:rPr>
              <w:t>最近一家单位基本信息（</w:t>
            </w:r>
            <w:r>
              <w:rPr>
                <w:rFonts w:hint="eastAsia" w:ascii="仿宋_GB2312" w:hAnsi="Times New Roman" w:eastAsia="仿宋_GB2312" w:cs="仿宋_GB2312"/>
                <w:color w:val="44964C"/>
                <w:kern w:val="2"/>
                <w:sz w:val="24"/>
                <w:szCs w:val="24"/>
                <w:lang w:val="en-US" w:eastAsia="zh-CN" w:bidi="ar"/>
              </w:rPr>
              <w:t>应届生可不填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spacing w:val="20"/>
                <w:kern w:val="2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A09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单位类型</w:t>
            </w:r>
          </w:p>
          <w:p w14:paraId="1EC725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（可多选）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65BFC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中央企业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上市公司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地方国有企业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民营企业</w:t>
            </w:r>
          </w:p>
          <w:p w14:paraId="4B3ED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外资企业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合资企业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金融单位    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机关事业单位</w:t>
            </w:r>
          </w:p>
          <w:p w14:paraId="05B91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高校及科研院所  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□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其他</w:t>
            </w:r>
          </w:p>
        </w:tc>
      </w:tr>
      <w:tr w14:paraId="5019E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0" w:hRule="atLeast"/>
          <w:jc w:val="center"/>
        </w:trPr>
        <w:tc>
          <w:tcPr>
            <w:tcW w:w="81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0FA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81D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企业规模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54E2C1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资产总额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元，年营业收入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元，下属企业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家，</w:t>
            </w:r>
          </w:p>
          <w:p w14:paraId="3C6141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员工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0E33D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77" w:hRule="atLeast"/>
          <w:jc w:val="center"/>
        </w:trPr>
        <w:tc>
          <w:tcPr>
            <w:tcW w:w="81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DF7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15F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行业地位（行业排名、市场份额等）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145D6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F585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14" w:hRule="atLeast"/>
          <w:jc w:val="center"/>
        </w:trPr>
        <w:tc>
          <w:tcPr>
            <w:tcW w:w="81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694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C06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主要产品</w:t>
            </w:r>
          </w:p>
          <w:p w14:paraId="2DA70C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（服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务）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3E584D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48340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4" w:hRule="atLeast"/>
          <w:jc w:val="center"/>
        </w:trPr>
        <w:tc>
          <w:tcPr>
            <w:tcW w:w="81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85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0A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人事部门</w:t>
            </w:r>
          </w:p>
          <w:p w14:paraId="5FCC47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负责人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1A161B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姓名：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  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      </w:t>
            </w:r>
          </w:p>
        </w:tc>
      </w:tr>
      <w:tr w14:paraId="50412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81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15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2ED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址</w:t>
            </w:r>
          </w:p>
        </w:tc>
        <w:tc>
          <w:tcPr>
            <w:tcW w:w="647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outset" w:color="auto" w:sz="6" w:space="0"/>
            </w:tcBorders>
            <w:shd w:val="clear" w:color="auto" w:fill="auto"/>
            <w:vAlign w:val="center"/>
          </w:tcPr>
          <w:p w14:paraId="731C72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B349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6" w:hRule="atLeast"/>
          <w:jc w:val="center"/>
        </w:trPr>
        <w:tc>
          <w:tcPr>
            <w:tcW w:w="9034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799E257F">
            <w:pPr>
              <w:keepNext w:val="0"/>
              <w:keepLines w:val="0"/>
              <w:widowControl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家庭主要成员情况（含父母、配偶、子女等）</w:t>
            </w:r>
          </w:p>
        </w:tc>
      </w:tr>
      <w:tr w14:paraId="7FC91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3" w:hRule="atLeast"/>
          <w:jc w:val="center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F60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AE1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关系</w:t>
            </w:r>
          </w:p>
        </w:tc>
        <w:tc>
          <w:tcPr>
            <w:tcW w:w="19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EA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7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B2A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工作单位及职务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91BCD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联系电话</w:t>
            </w:r>
          </w:p>
        </w:tc>
      </w:tr>
      <w:tr w14:paraId="20CEF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3" w:hRule="atLeast"/>
          <w:jc w:val="center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D2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B8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37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F4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D88F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 w14:paraId="1E936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6" w:hRule="atLeast"/>
          <w:jc w:val="center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7D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DF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43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16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E857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 w14:paraId="35A64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3" w:hRule="atLeast"/>
          <w:jc w:val="center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95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28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08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96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70F1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 w14:paraId="03A24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3" w:hRule="atLeast"/>
          <w:jc w:val="center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3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81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66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FF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824E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 w14:paraId="53BEA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3" w:hRule="atLeast"/>
          <w:jc w:val="center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56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2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CA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3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8C61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 w14:paraId="1E644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081" w:hRule="atLeast"/>
          <w:jc w:val="center"/>
        </w:trPr>
        <w:tc>
          <w:tcPr>
            <w:tcW w:w="81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46D4A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应</w:t>
            </w:r>
          </w:p>
          <w:p w14:paraId="4640A1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聘</w:t>
            </w:r>
          </w:p>
          <w:p w14:paraId="092775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承</w:t>
            </w:r>
          </w:p>
          <w:p w14:paraId="370764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诺</w:t>
            </w:r>
          </w:p>
        </w:tc>
        <w:tc>
          <w:tcPr>
            <w:tcW w:w="8223" w:type="dxa"/>
            <w:gridSpan w:val="1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A9602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本人认可并郑重承诺：本人所填写的个人信息及提交的报考材料均真实有效，如有虚假，愿意承担由此引起的一切责任。</w:t>
            </w:r>
          </w:p>
          <w:p w14:paraId="2AFC4D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1"/>
                <w:szCs w:val="21"/>
              </w:rPr>
            </w:pPr>
          </w:p>
          <w:p w14:paraId="2AE083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2530" w:firstLineChars="1200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本人签字：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               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</w:tbl>
    <w:p w14:paraId="55FA12B2">
      <w:pPr>
        <w:rPr>
          <w:rFonts w:hint="default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5854D29"/>
    <w:rsid w:val="07011CC2"/>
    <w:rsid w:val="07644792"/>
    <w:rsid w:val="09284798"/>
    <w:rsid w:val="0F2B6FD9"/>
    <w:rsid w:val="183C240D"/>
    <w:rsid w:val="19751DD4"/>
    <w:rsid w:val="1AA24D9F"/>
    <w:rsid w:val="28DA2E89"/>
    <w:rsid w:val="2A4254F9"/>
    <w:rsid w:val="2D1F32F4"/>
    <w:rsid w:val="323B4D81"/>
    <w:rsid w:val="34B70380"/>
    <w:rsid w:val="3AE174A3"/>
    <w:rsid w:val="42817D91"/>
    <w:rsid w:val="43446334"/>
    <w:rsid w:val="44A84E71"/>
    <w:rsid w:val="477DCE1E"/>
    <w:rsid w:val="526B6F3B"/>
    <w:rsid w:val="573E1E21"/>
    <w:rsid w:val="58DE1F79"/>
    <w:rsid w:val="5B487E91"/>
    <w:rsid w:val="5CF9550F"/>
    <w:rsid w:val="5EFEBDE8"/>
    <w:rsid w:val="620526C8"/>
    <w:rsid w:val="68CA2609"/>
    <w:rsid w:val="68CC1AED"/>
    <w:rsid w:val="69BB0F42"/>
    <w:rsid w:val="6A5A13D5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5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5"/>
    <w:basedOn w:val="1"/>
    <w:next w:val="1"/>
    <w:uiPriority w:val="0"/>
    <w:pPr>
      <w:keepNext w:val="0"/>
      <w:keepLines w:val="0"/>
      <w:widowControl w:val="0"/>
      <w:suppressLineNumbers w:val="0"/>
      <w:ind w:left="1680"/>
      <w:jc w:val="both"/>
    </w:pPr>
    <w:rPr>
      <w:rFonts w:hint="default" w:ascii="Calibri" w:hAnsi="Calibri" w:eastAsia="宋体" w:cs="Arial"/>
      <w:kern w:val="2"/>
      <w:sz w:val="21"/>
      <w:szCs w:val="21"/>
      <w:lang w:val="en-US" w:eastAsia="zh-CN" w:bidi="ar"/>
    </w:rPr>
  </w:style>
  <w:style w:type="paragraph" w:styleId="12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893</Words>
  <Characters>910</Characters>
  <Lines>0</Lines>
  <Paragraphs>0</Paragraphs>
  <TotalTime>0</TotalTime>
  <ScaleCrop>false</ScaleCrop>
  <LinksUpToDate>false</LinksUpToDate>
  <CharactersWithSpaces>1057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cp:lastModifiedBy>张豪</cp:lastModifiedBy>
  <dcterms:modified xsi:type="dcterms:W3CDTF">2026-09-08T09:59:03Z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eyJoZGlkIjoiZTVhZGJlNmFlOGQ5NTlhMWZjZTZkMmZkNmNiNWRjZjMiLCJ1c2VySWQiOiIxNjYxNTk2MjI2In0=</vt:lpwstr>
  </property>
  <property fmtid="{D5CDD505-2E9C-101B-9397-08002B2CF9AE}" pid="6" name="ICV">
    <vt:lpwstr>B2FD4F7F41664AB5BA681672CE8E6A91_12</vt:lpwstr>
  </property>
</Properties>
</file>