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Mar>
          <w:top w:w="32" w:type="dxa"/>
          <w:left w:w="64" w:type="dxa"/>
          <w:bottom w:w="32" w:type="dxa"/>
          <w:right w:w="64" w:type="dxa"/>
        </w:tblCellMar>
        <w:tblLook w:val="00A0"/>
      </w:tblPr>
      <w:tblGrid>
        <w:gridCol w:w="1993"/>
        <w:gridCol w:w="1462"/>
        <w:gridCol w:w="621"/>
        <w:gridCol w:w="686"/>
        <w:gridCol w:w="475"/>
        <w:gridCol w:w="1017"/>
        <w:gridCol w:w="519"/>
        <w:gridCol w:w="600"/>
        <w:gridCol w:w="1100"/>
        <w:gridCol w:w="1180"/>
        <w:gridCol w:w="941"/>
      </w:tblGrid>
      <w:tr w:rsidR="003528D0" w:rsidRPr="00DF2939">
        <w:trPr>
          <w:trHeight w:val="312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  <w:lang/>
              </w:rPr>
            </w:pPr>
          </w:p>
        </w:tc>
      </w:tr>
      <w:tr w:rsidR="003528D0" w:rsidRPr="00DF2939">
        <w:trPr>
          <w:trHeight w:val="558"/>
          <w:jc w:val="center"/>
        </w:trPr>
        <w:tc>
          <w:tcPr>
            <w:tcW w:w="5000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8D0" w:rsidRDefault="003528D0">
            <w:pPr>
              <w:widowControl/>
              <w:snapToGrid w:val="0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  <w:lang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2"/>
                <w:szCs w:val="32"/>
                <w:lang/>
              </w:rPr>
              <w:t>附件</w:t>
            </w:r>
            <w:r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2"/>
                <w:szCs w:val="32"/>
                <w:lang/>
              </w:rPr>
              <w:t>2</w:t>
            </w:r>
          </w:p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/>
              </w:rPr>
              <w:t>宜宾市公安局三江新区分局</w:t>
            </w:r>
            <w:r>
              <w:rPr>
                <w:rFonts w:ascii="方正小标宋_GBK" w:eastAsia="方正小标宋_GBK" w:hAnsi="方正小标宋_GBK" w:cs="方正小标宋_GBK"/>
                <w:color w:val="000000"/>
                <w:kern w:val="0"/>
                <w:sz w:val="36"/>
                <w:szCs w:val="36"/>
                <w:lang/>
              </w:rPr>
              <w:t>2026</w:t>
            </w: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36"/>
                <w:szCs w:val="36"/>
                <w:lang/>
              </w:rPr>
              <w:t>年第一次公开招聘警务辅助人员报名表</w:t>
            </w:r>
          </w:p>
        </w:tc>
      </w:tr>
      <w:tr w:rsidR="003528D0" w:rsidRPr="00DF2939">
        <w:trPr>
          <w:trHeight w:val="558"/>
          <w:jc w:val="center"/>
        </w:trPr>
        <w:tc>
          <w:tcPr>
            <w:tcW w:w="5000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36"/>
                <w:szCs w:val="36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姓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名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性别</w:t>
            </w:r>
          </w:p>
        </w:tc>
        <w:tc>
          <w:tcPr>
            <w:tcW w:w="22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民族</w:t>
            </w:r>
          </w:p>
        </w:tc>
        <w:tc>
          <w:tcPr>
            <w:tcW w:w="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出生日期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24"/>
                <w:lang/>
              </w:rPr>
              <w:t>照片</w:t>
            </w: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政治面貌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2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学历</w:t>
            </w:r>
          </w:p>
        </w:tc>
        <w:tc>
          <w:tcPr>
            <w:tcW w:w="3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毕业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学校</w:t>
            </w:r>
          </w:p>
        </w:tc>
        <w:tc>
          <w:tcPr>
            <w:tcW w:w="10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2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所学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专业</w:t>
            </w:r>
          </w:p>
        </w:tc>
        <w:tc>
          <w:tcPr>
            <w:tcW w:w="104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身高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体重</w:t>
            </w:r>
          </w:p>
        </w:tc>
        <w:tc>
          <w:tcPr>
            <w:tcW w:w="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0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0"/>
                <w:szCs w:val="2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0"/>
                <w:szCs w:val="20"/>
                <w:lang/>
              </w:rPr>
              <w:t>是否有肢体缺损、疤痕、纹身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00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_GBK" w:eastAsia="方正小标宋_GBK" w:hAnsi="方正小标宋_GBK" w:cs="方正小标宋_GBK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身份证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号码</w:t>
            </w:r>
          </w:p>
        </w:tc>
        <w:tc>
          <w:tcPr>
            <w:tcW w:w="2011" w:type="pct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2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报考岗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位名称</w:t>
            </w:r>
          </w:p>
        </w:tc>
        <w:tc>
          <w:tcPr>
            <w:tcW w:w="15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户籍所在地</w:t>
            </w:r>
          </w:p>
        </w:tc>
        <w:tc>
          <w:tcPr>
            <w:tcW w:w="15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现居住地</w:t>
            </w:r>
          </w:p>
        </w:tc>
        <w:tc>
          <w:tcPr>
            <w:tcW w:w="1047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邮编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是否为退役士兵</w:t>
            </w:r>
          </w:p>
        </w:tc>
        <w:tc>
          <w:tcPr>
            <w:tcW w:w="153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00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联系电话</w:t>
            </w:r>
          </w:p>
        </w:tc>
        <w:tc>
          <w:tcPr>
            <w:tcW w:w="152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何时参加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工作</w:t>
            </w:r>
          </w:p>
        </w:tc>
        <w:tc>
          <w:tcPr>
            <w:tcW w:w="98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单位名称</w:t>
            </w:r>
          </w:p>
        </w:tc>
        <w:tc>
          <w:tcPr>
            <w:tcW w:w="252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简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历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Style w:val="font112"/>
                <w:rFonts w:hint="eastAsia"/>
                <w:lang/>
              </w:rPr>
              <w:t>（自最高学历段起始）</w:t>
            </w:r>
          </w:p>
        </w:tc>
        <w:tc>
          <w:tcPr>
            <w:tcW w:w="13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Î¢ÈíÑÅºÚ Western" w:eastAsia="微软雅黑" w:hAnsi="Î¢ÈíÑÅºÚ Western" w:cs="Î¢ÈíÑÅºÚ Western"/>
                <w:color w:val="000000"/>
                <w:kern w:val="0"/>
                <w:sz w:val="24"/>
                <w:lang/>
              </w:rPr>
              <w:t>—</w:t>
            </w:r>
          </w:p>
        </w:tc>
        <w:tc>
          <w:tcPr>
            <w:tcW w:w="275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3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Î¢ÈíÑÅºÚ Western" w:eastAsia="微软雅黑" w:hAnsi="Î¢ÈíÑÅºÚ Western" w:cs="Î¢ÈíÑÅºÚ Western"/>
                <w:color w:val="000000"/>
                <w:kern w:val="0"/>
                <w:sz w:val="24"/>
                <w:lang/>
              </w:rPr>
              <w:t>—</w:t>
            </w:r>
          </w:p>
        </w:tc>
        <w:tc>
          <w:tcPr>
            <w:tcW w:w="275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13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>
              <w:rPr>
                <w:rFonts w:ascii="Î¢ÈíÑÅºÚ Western" w:eastAsia="微软雅黑" w:hAnsi="Î¢ÈíÑÅºÚ Western" w:cs="Î¢ÈíÑÅºÚ Western"/>
                <w:color w:val="000000"/>
                <w:kern w:val="0"/>
                <w:sz w:val="24"/>
                <w:lang/>
              </w:rPr>
              <w:t>—</w:t>
            </w:r>
          </w:p>
        </w:tc>
        <w:tc>
          <w:tcPr>
            <w:tcW w:w="2753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left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家庭成员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人员关系</w:t>
            </w: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性别</w:t>
            </w: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出生日期</w:t>
            </w:r>
          </w:p>
        </w:tc>
        <w:tc>
          <w:tcPr>
            <w:tcW w:w="10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工作单位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职务</w:t>
            </w: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6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7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52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10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</w:p>
        </w:tc>
      </w:tr>
      <w:tr w:rsidR="003528D0" w:rsidRPr="00DF2939" w:rsidTr="00824D86">
        <w:trPr>
          <w:trHeight w:val="809"/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奖惩情况</w:t>
            </w:r>
          </w:p>
        </w:tc>
        <w:tc>
          <w:tcPr>
            <w:tcW w:w="2539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有何特长</w:t>
            </w:r>
          </w:p>
        </w:tc>
        <w:tc>
          <w:tcPr>
            <w:tcW w:w="100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个人承诺</w:t>
            </w:r>
          </w:p>
        </w:tc>
        <w:tc>
          <w:tcPr>
            <w:tcW w:w="4059" w:type="pct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本人郑重承诺：以上填写信息真实准确，如有虚假错误，后果自负。</w:t>
            </w: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4059" w:type="pct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>(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此处手写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)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签名：</w:t>
            </w:r>
          </w:p>
        </w:tc>
      </w:tr>
      <w:tr w:rsidR="003528D0" w:rsidRPr="00DF2939" w:rsidTr="00824D86">
        <w:trPr>
          <w:jc w:val="center"/>
        </w:trPr>
        <w:tc>
          <w:tcPr>
            <w:tcW w:w="9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snapToGrid w:val="0"/>
              <w:jc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</w:p>
        </w:tc>
        <w:tc>
          <w:tcPr>
            <w:tcW w:w="4059" w:type="pct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                                              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年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月</w:t>
            </w:r>
            <w:r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  <w:t xml:space="preserve">   </w:t>
            </w: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日</w:t>
            </w:r>
          </w:p>
        </w:tc>
      </w:tr>
      <w:tr w:rsidR="003528D0" w:rsidRPr="00DF2939">
        <w:trPr>
          <w:trHeight w:val="90"/>
          <w:jc w:val="center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22"/>
                <w:szCs w:val="2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以下由工作人员填写</w:t>
            </w:r>
          </w:p>
        </w:tc>
      </w:tr>
      <w:tr w:rsidR="003528D0" w:rsidRPr="00DF2939" w:rsidTr="00824D86">
        <w:trPr>
          <w:trHeight w:val="1084"/>
          <w:jc w:val="center"/>
        </w:trPr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2"/>
                <w:szCs w:val="22"/>
                <w:lang/>
              </w:rPr>
              <w:t>审查意见</w:t>
            </w:r>
          </w:p>
        </w:tc>
        <w:tc>
          <w:tcPr>
            <w:tcW w:w="4059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28D0" w:rsidRDefault="003528D0">
            <w:pPr>
              <w:widowControl/>
              <w:snapToGrid w:val="0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22"/>
                <w:szCs w:val="22"/>
                <w:lang/>
              </w:rPr>
            </w:pPr>
          </w:p>
        </w:tc>
      </w:tr>
    </w:tbl>
    <w:p w:rsidR="003528D0" w:rsidRDefault="003528D0"/>
    <w:sectPr w:rsidR="003528D0" w:rsidSect="007E6026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28D0" w:rsidRDefault="003528D0" w:rsidP="007E6026">
      <w:r>
        <w:separator/>
      </w:r>
    </w:p>
  </w:endnote>
  <w:endnote w:type="continuationSeparator" w:id="1">
    <w:p w:rsidR="003528D0" w:rsidRDefault="003528D0" w:rsidP="007E60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Î¢ÈíÑÅºÚ Wester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D0" w:rsidRDefault="003528D0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 filled="f" stroked="f" strokeweight=".5pt">
          <v:textbox style="mso-fit-shape-to-text:t" inset="0,0,0,0">
            <w:txbxContent>
              <w:p w:rsidR="003528D0" w:rsidRDefault="003528D0">
                <w:pPr>
                  <w:pStyle w:val="Footer"/>
                  <w:rPr>
                    <w:rFonts w:ascii="仿宋" w:eastAsia="仿宋" w:hAnsi="仿宋" w:cs="仿宋"/>
                    <w:sz w:val="28"/>
                    <w:szCs w:val="2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28D0" w:rsidRDefault="003528D0" w:rsidP="007E6026">
      <w:r>
        <w:separator/>
      </w:r>
    </w:p>
  </w:footnote>
  <w:footnote w:type="continuationSeparator" w:id="1">
    <w:p w:rsidR="003528D0" w:rsidRDefault="003528D0" w:rsidP="007E60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1F9AA73"/>
    <w:multiLevelType w:val="singleLevel"/>
    <w:tmpl w:val="F1F9AA73"/>
    <w:lvl w:ilvl="0">
      <w:start w:val="2"/>
      <w:numFmt w:val="chineseCounting"/>
      <w:suff w:val="nothing"/>
      <w:lvlText w:val="%1、"/>
      <w:lvlJc w:val="left"/>
      <w:rPr>
        <w:rFonts w:cs="Times New Roman" w:hint="eastAsia"/>
      </w:rPr>
    </w:lvl>
  </w:abstractNum>
  <w:abstractNum w:abstractNumId="1">
    <w:nsid w:val="0F1FC66A"/>
    <w:multiLevelType w:val="singleLevel"/>
    <w:tmpl w:val="0F1FC66A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b/>
        <w:bCs/>
        <w:sz w:val="32"/>
        <w:szCs w:val="32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93E5A9C"/>
    <w:rsid w:val="FDAC7ED0"/>
    <w:rsid w:val="FDCC3D01"/>
    <w:rsid w:val="FDFF99B4"/>
    <w:rsid w:val="FEF72B26"/>
    <w:rsid w:val="FF3F61CD"/>
    <w:rsid w:val="FF7BC17F"/>
    <w:rsid w:val="FFAB69EC"/>
    <w:rsid w:val="FFE5B30D"/>
    <w:rsid w:val="FFF7BED7"/>
    <w:rsid w:val="003528D0"/>
    <w:rsid w:val="007E6026"/>
    <w:rsid w:val="00824D86"/>
    <w:rsid w:val="00CF387F"/>
    <w:rsid w:val="00DF2939"/>
    <w:rsid w:val="0FB779C4"/>
    <w:rsid w:val="273916EB"/>
    <w:rsid w:val="2AD52C5A"/>
    <w:rsid w:val="2F93E037"/>
    <w:rsid w:val="35F04811"/>
    <w:rsid w:val="368FD5AE"/>
    <w:rsid w:val="37B96316"/>
    <w:rsid w:val="37EDA567"/>
    <w:rsid w:val="37F7C819"/>
    <w:rsid w:val="3EFFCD04"/>
    <w:rsid w:val="485E6043"/>
    <w:rsid w:val="58B51F19"/>
    <w:rsid w:val="597E4060"/>
    <w:rsid w:val="5BCF5FBB"/>
    <w:rsid w:val="5CF52E36"/>
    <w:rsid w:val="5E7EB623"/>
    <w:rsid w:val="5FFF39DB"/>
    <w:rsid w:val="63D841BF"/>
    <w:rsid w:val="64D201F8"/>
    <w:rsid w:val="68FB6171"/>
    <w:rsid w:val="6D75D0B1"/>
    <w:rsid w:val="6FD7DE0E"/>
    <w:rsid w:val="6FFE715D"/>
    <w:rsid w:val="77676DD1"/>
    <w:rsid w:val="793E5A9C"/>
    <w:rsid w:val="7BD23106"/>
    <w:rsid w:val="7BF77C11"/>
    <w:rsid w:val="7BFB7C09"/>
    <w:rsid w:val="7CE7179C"/>
    <w:rsid w:val="7D3B1278"/>
    <w:rsid w:val="7DAD6D4B"/>
    <w:rsid w:val="7E1F9FC7"/>
    <w:rsid w:val="7EB48478"/>
    <w:rsid w:val="7EDF6DC6"/>
    <w:rsid w:val="7FA5E842"/>
    <w:rsid w:val="7FAE84E5"/>
    <w:rsid w:val="7FD968B9"/>
    <w:rsid w:val="97F54B2F"/>
    <w:rsid w:val="9FF99BE3"/>
    <w:rsid w:val="B2B7CE38"/>
    <w:rsid w:val="BB6BF03A"/>
    <w:rsid w:val="BDEF8B7C"/>
    <w:rsid w:val="BEDB4890"/>
    <w:rsid w:val="BFFAFAF9"/>
    <w:rsid w:val="BFFD1F84"/>
    <w:rsid w:val="CC923C95"/>
    <w:rsid w:val="D6EB68C2"/>
    <w:rsid w:val="D799385B"/>
    <w:rsid w:val="D7D5C980"/>
    <w:rsid w:val="DB5E8B37"/>
    <w:rsid w:val="DFAF0005"/>
    <w:rsid w:val="DFEDA6ED"/>
    <w:rsid w:val="E730F98C"/>
    <w:rsid w:val="E7D17776"/>
    <w:rsid w:val="ED7A0E50"/>
    <w:rsid w:val="EDCE8422"/>
    <w:rsid w:val="EFB35ACA"/>
    <w:rsid w:val="F355C527"/>
    <w:rsid w:val="F5F754E2"/>
    <w:rsid w:val="F67B6BDF"/>
    <w:rsid w:val="F77E0E59"/>
    <w:rsid w:val="F7FB9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026"/>
    <w:pPr>
      <w:widowControl w:val="0"/>
      <w:jc w:val="both"/>
    </w:pPr>
    <w:rPr>
      <w:rFonts w:ascii="Calibri" w:hAnsi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E602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B6150"/>
    <w:rPr>
      <w:rFonts w:ascii="Calibri" w:hAnsi="Calibri"/>
      <w:sz w:val="18"/>
      <w:szCs w:val="18"/>
    </w:rPr>
  </w:style>
  <w:style w:type="paragraph" w:styleId="NormalWeb">
    <w:name w:val="Normal (Web)"/>
    <w:basedOn w:val="Normal"/>
    <w:uiPriority w:val="99"/>
    <w:rsid w:val="007E6026"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99"/>
    <w:rsid w:val="007E602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2">
    <w:name w:val="font112"/>
    <w:basedOn w:val="DefaultParagraphFont"/>
    <w:uiPriority w:val="99"/>
    <w:rsid w:val="007E6026"/>
    <w:rPr>
      <w:rFonts w:ascii="方正小标宋简体" w:eastAsia="方正小标宋简体" w:hAnsi="方正小标宋简体" w:cs="方正小标宋简体"/>
      <w:color w:val="00000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62</Words>
  <Characters>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One Y</dc:creator>
  <cp:keywords/>
  <dc:description/>
  <cp:lastModifiedBy>wy51</cp:lastModifiedBy>
  <cp:revision>2</cp:revision>
  <cp:lastPrinted>2026-09-02T17:10:00Z</cp:lastPrinted>
  <dcterms:created xsi:type="dcterms:W3CDTF">2026-09-03T03:25:00Z</dcterms:created>
  <dcterms:modified xsi:type="dcterms:W3CDTF">2026-09-03T03:25:00Z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8AD3AA26F3C04CED93C2DA75A6AC971E_11</vt:lpwstr>
  </property>
  <property fmtid="{D5CDD505-2E9C-101B-9397-08002B2CF9AE}" pid="4" name="KSOTemplateDocerSaveRecord">
    <vt:lpwstr>eyJoZGlkIjoiYjYxMzZmNGZiNDE2NDgxMzQwZDU0Y2IwYWU5YjIyYjAiLCJ1c2VySWQiOiI3ODIyNDUyMjMifQ==</vt:lpwstr>
  </property>
</Properties>
</file>