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90950">
      <w:pPr>
        <w:spacing w:line="560" w:lineRule="exact"/>
        <w:jc w:val="center"/>
        <w:rPr>
          <w:rFonts w:asci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龙岩龙鑫实业有限公司</w:t>
      </w:r>
    </w:p>
    <w:p w14:paraId="081A9F8E">
      <w:pPr>
        <w:spacing w:line="560" w:lineRule="exact"/>
        <w:jc w:val="center"/>
        <w:rPr>
          <w:rFonts w:ascii="仿宋_GB2312" w:eastAsia="仿宋_GB2312"/>
          <w:color w:val="00000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公开招聘就业见习人员报名表</w:t>
      </w:r>
      <w:bookmarkStart w:id="0" w:name="_GoBack"/>
      <w:bookmarkEnd w:id="0"/>
    </w:p>
    <w:p w14:paraId="245546C4">
      <w:pPr>
        <w:spacing w:line="560" w:lineRule="exact"/>
        <w:jc w:val="left"/>
        <w:rPr>
          <w:rFonts w:asci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 w:cs="仿宋_GB2312"/>
          <w:b/>
          <w:bCs/>
          <w:color w:val="000000"/>
          <w:kern w:val="0"/>
          <w:sz w:val="24"/>
          <w:lang w:val="zh-CN"/>
        </w:rPr>
        <w:t>应聘岗位名称：</w:t>
      </w:r>
    </w:p>
    <w:tbl>
      <w:tblPr>
        <w:tblStyle w:val="8"/>
        <w:tblW w:w="96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947"/>
        <w:gridCol w:w="322"/>
        <w:gridCol w:w="1381"/>
        <w:gridCol w:w="1518"/>
        <w:gridCol w:w="245"/>
        <w:gridCol w:w="1413"/>
        <w:gridCol w:w="227"/>
        <w:gridCol w:w="1340"/>
      </w:tblGrid>
      <w:tr w14:paraId="01015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0FB0B0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60143C4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5FF2F0D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346A028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0D76E8A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3F870984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5BC5029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 w14:paraId="5D598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488F77D1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4984096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39FF6C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0BFB357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6C18FA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2B6B1BB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190E94C"/>
        </w:tc>
      </w:tr>
      <w:tr w14:paraId="5337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6E7404E6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45F0738C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43E4596F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毕业时间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6A2B8895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006E78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计算机水平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22AEC9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303D63DD"/>
        </w:tc>
      </w:tr>
      <w:tr w14:paraId="18083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0F8CEE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5B4F2F84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0243D893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通讯地址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3A5D8E49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 w14:paraId="5E8BA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0A7B8364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E9A20E8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2C1EAEE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lang w:val="zh-CN"/>
              </w:rPr>
              <w:t>E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  <w:t>-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lang w:val="zh-CN"/>
              </w:rPr>
              <w:t>MAIL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0D43A66C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 w14:paraId="554B7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396AF061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个人学习经历</w:t>
            </w:r>
          </w:p>
        </w:tc>
      </w:tr>
      <w:tr w14:paraId="204E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E1F602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26EE280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596A1F93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起讫</w:t>
            </w:r>
          </w:p>
          <w:p w14:paraId="77B0CC12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A93D6D3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49DE60C4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 w14:paraId="2AE6D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8461CE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0C44B5B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2A7F78CB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45AC811F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03380BC9"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 w14:paraId="6B741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6D8E1606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1E50E676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3E05ABA6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25D285D6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BE18F44"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 w14:paraId="6B86D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4152D26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6A87CBC8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7B5ADCFF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28CB5839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 w14:paraId="38DC07AE"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 w14:paraId="44BAF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1928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 w14:paraId="0695BF0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本人</w:t>
            </w:r>
          </w:p>
          <w:p w14:paraId="54E3AE6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04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 w14:paraId="695EC3BC">
            <w:pPr>
              <w:autoSpaceDE w:val="0"/>
              <w:autoSpaceDN w:val="0"/>
              <w:adjustRightInd w:val="0"/>
              <w:ind w:firstLine="480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 w14:paraId="2739E54C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 w14:paraId="6A05BC8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zh-CN"/>
              </w:rPr>
              <w:t xml:space="preserve">承诺人签名：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年   月   日</w:t>
            </w:r>
          </w:p>
        </w:tc>
      </w:tr>
      <w:tr w14:paraId="0A8F2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1696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 w14:paraId="7F69DCE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804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 w14:paraId="29C8655E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3FD29F0B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66D28294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7EC0F07D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63CF20C9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313C394B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3CD9D14B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</w:tbl>
    <w:p w14:paraId="0393FE05"/>
    <w:p w14:paraId="5376EEF8">
      <w:pPr>
        <w:ind w:left="0" w:firstLine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docVars>
    <w:docVar w:name="commondata" w:val="eyJoZGlkIjoiMmI0YWMwNjQ0MWQ3NTFhNjU2ZjFiNjNlOGI1MWFkYzIifQ=="/>
  </w:docVars>
  <w:rsids>
    <w:rsidRoot w:val="00000000"/>
    <w:rsid w:val="186E5255"/>
    <w:rsid w:val="6DDE4B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autoRedefine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next w:val="6"/>
    <w:uiPriority w:val="0"/>
    <w:pPr>
      <w:widowControl w:val="0"/>
      <w:spacing w:after="120"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6">
    <w:name w:val="样式1"/>
    <w:basedOn w:val="1"/>
    <w:qFormat/>
    <w:uiPriority w:val="0"/>
    <w:rPr>
      <w:b/>
      <w:color w:val="538135"/>
      <w:sz w:val="28"/>
    </w:rPr>
  </w:style>
  <w:style w:type="paragraph" w:styleId="7">
    <w:name w:val="Body Text First Indent"/>
    <w:uiPriority w:val="0"/>
    <w:pPr>
      <w:widowControl w:val="0"/>
      <w:spacing w:after="120" w:line="560" w:lineRule="exact"/>
      <w:ind w:firstLine="100" w:firstLineChars="1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1</Pages>
  <Words>144</Words>
  <Characters>149</Characters>
  <Lines>67</Lines>
  <Paragraphs>29</Paragraphs>
  <TotalTime>0</TotalTime>
  <ScaleCrop>false</ScaleCrop>
  <LinksUpToDate>false</LinksUpToDate>
  <CharactersWithSpaces>175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2020-05-08T06:11:00Z</dcterms:created>
  <dc:creator>User274</dc:creator>
  <cp:lastModifiedBy>一江水</cp:lastModifiedBy>
  <dcterms:modified xsi:type="dcterms:W3CDTF">2026-08-03T01:19:41Z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84580D2FB61244A8A782385C9E667800_13</vt:lpwstr>
  </property>
  <property fmtid="{D5CDD505-2E9C-101B-9397-08002B2CF9AE}" pid="4" name="KSOTemplateDocerSaveRecord">
    <vt:lpwstr>eyJoZGlkIjoiMTAyMmM2YTAyMTdkMGRiODNiMzBkNWI4NGJiMzY5MDEiLCJ1c2VySWQiOiI5ODcxODA2NzgifQ==</vt:lpwstr>
  </property>
</Properties>
</file>