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113BC">
      <w:pPr>
        <w:rPr>
          <w:rFonts w:hint="default" w:ascii="Times New Roman" w:hAnsi="Times New Roman" w:eastAsia="方正仿宋_GB2312" w:cs="Times New Roman"/>
          <w:bCs/>
          <w:color w:val="000000"/>
          <w:w w:val="9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Cs/>
          <w:color w:val="000000"/>
          <w:w w:val="90"/>
          <w:sz w:val="32"/>
          <w:szCs w:val="32"/>
        </w:rPr>
        <w:t>附件</w:t>
      </w:r>
      <w:r>
        <w:rPr>
          <w:rFonts w:hint="default" w:ascii="Times New Roman" w:hAnsi="Times New Roman" w:eastAsia="方正仿宋_GB2312" w:cs="Times New Roman"/>
          <w:bCs/>
          <w:color w:val="000000"/>
          <w:w w:val="90"/>
          <w:sz w:val="32"/>
          <w:szCs w:val="32"/>
          <w:lang w:val="en-US" w:eastAsia="zh-CN"/>
        </w:rPr>
        <w:t>4</w:t>
      </w:r>
    </w:p>
    <w:p w14:paraId="2049C61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减免考务费申请表</w:t>
      </w:r>
    </w:p>
    <w:tbl>
      <w:tblPr>
        <w:tblStyle w:val="6"/>
        <w:tblW w:w="0" w:type="auto"/>
        <w:tblInd w:w="-221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879"/>
        <w:gridCol w:w="1587"/>
        <w:gridCol w:w="1719"/>
        <w:gridCol w:w="2385"/>
      </w:tblGrid>
      <w:tr w14:paraId="380A1A3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13A3B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C4C3B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DFB89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2E303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626CA75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E084A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笔试准考证号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56928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F0DD5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0903D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191A726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F01B2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申请退款金额</w:t>
            </w:r>
          </w:p>
        </w:tc>
        <w:tc>
          <w:tcPr>
            <w:tcW w:w="3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0FB18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9A30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退费方式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FD950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原支付路径返回</w:t>
            </w:r>
          </w:p>
        </w:tc>
      </w:tr>
      <w:tr w14:paraId="3C990D1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6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3B0FA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退费理由</w:t>
            </w:r>
          </w:p>
        </w:tc>
        <w:tc>
          <w:tcPr>
            <w:tcW w:w="7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A28C962">
            <w:pPr>
              <w:jc w:val="both"/>
              <w:rPr>
                <w:rFonts w:hint="default" w:ascii="Times New Roman" w:hAnsi="Times New Roman" w:eastAsia="方正楷体_GB2312" w:cs="Times New Roman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楷体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一、免交报考费人员：</w:t>
            </w:r>
          </w:p>
          <w:p w14:paraId="33CE8A1C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</w:rPr>
              <w:t>农村牧区脱贫（享受政策）和监测户</w:t>
            </w:r>
          </w:p>
          <w:p w14:paraId="649D7ED3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</w:rPr>
              <w:t>城乡低保家庭</w:t>
            </w:r>
          </w:p>
          <w:p w14:paraId="1086B866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</w:rPr>
              <w:t>年普通高校应届毕业生（含专科、本科、研究生）</w:t>
            </w:r>
          </w:p>
          <w:p w14:paraId="399C783C">
            <w:pPr>
              <w:jc w:val="both"/>
              <w:rPr>
                <w:rFonts w:hint="default" w:ascii="Times New Roman" w:hAnsi="Times New Roman" w:eastAsia="方正楷体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楷体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二、减半收取报考费人员</w:t>
            </w:r>
          </w:p>
          <w:p w14:paraId="14ED392C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2025年普通高校毕业生（含专科、本科、研究生）</w:t>
            </w:r>
          </w:p>
          <w:p w14:paraId="71AD2BC5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  <w:p w14:paraId="6A3F0472">
            <w:pPr>
              <w:ind w:firstLine="2409" w:firstLineChars="100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申请人签名：            日期：</w:t>
            </w:r>
          </w:p>
        </w:tc>
      </w:tr>
      <w:tr w14:paraId="1D391B1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A113E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经办人意见</w:t>
            </w:r>
          </w:p>
        </w:tc>
        <w:tc>
          <w:tcPr>
            <w:tcW w:w="7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C6EBC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  <w:p w14:paraId="01FA016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  <w:p w14:paraId="22378C0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  <w:p w14:paraId="11972C8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签名：             日期：</w:t>
            </w:r>
          </w:p>
        </w:tc>
      </w:tr>
      <w:tr w14:paraId="42C9607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974D2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复核人意见</w:t>
            </w:r>
          </w:p>
        </w:tc>
        <w:tc>
          <w:tcPr>
            <w:tcW w:w="7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DFB09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  <w:p w14:paraId="17DC2FD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</w:p>
          <w:p w14:paraId="14ADAFC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签名：             日期：</w:t>
            </w:r>
          </w:p>
        </w:tc>
      </w:tr>
      <w:tr w14:paraId="2E837FA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4F982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佐证材料</w:t>
            </w:r>
          </w:p>
          <w:p w14:paraId="16E6597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（附后）</w:t>
            </w:r>
          </w:p>
        </w:tc>
        <w:tc>
          <w:tcPr>
            <w:tcW w:w="7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347760">
            <w:pPr>
              <w:numPr>
                <w:numId w:val="0"/>
              </w:numPr>
              <w:ind w:lef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  <w:t>身份证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复印件</w:t>
            </w:r>
          </w:p>
          <w:p w14:paraId="2A00AFA7">
            <w:pPr>
              <w:numPr>
                <w:numId w:val="0"/>
              </w:numPr>
              <w:ind w:lef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  <w:t>毕业证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复印件</w:t>
            </w:r>
          </w:p>
          <w:p w14:paraId="5185D663">
            <w:pPr>
              <w:numPr>
                <w:numId w:val="0"/>
              </w:numPr>
              <w:ind w:left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  <w:t>城乡低保家庭的应聘人员需提供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有效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  <w:t>低保证明或低保证的复印件。</w:t>
            </w:r>
          </w:p>
          <w:p w14:paraId="13507044">
            <w:pPr>
              <w:numPr>
                <w:numId w:val="0"/>
              </w:numPr>
              <w:ind w:leftChars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  <w:t>农村牧区脱贫（享受政策）和监测户家庭的应聘人员需提供所在旗县（市、区）乡村振兴局出具的脱贫（享受政策）和监测户证明、脱贫（享受政策）和监测户家庭基本情况档案卡复印件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</w:tbl>
    <w:p w14:paraId="28240A6A">
      <w:pPr>
        <w:jc w:val="both"/>
        <w:rPr>
          <w:rFonts w:hint="eastAsia"/>
          <w:b/>
          <w:bCs/>
          <w:sz w:val="24"/>
          <w:szCs w:val="24"/>
        </w:rPr>
      </w:pPr>
    </w:p>
    <w:sectPr>
      <w:pgSz w:w="11906" w:h="16838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0A93EB9-9326-42F2-AC09-1829F9EA5D8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BC140F1-B594-4E6F-9CCE-66C94B89F4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9250ACB-7073-410D-A9B2-D808D43F72A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C8518C9E-F845-4085-B664-1BD2C7208BF5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0495936A-FF12-4829-BB7F-9B12B389DA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A564369-BA02-4335-836D-39008FC1120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8026DB82-5179-4E00-B1C2-F39C386F0639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A337F697-1DA2-41D1-8B32-EAE833DCC3A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9E0F836E-0F66-441C-BDF2-ECC68018725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0" w:fontKey="{93035016-A4DF-4255-8AFF-66ED392342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NDM4ZjVjYTM3MjUzMDQyYmM0M2E0YzM0YmU1ZWQifQ=="/>
  </w:docVars>
  <w:rsids>
    <w:rsidRoot w:val="29FB7BAD"/>
    <w:rsid w:val="01DC4675"/>
    <w:rsid w:val="043B2EAD"/>
    <w:rsid w:val="116B6BA2"/>
    <w:rsid w:val="136E7F4E"/>
    <w:rsid w:val="15F64654"/>
    <w:rsid w:val="17840C73"/>
    <w:rsid w:val="25195B21"/>
    <w:rsid w:val="283D1326"/>
    <w:rsid w:val="29FB7BAD"/>
    <w:rsid w:val="2A226388"/>
    <w:rsid w:val="2BC43604"/>
    <w:rsid w:val="2D832B35"/>
    <w:rsid w:val="2F34284F"/>
    <w:rsid w:val="3912614E"/>
    <w:rsid w:val="3D952012"/>
    <w:rsid w:val="3EAC44C3"/>
    <w:rsid w:val="44695B01"/>
    <w:rsid w:val="47913A11"/>
    <w:rsid w:val="528A4E2D"/>
    <w:rsid w:val="57847073"/>
    <w:rsid w:val="57AF48B9"/>
    <w:rsid w:val="58C61EBA"/>
    <w:rsid w:val="5A3E0CE1"/>
    <w:rsid w:val="5B4417A3"/>
    <w:rsid w:val="5B9B1B49"/>
    <w:rsid w:val="5E805081"/>
    <w:rsid w:val="627A3652"/>
    <w:rsid w:val="63B3395D"/>
    <w:rsid w:val="6C223454"/>
    <w:rsid w:val="6C69204F"/>
    <w:rsid w:val="6ED46972"/>
    <w:rsid w:val="79E166FC"/>
    <w:rsid w:val="7F1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hi\AppData\Roaming\kingsoft\office6\templates\download\bbd6c4f7-9a8c-410b-9e7d-e705f7dc00a6\&#36864;&#36153;&#30003;&#35831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退费申请表.docx</Template>
  <Pages>1</Pages>
  <Words>301</Words>
  <Characters>309</Characters>
  <Lines>0</Lines>
  <Paragraphs>0</Paragraphs>
  <TotalTime>13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2025-10-16T04:15:00Z</dcterms:created>
  <dc:creator>景锐</dc:creator>
  <cp:lastModifiedBy>王喆</cp:lastModifiedBy>
  <dcterms:modified xsi:type="dcterms:W3CDTF">2026-07-29T09:46:09Z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3847ABE8FFB843B3823822F16B1E90BA_13</vt:lpwstr>
  </property>
  <property fmtid="{D5CDD505-2E9C-101B-9397-08002B2CF9AE}" pid="4" name="KSOTemplateUUID">
    <vt:lpwstr>v1.0_mb_AcW+E5hxE6Ju8v/iRXKC1w==</vt:lpwstr>
  </property>
  <property fmtid="{D5CDD505-2E9C-101B-9397-08002B2CF9AE}" pid="5" name="KSOTemplateDocerSaveRecord">
    <vt:lpwstr>eyJoZGlkIjoiNWMyMzQwNDkxYWU4YjViMmIxODA5NjQxZmQ5NjE4ZTYiLCJ1c2VySWQiOiIzNjAwNDM1MjkifQ==</vt:lpwstr>
  </property>
</Properties>
</file>