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A89C3">
      <w:pPr>
        <w:widowControl/>
        <w:spacing w:line="360" w:lineRule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4</w:t>
      </w:r>
    </w:p>
    <w:p w14:paraId="06B02EC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F40B28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p w14:paraId="30DE5684">
      <w:pPr>
        <w:rPr>
          <w:rFonts w:ascii="仿宋_GB2312" w:hAnsi="仿宋_GB2312" w:eastAsia="仿宋_GB2312" w:cs="仿宋_GB2312"/>
          <w:sz w:val="32"/>
          <w:szCs w:val="32"/>
        </w:rPr>
      </w:pPr>
    </w:p>
    <w:p w14:paraId="5D38AC32"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菏泽市定陶区中医医院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FFA3E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同志，身份证号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泽市定陶区中医医院公开招聘合同制专业技术人员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，我单位同意其报考，并保证其如被录用，将配合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做好后续考察及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办理其档案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工资、党团关系的移交手续。</w:t>
      </w:r>
    </w:p>
    <w:p w14:paraId="1234757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A98049D">
      <w:pPr>
        <w:rPr>
          <w:rFonts w:ascii="仿宋_GB2312" w:hAnsi="仿宋_GB2312" w:eastAsia="仿宋_GB2312" w:cs="仿宋_GB2312"/>
          <w:sz w:val="32"/>
          <w:szCs w:val="32"/>
        </w:rPr>
      </w:pPr>
    </w:p>
    <w:p w14:paraId="39313280">
      <w:pPr>
        <w:rPr>
          <w:rFonts w:ascii="仿宋_GB2312" w:hAnsi="仿宋_GB2312" w:eastAsia="仿宋_GB2312" w:cs="仿宋_GB2312"/>
          <w:sz w:val="32"/>
          <w:szCs w:val="32"/>
        </w:rPr>
      </w:pPr>
    </w:p>
    <w:p w14:paraId="452B8C98">
      <w:pPr>
        <w:rPr>
          <w:rFonts w:ascii="仿宋_GB2312" w:hAnsi="仿宋_GB2312" w:eastAsia="仿宋_GB2312" w:cs="仿宋_GB2312"/>
          <w:sz w:val="32"/>
          <w:szCs w:val="32"/>
        </w:rPr>
      </w:pPr>
    </w:p>
    <w:p w14:paraId="2B81CFE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单位负责人签字：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单位公章：</w:t>
      </w:r>
    </w:p>
    <w:p w14:paraId="4C2BD0CA">
      <w:pPr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</w:p>
    <w:p w14:paraId="7A778C7F">
      <w:pPr>
        <w:ind w:firstLine="6240" w:firstLineChars="19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01B1DE9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B01C15E-8345-4E80-BB9E-636B79FB646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5392F7D-FC74-4E33-9D13-E5F88EB2D6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C6F8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6F8D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515F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9DE1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C6803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71BA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kNWNmMGNlMGRiNDQwNjBjZDU4ZWY4ZTFlMDlhNTYifQ=="/>
  </w:docVars>
  <w:rsids>
    <w:rsidRoot w:val="20ED42FC"/>
    <w:rsid w:val="00114F3D"/>
    <w:rsid w:val="001E3375"/>
    <w:rsid w:val="00262B63"/>
    <w:rsid w:val="00270420"/>
    <w:rsid w:val="00334FDF"/>
    <w:rsid w:val="004412E4"/>
    <w:rsid w:val="00475D4E"/>
    <w:rsid w:val="00494427"/>
    <w:rsid w:val="005D3161"/>
    <w:rsid w:val="006324B6"/>
    <w:rsid w:val="00721B72"/>
    <w:rsid w:val="00767FA2"/>
    <w:rsid w:val="00784447"/>
    <w:rsid w:val="007948E8"/>
    <w:rsid w:val="007A3EB1"/>
    <w:rsid w:val="0082437D"/>
    <w:rsid w:val="00865769"/>
    <w:rsid w:val="00987F37"/>
    <w:rsid w:val="00AD08B5"/>
    <w:rsid w:val="00BD1991"/>
    <w:rsid w:val="00C56320"/>
    <w:rsid w:val="00CE1AB1"/>
    <w:rsid w:val="00E454F6"/>
    <w:rsid w:val="00E70639"/>
    <w:rsid w:val="032719B3"/>
    <w:rsid w:val="0E057C85"/>
    <w:rsid w:val="11DD7150"/>
    <w:rsid w:val="12AC5E5D"/>
    <w:rsid w:val="1A9719F7"/>
    <w:rsid w:val="20ED42FC"/>
    <w:rsid w:val="23A85160"/>
    <w:rsid w:val="2A6D71E9"/>
    <w:rsid w:val="3073640C"/>
    <w:rsid w:val="373F7F9D"/>
    <w:rsid w:val="38E54E49"/>
    <w:rsid w:val="396F2715"/>
    <w:rsid w:val="3AEB12E8"/>
    <w:rsid w:val="3E0E0FE0"/>
    <w:rsid w:val="409205F2"/>
    <w:rsid w:val="425E2DDA"/>
    <w:rsid w:val="48D6007A"/>
    <w:rsid w:val="4C3363FD"/>
    <w:rsid w:val="4D3B6F31"/>
    <w:rsid w:val="52E46F45"/>
    <w:rsid w:val="5C245BBF"/>
    <w:rsid w:val="5C2676B9"/>
    <w:rsid w:val="605F3EE5"/>
    <w:rsid w:val="62E44911"/>
    <w:rsid w:val="64D80F8C"/>
    <w:rsid w:val="64DA7F79"/>
    <w:rsid w:val="68C96189"/>
    <w:rsid w:val="6D535020"/>
    <w:rsid w:val="6D5616A5"/>
    <w:rsid w:val="6FF71B4A"/>
    <w:rsid w:val="75595600"/>
    <w:rsid w:val="7B53688A"/>
    <w:rsid w:val="7BCE3A10"/>
    <w:rsid w:val="7C1548AA"/>
    <w:rsid w:val="7D0D0503"/>
    <w:rsid w:val="7D7B622B"/>
    <w:rsid w:val="7DF664E9"/>
    <w:rsid w:val="7E3E41FD"/>
    <w:rsid w:val="7EA9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135</Words>
  <Characters>138</Characters>
  <Lines>1</Lines>
  <Paragraphs>1</Paragraphs>
  <TotalTime>7</TotalTime>
  <ScaleCrop>false</ScaleCrop>
  <LinksUpToDate>false</LinksUpToDate>
  <CharactersWithSpaces>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2018-09-30T01:24:00Z</dcterms:created>
  <dc:creator>lenovo</dc:creator>
  <cp:lastModifiedBy>董贺帅</cp:lastModifiedBy>
  <cp:lastPrinted>2024-06-03T09:41:00Z</cp:lastPrinted>
  <dcterms:modified xsi:type="dcterms:W3CDTF">2026-08-30T01:39:01Z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B75998EC9A5D4973A1D94CF5BE94ED7D</vt:lpwstr>
  </property>
  <property fmtid="{D5CDD505-2E9C-101B-9397-08002B2CF9AE}" pid="4" name="KSOTemplateDocerSaveRecord">
    <vt:lpwstr>eyJoZGlkIjoiZThmZjQzZDkzN2Y2NjNmMmVmNDA5MjUwMTc3Y2JiOTYiLCJ1c2VySWQiOiI0MTk3OTM2NTAifQ==</vt:lpwstr>
  </property>
</Properties>
</file>