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7A29C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left="0" w:right="0" w:firstLine="0"/>
        <w:jc w:val="left"/>
        <w:rPr>
          <w:rFonts w:hint="eastAsia" w:ascii="Calibri" w:hAnsi="Calibri" w:eastAsia="仿宋_GB2312"/>
          <w:b w:val="0"/>
          <w:bCs w:val="0"/>
          <w:i w:val="0"/>
          <w:iCs w:val="0"/>
          <w:caps w:val="0"/>
          <w:smallCaps w:val="0"/>
          <w:vanish w:val="0"/>
          <w:color w:val="535353"/>
          <w:spacing w:val="0"/>
          <w:sz w:val="21"/>
          <w:szCs w:val="21"/>
          <w:lang w:eastAsia="zh-CN"/>
        </w:rPr>
      </w:pPr>
      <w:r>
        <w:rPr>
          <w:rFonts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</w:p>
    <w:p w14:paraId="3A4EA288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00" w:lineRule="exact"/>
        <w:ind w:left="0" w:right="0" w:firstLine="0"/>
        <w:jc w:val="center"/>
        <w:rPr>
          <w:rFonts w:ascii="Calibri" w:hAnsi="Calibri"/>
          <w:b w:val="0"/>
          <w:bCs w:val="0"/>
          <w:i w:val="0"/>
          <w:iCs w:val="0"/>
          <w:caps w:val="0"/>
          <w:smallCaps w:val="0"/>
          <w:vanish w:val="0"/>
          <w:color w:val="535353"/>
          <w:spacing w:val="0"/>
          <w:sz w:val="21"/>
          <w:szCs w:val="21"/>
        </w:rPr>
      </w:pPr>
      <w:bookmarkStart w:id="0" w:name="_GoBack"/>
      <w:r>
        <w:rPr>
          <w:rFonts w:hint="eastAsia" w:ascii="方正小标宋简体" w:eastAsia="方正小标宋简体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44"/>
          <w:szCs w:val="44"/>
          <w:lang w:val="en-US" w:eastAsia="zh-CN"/>
        </w:rPr>
        <w:t>2026年自主公开招聘员额制工作人员招聘改报书面申请表</w:t>
      </w:r>
      <w:bookmarkEnd w:id="0"/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7"/>
        <w:gridCol w:w="638"/>
        <w:gridCol w:w="878"/>
        <w:gridCol w:w="890"/>
        <w:gridCol w:w="880"/>
        <w:gridCol w:w="36"/>
        <w:gridCol w:w="357"/>
        <w:gridCol w:w="417"/>
        <w:gridCol w:w="453"/>
        <w:gridCol w:w="219"/>
        <w:gridCol w:w="2970"/>
      </w:tblGrid>
      <w:tr w14:paraId="2C833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  <w:hidden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0102EAB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FBE6D1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61E3EDA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</w:rPr>
              <w:t>性别</w:t>
            </w:r>
          </w:p>
        </w:tc>
        <w:tc>
          <w:tcPr>
            <w:tcW w:w="9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6E4268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  <w:tc>
          <w:tcPr>
            <w:tcW w:w="154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2F89383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身份证号</w:t>
            </w:r>
          </w:p>
        </w:tc>
        <w:tc>
          <w:tcPr>
            <w:tcW w:w="31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1925C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</w:tr>
      <w:tr w14:paraId="78855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  <w:jc w:val="center"/>
          <w:hidden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E52BA71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学历（学位）</w:t>
            </w:r>
          </w:p>
        </w:tc>
        <w:tc>
          <w:tcPr>
            <w:tcW w:w="27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3017BD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  <w:tc>
          <w:tcPr>
            <w:tcW w:w="154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C97E329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专业</w:t>
            </w:r>
          </w:p>
        </w:tc>
        <w:tc>
          <w:tcPr>
            <w:tcW w:w="31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4FDAB6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</w:tr>
      <w:tr w14:paraId="13513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  <w:hidden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7591F4E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原报考单位</w:t>
            </w:r>
          </w:p>
          <w:p w14:paraId="39C4176E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名称</w:t>
            </w:r>
          </w:p>
        </w:tc>
        <w:tc>
          <w:tcPr>
            <w:tcW w:w="27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86236B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  <w:tc>
          <w:tcPr>
            <w:tcW w:w="154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BAB567B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拟改报单位</w:t>
            </w:r>
          </w:p>
          <w:p w14:paraId="385452B3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名称</w:t>
            </w:r>
          </w:p>
        </w:tc>
        <w:tc>
          <w:tcPr>
            <w:tcW w:w="31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63387F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</w:tr>
      <w:tr w14:paraId="47BC1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  <w:hidden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8364E74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原报考岗位</w:t>
            </w:r>
          </w:p>
          <w:p w14:paraId="0217263C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名称</w:t>
            </w:r>
          </w:p>
        </w:tc>
        <w:tc>
          <w:tcPr>
            <w:tcW w:w="27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C5D0EB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  <w:tc>
          <w:tcPr>
            <w:tcW w:w="154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4D7967C">
            <w:pPr>
              <w:pStyle w:val="5"/>
              <w:spacing w:before="0" w:beforeAutospacing="0" w:after="0" w:afterAutospacing="0" w:line="272" w:lineRule="atLeast"/>
              <w:ind w:left="0"/>
              <w:jc w:val="center"/>
              <w:rPr>
                <w:rFonts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拟改报岗位</w:t>
            </w:r>
          </w:p>
          <w:p w14:paraId="525015C8">
            <w:pPr>
              <w:pStyle w:val="5"/>
              <w:spacing w:before="0" w:beforeAutospacing="0" w:after="0" w:afterAutospacing="0" w:line="272" w:lineRule="atLeast"/>
              <w:ind w:lef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名称</w:t>
            </w:r>
          </w:p>
        </w:tc>
        <w:tc>
          <w:tcPr>
            <w:tcW w:w="31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568746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</w:tr>
      <w:tr w14:paraId="5F79D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  <w:hidden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49EE73F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拟改报岗位的专业及其他要求</w:t>
            </w:r>
          </w:p>
        </w:tc>
        <w:tc>
          <w:tcPr>
            <w:tcW w:w="7432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284678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</w:tr>
      <w:tr w14:paraId="249FC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1" w:hRule="atLeast"/>
          <w:jc w:val="center"/>
          <w:hidden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55BCB5D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简历</w:t>
            </w:r>
          </w:p>
        </w:tc>
        <w:tc>
          <w:tcPr>
            <w:tcW w:w="31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96267F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E751FDF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</w:rPr>
              <w:t>身份证复印件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80E5F9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</w:tr>
      <w:tr w14:paraId="15B5F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8" w:hRule="atLeast"/>
          <w:jc w:val="center"/>
          <w:hidden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31A58F2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申请人签名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861959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E3953D7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联系电话</w:t>
            </w:r>
          </w:p>
        </w:tc>
        <w:tc>
          <w:tcPr>
            <w:tcW w:w="33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107FBF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</w:tr>
      <w:tr w14:paraId="46923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9" w:hRule="atLeast"/>
          <w:jc w:val="center"/>
          <w:hidden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C0340D2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拟改报单位</w:t>
            </w:r>
          </w:p>
          <w:p w14:paraId="30D3B90E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</w:rPr>
              <w:t>审查意见</w:t>
            </w:r>
          </w:p>
        </w:tc>
        <w:tc>
          <w:tcPr>
            <w:tcW w:w="7432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EE0970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</w:tr>
      <w:tr w14:paraId="0B22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0" w:hRule="atLeast"/>
          <w:jc w:val="center"/>
          <w:hidden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3CE4B50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2" w:lineRule="atLeast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222222"/>
                <w:sz w:val="24"/>
                <w:szCs w:val="24"/>
                <w:shd w:val="clear" w:color="auto" w:fill="FFFFFF"/>
              </w:rPr>
              <w:t>备注</w:t>
            </w:r>
          </w:p>
        </w:tc>
        <w:tc>
          <w:tcPr>
            <w:tcW w:w="7432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EF3C72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vanish w:val="0"/>
                <w:sz w:val="20"/>
                <w:szCs w:val="20"/>
              </w:rPr>
            </w:pPr>
          </w:p>
        </w:tc>
      </w:tr>
    </w:tbl>
    <w:p w14:paraId="5F32ECEB"/>
    <w:sectPr>
      <w:pgSz w:w="11907" w:h="16840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74FAAC4-0B1B-41EC-9FFB-EA8933B4D3F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B580979-B5EE-4F2D-9E4B-656D73DE56A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4"/>
  </w:compat>
  <w:rsids>
    <w:rsidRoot w:val="00000000"/>
    <w:rsid w:val="35C942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Times New Roman"/>
      <w:snapToGrid/>
      <w:color w:val="auto"/>
      <w:spacing w:val="0"/>
      <w:w w:val="100"/>
      <w:kern w:val="0"/>
      <w:position w:val="0"/>
      <w:sz w:val="24"/>
      <w:szCs w:val="21"/>
      <w:u w:val="none" w:color="auto"/>
      <w:vertAlign w:val="baseli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永中软件股份有限公司</Company>
  <Pages>1</Pages>
  <Words>112</Words>
  <Characters>115</Characters>
  <Lines>48</Lines>
  <Paragraphs>24</Paragraphs>
  <TotalTime>0</TotalTime>
  <ScaleCrop>false</ScaleCrop>
  <LinksUpToDate>false</LinksUpToDate>
  <CharactersWithSpaces>115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2010-09-08T06:51:00Z</dcterms:created>
  <dc:creator>Administrator</dc:creator>
  <cp:lastModifiedBy>A✨Lisa </cp:lastModifiedBy>
  <dcterms:modified xsi:type="dcterms:W3CDTF">2026-08-25T08:24:28Z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eyJoZGlkIjoiMDVkNGFiYmRjZWZlMmMzMDI1ZDAzZjEwZTBhMWQ5MmMiLCJ1c2VySWQiOiIyMDkwMzA2NzAifQ==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9B89CE0C2A8B45CE9EC22BDFDA50E779_12</vt:lpwstr>
  </property>
</Properties>
</file>