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0BE17">
      <w:pPr>
        <w:jc w:val="center"/>
      </w:pPr>
      <w:r>
        <w:rPr>
          <w:rFonts w:hint="eastAsia" w:ascii="黑体" w:hAnsi="黑体" w:eastAsia="黑体" w:cs="黑体"/>
          <w:sz w:val="32"/>
          <w:szCs w:val="40"/>
        </w:rPr>
        <w:t>数学学院202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40"/>
        </w:rPr>
        <w:t>年班主任（班导师）申请表</w:t>
      </w:r>
    </w:p>
    <w:tbl>
      <w:tblPr>
        <w:tblStyle w:val="2"/>
        <w:tblW w:w="962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8"/>
        <w:gridCol w:w="1842"/>
        <w:gridCol w:w="1864"/>
        <w:gridCol w:w="1336"/>
        <w:gridCol w:w="1473"/>
        <w:gridCol w:w="1773"/>
      </w:tblGrid>
      <w:tr w14:paraId="76EE7C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1B70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CDC8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9401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1BEB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9204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7864C"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5BA6E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017B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政治面貌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70AC0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89CC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职称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B9D29"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4A9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职务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D8353"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40F361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904D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所在系部</w:t>
            </w:r>
          </w:p>
        </w:tc>
        <w:tc>
          <w:tcPr>
            <w:tcW w:w="3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5667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A785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联系方式</w:t>
            </w:r>
          </w:p>
        </w:tc>
        <w:tc>
          <w:tcPr>
            <w:tcW w:w="3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3C6C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437F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B0E8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拟申请</w:t>
            </w:r>
          </w:p>
          <w:p w14:paraId="6A6C064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负责专业</w:t>
            </w:r>
          </w:p>
        </w:tc>
        <w:tc>
          <w:tcPr>
            <w:tcW w:w="3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511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170EA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申请类型</w:t>
            </w:r>
          </w:p>
        </w:tc>
        <w:tc>
          <w:tcPr>
            <w:tcW w:w="3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F676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□班主任 </w:t>
            </w:r>
            <w:r>
              <w:rPr>
                <w:rFonts w:ascii="宋体" w:hAnsi="宋体" w:eastAsia="宋体" w:cs="宋体"/>
                <w:color w:val="000000"/>
                <w:sz w:val="22"/>
                <w:szCs w:val="22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□班导师</w:t>
            </w:r>
          </w:p>
        </w:tc>
      </w:tr>
      <w:tr w14:paraId="7DA4E3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1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AE69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申请理由</w:t>
            </w:r>
          </w:p>
        </w:tc>
        <w:tc>
          <w:tcPr>
            <w:tcW w:w="82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3BFF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44503B9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39114325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42423C0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05C4D0B6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0F982E2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57585153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20D556C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5F7DA335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7113F7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511E2B03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申请人（签名）：</w:t>
            </w:r>
          </w:p>
          <w:p w14:paraId="706FC58A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  <w:p w14:paraId="65AB27F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                                年    月    日</w:t>
            </w:r>
          </w:p>
        </w:tc>
      </w:tr>
      <w:tr w14:paraId="7F0EFE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44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9B32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工作计划</w:t>
            </w:r>
          </w:p>
        </w:tc>
        <w:tc>
          <w:tcPr>
            <w:tcW w:w="82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E5D1DA2">
            <w:pPr>
              <w:widowControl/>
              <w:textAlignment w:val="bottom"/>
              <w:rPr>
                <w:rFonts w:cs="宋体" w:asciiTheme="minorEastAsia" w:hAnsi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cs="Times New Roman" w:asciiTheme="minorEastAsia" w:hAnsiTheme="minorEastAsia"/>
                <w:color w:val="808080"/>
                <w:sz w:val="18"/>
                <w:szCs w:val="18"/>
              </w:rPr>
              <w:t>（请写明具体工作思路和工作打算）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</w:t>
            </w:r>
          </w:p>
          <w:p w14:paraId="061D2F46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0D5B2BB5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10DE4287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7806950C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6BA6CC66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007896A9">
            <w:pPr>
              <w:widowControl/>
              <w:textAlignment w:val="bottom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216BD4CC">
            <w:pPr>
              <w:widowControl/>
              <w:ind w:right="880"/>
              <w:jc w:val="center"/>
              <w:textAlignment w:val="bottom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年    月    日 </w:t>
            </w:r>
          </w:p>
        </w:tc>
      </w:tr>
      <w:tr w14:paraId="3D88EC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1" w:hRule="atLeast"/>
          <w:jc w:val="center"/>
        </w:trPr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1B9F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系部意见</w:t>
            </w:r>
          </w:p>
        </w:tc>
        <w:tc>
          <w:tcPr>
            <w:tcW w:w="82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20E20A9">
            <w:pPr>
              <w:widowControl/>
              <w:jc w:val="center"/>
              <w:textAlignment w:val="bottom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负责人（签字）：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年    月    日 </w:t>
            </w:r>
          </w:p>
        </w:tc>
      </w:tr>
    </w:tbl>
    <w:p w14:paraId="18E623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5YzA3OWU2ZDVmMjRkOTAzYmE3NDUxNzdiNGRhMzEifQ=="/>
  </w:docVars>
  <w:rsids>
    <w:rsidRoot w:val="4EC50E71"/>
    <w:rsid w:val="001518D7"/>
    <w:rsid w:val="002A4970"/>
    <w:rsid w:val="005E27FC"/>
    <w:rsid w:val="0094552E"/>
    <w:rsid w:val="060A1B65"/>
    <w:rsid w:val="08C51C9E"/>
    <w:rsid w:val="310536C3"/>
    <w:rsid w:val="4EC50E71"/>
    <w:rsid w:val="55261BC7"/>
    <w:rsid w:val="65957B3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113</Words>
  <Characters>116</Characters>
  <Lines>2</Lines>
  <Paragraphs>1</Paragraphs>
  <TotalTime>26</TotalTime>
  <ScaleCrop>false</ScaleCrop>
  <LinksUpToDate>false</LinksUpToDate>
  <CharactersWithSpaces>288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2018-08-20T07:46:00Z</dcterms:created>
  <dc:creator>yigekk</dc:creator>
  <cp:lastModifiedBy>CY</cp:lastModifiedBy>
  <dcterms:modified xsi:type="dcterms:W3CDTF">2026-08-23T01:32:36Z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38A1F21F57E849EE8E34FB04A8DDEE74_12</vt:lpwstr>
  </property>
  <property fmtid="{D5CDD505-2E9C-101B-9397-08002B2CF9AE}" pid="4" name="KSOTemplateDocerSaveRecord">
    <vt:lpwstr>eyJoZGlkIjoiMjc1NTVhNTAzYWMxOTM0ZThkNDZjNDJlZDBhOGY3ZmYiLCJ1c2VySWQiOiIyNDEzOTAzNDMifQ==</vt:lpwstr>
  </property>
</Properties>
</file>