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571FA"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广东郁铁广胜建设发展有限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公开招聘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员工报名表</w:t>
      </w:r>
    </w:p>
    <w:tbl>
      <w:tblPr>
        <w:tblStyle w:val="3"/>
        <w:tblpPr w:leftFromText="180" w:rightFromText="180" w:vertAnchor="text" w:horzAnchor="page" w:tblpX="1531" w:tblpY="175"/>
        <w:tblOverlap w:val="never"/>
        <w:tblW w:w="910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774"/>
        <w:gridCol w:w="546"/>
        <w:gridCol w:w="510"/>
        <w:gridCol w:w="495"/>
        <w:gridCol w:w="1230"/>
        <w:gridCol w:w="1426"/>
        <w:gridCol w:w="1206"/>
        <w:gridCol w:w="1518"/>
      </w:tblGrid>
      <w:tr w14:paraId="037E9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BDA9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469F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17B6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C51C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36CC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A0D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D545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贴</w:t>
            </w:r>
          </w:p>
          <w:p w14:paraId="78A1A3E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</w:t>
            </w:r>
          </w:p>
          <w:p w14:paraId="625570D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片</w:t>
            </w:r>
          </w:p>
        </w:tc>
      </w:tr>
      <w:tr w14:paraId="6C82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F28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F3A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A52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056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F6958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貌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8E3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 w14:paraId="4CF1DDA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A70A8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440F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现户籍地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3147">
            <w:pPr>
              <w:widowControl/>
              <w:spacing w:line="340" w:lineRule="atLeast"/>
              <w:ind w:firstLine="960" w:firstLineChars="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 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市（县）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BE4F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66C6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A886A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DF72E6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6DDE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0D0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AD0E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B57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 w14:paraId="5CD9B03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AAEE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C880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A635">
            <w:pPr>
              <w:widowControl/>
              <w:spacing w:line="340" w:lineRule="atLeast"/>
              <w:ind w:firstLine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 编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A9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 w14:paraId="03E2B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5431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F526E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316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1E5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45CD2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70E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290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07A09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6C0A7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3FFEE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DB1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9BF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35BC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6C38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309F010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AFE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3FD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9280E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FBDF4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0BDDCC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9C76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裸视视力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3E87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D9DF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矫正视力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075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6572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AB1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4AFD4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0AE3B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272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53E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6E23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188B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89A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75B01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3" w:hRule="atLeast"/>
        </w:trPr>
        <w:tc>
          <w:tcPr>
            <w:tcW w:w="21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5EC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学习、工作经历</w:t>
            </w:r>
          </w:p>
          <w:p w14:paraId="489B5F77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6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426E6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</w:tbl>
    <w:tbl>
      <w:tblPr>
        <w:tblStyle w:val="3"/>
        <w:tblpPr w:leftFromText="180" w:rightFromText="180" w:vertAnchor="text" w:horzAnchor="page" w:tblpX="1546" w:tblpY="322"/>
        <w:tblOverlap w:val="never"/>
        <w:tblW w:w="90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416"/>
        <w:gridCol w:w="1504"/>
        <w:gridCol w:w="380"/>
        <w:gridCol w:w="900"/>
        <w:gridCol w:w="1536"/>
        <w:gridCol w:w="2126"/>
      </w:tblGrid>
      <w:tr w14:paraId="0CE1D7E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E03A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4D69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姓  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C7290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D5B54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BAC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户籍所在地</w:t>
            </w:r>
          </w:p>
        </w:tc>
      </w:tr>
      <w:tr w14:paraId="6916601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C177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2BE3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918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34BA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8B34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6D57826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9916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7A6A7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9E486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46B4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10A1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4275E51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5E7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B95C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5546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FEE7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B691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494002D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B6DD3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6E6EA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8A7C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FFF5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90A4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6F2B85F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8E6B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C30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786F3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D50B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590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498A018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2C6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有何特长及突出业绩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BD34D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38D2886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0811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64311095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惩</w:t>
            </w:r>
          </w:p>
          <w:p w14:paraId="26551644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64FEF42C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况</w:t>
            </w:r>
          </w:p>
          <w:p w14:paraId="0BE157E7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6B32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7A75245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51E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生</w:t>
            </w:r>
          </w:p>
          <w:p w14:paraId="163D9504">
            <w:pPr>
              <w:widowControl/>
              <w:spacing w:line="300" w:lineRule="atLeast"/>
              <w:ind w:firstLine="1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4CDD1CE5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7B05"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0777633D">
            <w:pPr>
              <w:widowControl/>
              <w:spacing w:line="4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本人报名所提供的全部信息资料均真实有效，否则，责任自负。</w:t>
            </w:r>
          </w:p>
          <w:p w14:paraId="4F904F81"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51656D7E">
            <w:pPr>
              <w:widowControl/>
              <w:spacing w:line="440" w:lineRule="atLeast"/>
              <w:ind w:firstLine="2040" w:firstLineChars="8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考生签名：</w:t>
            </w:r>
          </w:p>
          <w:p w14:paraId="4CDBDEE5">
            <w:pPr>
              <w:widowControl/>
              <w:spacing w:line="440" w:lineRule="atLeast"/>
              <w:ind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               年    月    日</w:t>
            </w:r>
          </w:p>
        </w:tc>
      </w:tr>
      <w:tr w14:paraId="6BDADCA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4CFE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</w:t>
            </w:r>
          </w:p>
          <w:p w14:paraId="7A24E430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 见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24E8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40A958AC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23D3056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7FDED41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 w14:paraId="76444844">
            <w:pPr>
              <w:widowControl/>
              <w:spacing w:line="440" w:lineRule="atLeast"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审核人：         </w:t>
            </w:r>
          </w:p>
          <w:p w14:paraId="29D00E06">
            <w:pPr>
              <w:widowControl/>
              <w:spacing w:line="440" w:lineRule="atLeast"/>
              <w:ind w:firstLine="630" w:firstLineChars="3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65E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招考领导小组审批意见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7A5A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13D0D5C6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1F4CF9C0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0563D6DE"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 w14:paraId="730BFD9F"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 w14:paraId="0C9870A8">
            <w:pPr>
              <w:widowControl/>
              <w:spacing w:line="440" w:lineRule="atLeast"/>
              <w:ind w:firstLine="1155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</w:tr>
    </w:tbl>
    <w:p w14:paraId="31592E80">
      <w:pPr>
        <w:widowControl/>
        <w:shd w:val="clear" w:color="auto" w:fill="FFFFFF"/>
        <w:spacing w:line="3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36A7EFB"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</w:rPr>
        <w:t> </w:t>
      </w:r>
    </w:p>
    <w:p w14:paraId="151A2B7D">
      <w:pPr>
        <w:widowControl/>
        <w:shd w:val="clear" w:color="auto" w:fill="FFFFFF"/>
        <w:spacing w:line="400" w:lineRule="atLeast"/>
        <w:jc w:val="left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说明：1、此表用A4纸双面打印后，用蓝黑色钢笔填写，字迹要清楚；</w:t>
      </w:r>
    </w:p>
    <w:p w14:paraId="6F817F23">
      <w:pPr>
        <w:widowControl/>
        <w:shd w:val="clear" w:color="auto" w:fill="FFFFFF"/>
        <w:spacing w:line="560" w:lineRule="atLeast"/>
        <w:ind w:firstLine="72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2、此表须如实填写，经审核发现与事实不符的，责任自负。</w:t>
      </w:r>
    </w:p>
    <w:sectPr>
      <w:pgSz w:w="11906" w:h="16838"/>
      <w:pgMar w:top="1191" w:right="1531" w:bottom="72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22C14"/>
    <w:rsid w:val="026843CF"/>
    <w:rsid w:val="05BA3A2D"/>
    <w:rsid w:val="13FC18D5"/>
    <w:rsid w:val="14517162"/>
    <w:rsid w:val="15F8592F"/>
    <w:rsid w:val="19DE3C16"/>
    <w:rsid w:val="1B61067A"/>
    <w:rsid w:val="215556D7"/>
    <w:rsid w:val="226C7DFC"/>
    <w:rsid w:val="233B46F3"/>
    <w:rsid w:val="28047BE1"/>
    <w:rsid w:val="29200064"/>
    <w:rsid w:val="29631F57"/>
    <w:rsid w:val="33FF027E"/>
    <w:rsid w:val="344E0717"/>
    <w:rsid w:val="37116E94"/>
    <w:rsid w:val="3EF22C14"/>
    <w:rsid w:val="404A4B44"/>
    <w:rsid w:val="40F76A7B"/>
    <w:rsid w:val="42186FEB"/>
    <w:rsid w:val="4CD156BB"/>
    <w:rsid w:val="571700C8"/>
    <w:rsid w:val="57945217"/>
    <w:rsid w:val="5FC9464E"/>
    <w:rsid w:val="68062703"/>
    <w:rsid w:val="68A17DF8"/>
    <w:rsid w:val="696905A5"/>
    <w:rsid w:val="6D231E24"/>
    <w:rsid w:val="6D535020"/>
    <w:rsid w:val="70AA67AE"/>
    <w:rsid w:val="70E44EF7"/>
    <w:rsid w:val="795B1648"/>
    <w:rsid w:val="799E4F9B"/>
    <w:rsid w:val="7A345D51"/>
    <w:rsid w:val="7A3F0456"/>
    <w:rsid w:val="7DD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353</Words>
  <Characters>354</Characters>
  <Lines>0</Lines>
  <Paragraphs>0</Paragraphs>
  <TotalTime>96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2018-10-09T02:33:00Z</dcterms:created>
  <dc:creator>Administrator</dc:creator>
  <cp:lastModifiedBy>꧁Cherish꧂</cp:lastModifiedBy>
  <cp:lastPrinted>2026-03-23T02:23:00Z</cp:lastPrinted>
  <dcterms:modified xsi:type="dcterms:W3CDTF">2026-07-07T08:57:43Z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6AFC5AEAC4714404A7E021524018DDC1_13</vt:lpwstr>
  </property>
  <property fmtid="{D5CDD505-2E9C-101B-9397-08002B2CF9AE}" pid="4" name="KSOTemplateDocerSaveRecord">
    <vt:lpwstr>eyJoZGlkIjoiYzA5YTg0ZWFjOWVlMTM4NWYwZmI3OTJjNmQ1ZTdjZGYiLCJ1c2VySWQiOiIzODM3MzUwMjkifQ==</vt:lpwstr>
  </property>
</Properties>
</file>