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502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826"/>
        <w:gridCol w:w="229"/>
        <w:gridCol w:w="475"/>
        <w:gridCol w:w="239"/>
        <w:gridCol w:w="592"/>
        <w:gridCol w:w="360"/>
        <w:gridCol w:w="672"/>
        <w:gridCol w:w="620"/>
        <w:gridCol w:w="842"/>
        <w:gridCol w:w="980"/>
        <w:gridCol w:w="2079"/>
        <w:gridCol w:w="239"/>
      </w:tblGrid>
      <w:tr w14:paraId="5C21F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9" w:type="dxa"/>
          <w:trHeight w:val="1270" w:hRule="atLeast"/>
        </w:trPr>
        <w:tc>
          <w:tcPr>
            <w:tcW w:w="4871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9AAD0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高密市面向“三支一扶”人员定向招聘</w:t>
            </w:r>
          </w:p>
          <w:p w14:paraId="07B34664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事业单位工作人员报名登记表</w:t>
            </w:r>
          </w:p>
        </w:tc>
      </w:tr>
      <w:tr w14:paraId="0EB9F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9" w:type="dxa"/>
          <w:trHeight w:val="1278" w:hRule="atLeast"/>
        </w:trPr>
        <w:tc>
          <w:tcPr>
            <w:tcW w:w="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92BCB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6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21B06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29FE5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5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5B2E9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9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6F81E">
            <w:pPr>
              <w:widowControl/>
              <w:tabs>
                <w:tab w:val="left" w:pos="3593"/>
                <w:tab w:val="left" w:pos="3735"/>
              </w:tabs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9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43A7D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86864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34670694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彩色</w:t>
            </w:r>
          </w:p>
          <w:p w14:paraId="55A7C883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照片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</w:p>
        </w:tc>
      </w:tr>
      <w:tr w14:paraId="64D13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9" w:type="dxa"/>
          <w:trHeight w:val="1112" w:hRule="atLeast"/>
        </w:trPr>
        <w:tc>
          <w:tcPr>
            <w:tcW w:w="6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E5249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76063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ED354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61096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3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B5F6E">
            <w:pPr>
              <w:widowControl/>
              <w:tabs>
                <w:tab w:val="left" w:pos="3593"/>
                <w:tab w:val="left" w:pos="3735"/>
              </w:tabs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招募为“三支一扶”</w:t>
            </w:r>
          </w:p>
          <w:p w14:paraId="53F004AA">
            <w:pPr>
              <w:widowControl/>
              <w:tabs>
                <w:tab w:val="left" w:pos="3593"/>
                <w:tab w:val="left" w:pos="3735"/>
              </w:tabs>
              <w:ind w:firstLine="600" w:firstLineChars="250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人员时间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3069B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436871"/>
        </w:tc>
      </w:tr>
      <w:tr w14:paraId="4FAF0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63353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81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8C3FA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4624D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D71A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" w:type="pct"/>
            <w:vAlign w:val="center"/>
          </w:tcPr>
          <w:p w14:paraId="5D531E00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D518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9" w:type="dxa"/>
          <w:trHeight w:val="706" w:hRule="atLeast"/>
        </w:trPr>
        <w:tc>
          <w:tcPr>
            <w:tcW w:w="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05969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81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37328B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3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8C6F9">
            <w:pPr>
              <w:widowControl/>
              <w:tabs>
                <w:tab w:val="left" w:pos="3593"/>
                <w:tab w:val="left" w:pos="3735"/>
              </w:tabs>
              <w:ind w:left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6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9A1E2">
            <w:pPr>
              <w:widowControl/>
              <w:tabs>
                <w:tab w:val="left" w:pos="3593"/>
                <w:tab w:val="left" w:pos="3735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C78C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9" w:type="dxa"/>
          <w:trHeight w:val="590" w:hRule="atLeast"/>
        </w:trPr>
        <w:tc>
          <w:tcPr>
            <w:tcW w:w="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1FC5A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毕业日期</w:t>
            </w:r>
          </w:p>
        </w:tc>
        <w:tc>
          <w:tcPr>
            <w:tcW w:w="1819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A45BE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C6FC1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C818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8963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9" w:type="dxa"/>
          <w:trHeight w:val="768" w:hRule="atLeast"/>
        </w:trPr>
        <w:tc>
          <w:tcPr>
            <w:tcW w:w="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936DB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服务单位</w:t>
            </w:r>
          </w:p>
        </w:tc>
        <w:tc>
          <w:tcPr>
            <w:tcW w:w="4241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1C6B8">
            <w:pPr>
              <w:widowControl/>
              <w:tabs>
                <w:tab w:val="left" w:pos="3593"/>
                <w:tab w:val="left" w:pos="3735"/>
              </w:tabs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54F9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9" w:type="dxa"/>
          <w:trHeight w:val="3196" w:hRule="atLeast"/>
        </w:trPr>
        <w:tc>
          <w:tcPr>
            <w:tcW w:w="6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1C1594FD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工作（学习）简历</w:t>
            </w:r>
          </w:p>
        </w:tc>
        <w:tc>
          <w:tcPr>
            <w:tcW w:w="4241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7F86">
            <w:pPr>
              <w:widowControl/>
              <w:tabs>
                <w:tab w:val="left" w:pos="3593"/>
                <w:tab w:val="left" w:pos="3735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D568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9" w:type="dxa"/>
          <w:trHeight w:val="3536" w:hRule="atLeast"/>
        </w:trPr>
        <w:tc>
          <w:tcPr>
            <w:tcW w:w="6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5A323FAC">
            <w:pPr>
              <w:widowControl/>
              <w:tabs>
                <w:tab w:val="left" w:pos="3593"/>
                <w:tab w:val="left" w:pos="3735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诚信承诺书</w:t>
            </w:r>
          </w:p>
        </w:tc>
        <w:tc>
          <w:tcPr>
            <w:tcW w:w="4241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23FB7FA4">
            <w:pPr>
              <w:widowControl/>
              <w:tabs>
                <w:tab w:val="left" w:pos="3593"/>
                <w:tab w:val="left" w:pos="3735"/>
              </w:tabs>
              <w:ind w:firstLine="48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53EC6B26">
            <w:pPr>
              <w:widowControl/>
              <w:tabs>
                <w:tab w:val="left" w:pos="3593"/>
                <w:tab w:val="left" w:pos="3735"/>
              </w:tabs>
              <w:ind w:firstLine="480" w:firstLineChars="2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我已仔细阅读本次招聘公告，理解其内容，符合报考条件。本人所提供的个人信息、证明资料、证件等真实、准确，并自觉遵守事业单位公开招聘的各项规定，诚实守信，严守纪律，认真履行报考人员的义务。对因提供有关信息、证件不实或违反有关纪律规定所造成的后果，本人自愿承担相应的责任。  </w:t>
            </w:r>
          </w:p>
          <w:p w14:paraId="5E6ED29F">
            <w:pPr>
              <w:widowControl/>
              <w:tabs>
                <w:tab w:val="left" w:pos="3593"/>
                <w:tab w:val="left" w:pos="3735"/>
              </w:tabs>
              <w:ind w:firstLine="48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                     </w:t>
            </w:r>
          </w:p>
          <w:p w14:paraId="22D3B20C">
            <w:pPr>
              <w:widowControl/>
              <w:tabs>
                <w:tab w:val="left" w:pos="3593"/>
                <w:tab w:val="left" w:pos="3735"/>
              </w:tabs>
              <w:ind w:firstLine="3840" w:firstLineChars="16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15ACABB3">
            <w:pPr>
              <w:widowControl/>
              <w:tabs>
                <w:tab w:val="left" w:pos="3593"/>
                <w:tab w:val="left" w:pos="3735"/>
              </w:tabs>
              <w:ind w:firstLine="3840" w:firstLineChars="16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报名人员签名：</w:t>
            </w:r>
          </w:p>
          <w:p w14:paraId="0DF3FEEC">
            <w:pPr>
              <w:widowControl/>
              <w:tabs>
                <w:tab w:val="left" w:pos="3593"/>
                <w:tab w:val="left" w:pos="3735"/>
              </w:tabs>
              <w:ind w:firstLine="480" w:firstLineChars="2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7950DDC3">
            <w:pPr>
              <w:widowControl/>
              <w:tabs>
                <w:tab w:val="left" w:pos="3593"/>
                <w:tab w:val="left" w:pos="3735"/>
              </w:tabs>
              <w:ind w:firstLine="48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17B2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29" w:type="dxa"/>
          <w:wAfter w:w="239" w:type="dxa"/>
          <w:trHeight w:val="90" w:hRule="atLeast"/>
        </w:trPr>
        <w:tc>
          <w:tcPr>
            <w:tcW w:w="4695" w:type="pct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06FED0B">
            <w:pPr>
              <w:widowControl/>
              <w:tabs>
                <w:tab w:val="left" w:pos="3593"/>
                <w:tab w:val="left" w:pos="3735"/>
              </w:tabs>
              <w:ind w:firstLine="48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56F1399"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注：1、本表一式二份；2、工作（学习）简历需从大学简历开始填写；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oto Sans CJK HK Bold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Noto Sans CJK HK Bold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Calibri">
    <w:altName w:val="Noto Sans CJK HK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oto Sans CJK HK Bold">
    <w:panose1 w:val="020B0500000000000000"/>
    <w:charset w:val="88"/>
    <w:family w:val="auto"/>
    <w:pitch w:val="default"/>
    <w:sig w:usb0="30000083" w:usb1="2BDF3C10" w:usb2="00000016" w:usb3="00000000" w:csb0="603A0107" w:csb1="00000000"/>
  </w:font>
  <w:font w:name="Lucida Sans">
    <w:altName w:val="Noto Sans CJK HK Bold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ZiNjIxYTBmYjMxZmMwMWJhNmQ4ODRiNTFiMjU1MTAifQ=="/>
  </w:docVars>
  <w:rsids>
    <w:rsidRoot w:val="00000000"/>
    <w:rsid w:val="7FFD87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1"/>
    </w:pPr>
    <w:rPr>
      <w:rFonts w:ascii="宋体" w:hAnsi="宋体" w:eastAsia="黑体"/>
      <w:b/>
      <w:bCs/>
      <w:sz w:val="32"/>
      <w:szCs w:val="32"/>
    </w:rPr>
  </w:style>
  <w:style w:type="paragraph" w:styleId="4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heading 1 Char"/>
    <w:basedOn w:val="8"/>
    <w:link w:val="2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0">
    <w:name w:val="heading 2 Char"/>
    <w:basedOn w:val="8"/>
    <w:link w:val="3"/>
    <w:qFormat/>
    <w:uiPriority w:val="0"/>
    <w:rPr>
      <w:rFonts w:ascii="宋体" w:hAnsi="Calibri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heading 3 Char"/>
    <w:basedOn w:val="8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26650 1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57D726AC-D7A3-4B64-AB31-21F1008997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0</Words>
  <Characters>279</Characters>
  <Lines>0</Lines>
  <Paragraphs>2</Paragraphs>
  <TotalTime>5</TotalTime>
  <ScaleCrop>false</ScaleCrop>
  <LinksUpToDate>false</LinksUpToDate>
  <CharactersWithSpaces>372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2020-07-01T16:41:00Z</dcterms:created>
  <dc:creator>admin</dc:creator>
  <cp:lastModifiedBy>gaomi</cp:lastModifiedBy>
  <cp:lastPrinted>2020-09-14T16:02:00Z</cp:lastPrinted>
  <dcterms:modified xsi:type="dcterms:W3CDTF">2026-08-04T13:47:49Z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F7103149DDF147AF8287091CC4688BC1</vt:lpwstr>
  </property>
</Properties>
</file>