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1B28F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宜宾市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劳动人事争议仲裁院</w:t>
      </w:r>
    </w:p>
    <w:p w14:paraId="759C4D1A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就业见习人员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报名</w:t>
      </w:r>
      <w:r>
        <w:rPr>
          <w:rFonts w:hint="eastAsia" w:ascii="方正小标宋简体" w:hAnsi="宋体" w:eastAsia="方正小标宋简体"/>
          <w:sz w:val="44"/>
          <w:szCs w:val="44"/>
        </w:rPr>
        <w:t>表</w:t>
      </w:r>
    </w:p>
    <w:tbl>
      <w:tblPr>
        <w:tblStyle w:val="8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259"/>
        <w:gridCol w:w="526"/>
        <w:gridCol w:w="792"/>
        <w:gridCol w:w="584"/>
        <w:gridCol w:w="368"/>
        <w:gridCol w:w="199"/>
        <w:gridCol w:w="992"/>
        <w:gridCol w:w="178"/>
        <w:gridCol w:w="862"/>
        <w:gridCol w:w="190"/>
        <w:gridCol w:w="1595"/>
      </w:tblGrid>
      <w:tr w14:paraId="662DA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64" w:type="dxa"/>
            <w:noWrap/>
            <w:vAlign w:val="center"/>
          </w:tcPr>
          <w:p w14:paraId="56A34C15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259" w:type="dxa"/>
            <w:noWrap/>
            <w:vAlign w:val="center"/>
          </w:tcPr>
          <w:p w14:paraId="45EEC6A4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318" w:type="dxa"/>
            <w:gridSpan w:val="2"/>
            <w:noWrap/>
            <w:vAlign w:val="center"/>
          </w:tcPr>
          <w:p w14:paraId="73BB23EE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952" w:type="dxa"/>
            <w:gridSpan w:val="2"/>
            <w:noWrap/>
            <w:vAlign w:val="center"/>
          </w:tcPr>
          <w:p w14:paraId="1E718EEA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369" w:type="dxa"/>
            <w:gridSpan w:val="3"/>
            <w:noWrap/>
            <w:vAlign w:val="center"/>
          </w:tcPr>
          <w:p w14:paraId="4D7365A2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685C2068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595" w:type="dxa"/>
            <w:vMerge w:val="restart"/>
            <w:noWrap/>
            <w:vAlign w:val="center"/>
          </w:tcPr>
          <w:p w14:paraId="3D86BC4B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贴一寸</w:t>
            </w:r>
          </w:p>
          <w:p w14:paraId="7575B2D7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照片处</w:t>
            </w:r>
          </w:p>
        </w:tc>
      </w:tr>
      <w:tr w14:paraId="0E53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564" w:type="dxa"/>
            <w:noWrap/>
            <w:vAlign w:val="center"/>
          </w:tcPr>
          <w:p w14:paraId="07A8CD7D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259" w:type="dxa"/>
            <w:noWrap/>
            <w:vAlign w:val="center"/>
          </w:tcPr>
          <w:p w14:paraId="64358309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318" w:type="dxa"/>
            <w:gridSpan w:val="2"/>
            <w:noWrap/>
            <w:vAlign w:val="center"/>
          </w:tcPr>
          <w:p w14:paraId="1E84949A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952" w:type="dxa"/>
            <w:gridSpan w:val="2"/>
            <w:noWrap/>
            <w:vAlign w:val="center"/>
          </w:tcPr>
          <w:p w14:paraId="74115052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369" w:type="dxa"/>
            <w:gridSpan w:val="3"/>
            <w:noWrap/>
            <w:vAlign w:val="center"/>
          </w:tcPr>
          <w:p w14:paraId="4B3CFA41">
            <w:pPr>
              <w:spacing w:line="32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婚姻状况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2D880FEB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595" w:type="dxa"/>
            <w:vMerge w:val="continue"/>
            <w:noWrap/>
            <w:vAlign w:val="center"/>
          </w:tcPr>
          <w:p w14:paraId="3022A027">
            <w:pPr>
              <w:spacing w:line="560" w:lineRule="exact"/>
              <w:ind w:firstLine="480" w:firstLineChars="200"/>
              <w:jc w:val="center"/>
              <w:rPr>
                <w:rFonts w:ascii="宋体" w:cs="宋体"/>
                <w:sz w:val="24"/>
              </w:rPr>
            </w:pPr>
          </w:p>
        </w:tc>
      </w:tr>
      <w:tr w14:paraId="050DD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exact"/>
          <w:jc w:val="center"/>
        </w:trPr>
        <w:tc>
          <w:tcPr>
            <w:tcW w:w="1564" w:type="dxa"/>
            <w:noWrap/>
            <w:vAlign w:val="center"/>
          </w:tcPr>
          <w:p w14:paraId="531AF67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1259" w:type="dxa"/>
            <w:tcBorders>
              <w:top w:val="nil"/>
            </w:tcBorders>
            <w:noWrap/>
            <w:vAlign w:val="center"/>
          </w:tcPr>
          <w:p w14:paraId="45654232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nil"/>
            </w:tcBorders>
            <w:noWrap/>
            <w:vAlign w:val="center"/>
          </w:tcPr>
          <w:p w14:paraId="3BB2DC16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952" w:type="dxa"/>
            <w:gridSpan w:val="2"/>
            <w:tcBorders>
              <w:top w:val="nil"/>
            </w:tcBorders>
            <w:noWrap/>
            <w:vAlign w:val="center"/>
          </w:tcPr>
          <w:p w14:paraId="4E85EC6D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369" w:type="dxa"/>
            <w:gridSpan w:val="3"/>
            <w:tcBorders>
              <w:top w:val="nil"/>
            </w:tcBorders>
            <w:noWrap/>
            <w:vAlign w:val="center"/>
          </w:tcPr>
          <w:p w14:paraId="459CEF69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时</w:t>
            </w:r>
            <w:r>
              <w:rPr>
                <w:rFonts w:hint="eastAsia" w:ascii="宋体" w:hAnsi="宋体" w:cs="宋体"/>
                <w:sz w:val="24"/>
              </w:rPr>
              <w:t>间</w:t>
            </w:r>
          </w:p>
        </w:tc>
        <w:tc>
          <w:tcPr>
            <w:tcW w:w="1052" w:type="dxa"/>
            <w:gridSpan w:val="2"/>
            <w:tcBorders>
              <w:top w:val="nil"/>
            </w:tcBorders>
            <w:noWrap/>
            <w:vAlign w:val="center"/>
          </w:tcPr>
          <w:p w14:paraId="4C8D4C8D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1595" w:type="dxa"/>
            <w:vMerge w:val="continue"/>
            <w:noWrap/>
            <w:vAlign w:val="center"/>
          </w:tcPr>
          <w:p w14:paraId="2CC1B5C1">
            <w:pPr>
              <w:spacing w:line="560" w:lineRule="exact"/>
              <w:ind w:firstLine="480" w:firstLineChars="200"/>
              <w:jc w:val="center"/>
              <w:rPr>
                <w:rFonts w:ascii="宋体" w:cs="宋体"/>
                <w:sz w:val="24"/>
              </w:rPr>
            </w:pPr>
          </w:p>
        </w:tc>
      </w:tr>
      <w:tr w14:paraId="5E3D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64" w:type="dxa"/>
            <w:noWrap/>
            <w:vAlign w:val="center"/>
          </w:tcPr>
          <w:p w14:paraId="259522FA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</w:tc>
        <w:tc>
          <w:tcPr>
            <w:tcW w:w="3529" w:type="dxa"/>
            <w:gridSpan w:val="5"/>
            <w:noWrap/>
            <w:vAlign w:val="center"/>
          </w:tcPr>
          <w:p w14:paraId="58A2C071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2231" w:type="dxa"/>
            <w:gridSpan w:val="4"/>
            <w:noWrap/>
            <w:vAlign w:val="center"/>
          </w:tcPr>
          <w:p w14:paraId="118CFD90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785" w:type="dxa"/>
            <w:gridSpan w:val="2"/>
            <w:noWrap/>
            <w:vAlign w:val="center"/>
          </w:tcPr>
          <w:p w14:paraId="0285F80F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</w:tr>
      <w:tr w14:paraId="3EF6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64" w:type="dxa"/>
            <w:noWrap/>
            <w:vAlign w:val="center"/>
          </w:tcPr>
          <w:p w14:paraId="68F96916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3529" w:type="dxa"/>
            <w:gridSpan w:val="5"/>
            <w:noWrap/>
            <w:vAlign w:val="center"/>
          </w:tcPr>
          <w:p w14:paraId="48673FC9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2231" w:type="dxa"/>
            <w:gridSpan w:val="4"/>
            <w:noWrap/>
            <w:vAlign w:val="center"/>
          </w:tcPr>
          <w:p w14:paraId="18ED1494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健康状况</w:t>
            </w:r>
          </w:p>
        </w:tc>
        <w:tc>
          <w:tcPr>
            <w:tcW w:w="1785" w:type="dxa"/>
            <w:gridSpan w:val="2"/>
            <w:noWrap/>
            <w:vAlign w:val="center"/>
          </w:tcPr>
          <w:p w14:paraId="3FFF51BB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</w:tr>
      <w:tr w14:paraId="3A94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64" w:type="dxa"/>
            <w:noWrap/>
            <w:vAlign w:val="center"/>
          </w:tcPr>
          <w:p w14:paraId="7083A4AF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3529" w:type="dxa"/>
            <w:gridSpan w:val="5"/>
            <w:noWrap/>
            <w:vAlign w:val="center"/>
          </w:tcPr>
          <w:p w14:paraId="21140089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2231" w:type="dxa"/>
            <w:gridSpan w:val="4"/>
            <w:noWrap/>
            <w:vAlign w:val="center"/>
          </w:tcPr>
          <w:p w14:paraId="5E68A6D6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785" w:type="dxa"/>
            <w:gridSpan w:val="2"/>
            <w:noWrap/>
            <w:vAlign w:val="center"/>
          </w:tcPr>
          <w:p w14:paraId="4D992E03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</w:tr>
      <w:tr w14:paraId="506D4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1564" w:type="dxa"/>
            <w:noWrap/>
            <w:vAlign w:val="center"/>
          </w:tcPr>
          <w:p w14:paraId="4053D80A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应聘岗位</w:t>
            </w:r>
          </w:p>
        </w:tc>
        <w:tc>
          <w:tcPr>
            <w:tcW w:w="2577" w:type="dxa"/>
            <w:gridSpan w:val="3"/>
            <w:noWrap/>
            <w:vAlign w:val="center"/>
          </w:tcPr>
          <w:p w14:paraId="03E439BD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  <w:tc>
          <w:tcPr>
            <w:tcW w:w="3183" w:type="dxa"/>
            <w:gridSpan w:val="6"/>
            <w:noWrap/>
            <w:vAlign w:val="center"/>
          </w:tcPr>
          <w:p w14:paraId="59BF2CE8">
            <w:pPr>
              <w:spacing w:line="560" w:lineRule="exact"/>
              <w:rPr>
                <w:rFonts w:hint="eastAsia" w:ascii="宋体" w:eastAsia="宋体" w:cs="宋体"/>
                <w:sz w:val="24"/>
                <w:lang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是否曾参加过就业见习</w:t>
            </w:r>
          </w:p>
        </w:tc>
        <w:tc>
          <w:tcPr>
            <w:tcW w:w="1785" w:type="dxa"/>
            <w:gridSpan w:val="2"/>
            <w:noWrap/>
            <w:vAlign w:val="center"/>
          </w:tcPr>
          <w:p w14:paraId="648BF611">
            <w:pPr>
              <w:spacing w:line="560" w:lineRule="exact"/>
              <w:rPr>
                <w:rFonts w:hint="default" w:asci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是</w:t>
            </w:r>
            <w:r>
              <w:rPr>
                <w:rFonts w:hint="eastAsia" w:ascii="宋体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 否</w:t>
            </w:r>
            <w:r>
              <w:rPr>
                <w:rFonts w:hint="eastAsia" w:ascii="宋体" w:cs="宋体"/>
                <w:sz w:val="24"/>
                <w:lang w:val="en-US" w:eastAsia="zh-CN"/>
              </w:rPr>
              <w:sym w:font="Wingdings 2" w:char="00A3"/>
            </w:r>
          </w:p>
        </w:tc>
      </w:tr>
      <w:tr w14:paraId="1FEA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  <w:jc w:val="center"/>
        </w:trPr>
        <w:tc>
          <w:tcPr>
            <w:tcW w:w="1564" w:type="dxa"/>
            <w:noWrap/>
            <w:vAlign w:val="center"/>
          </w:tcPr>
          <w:p w14:paraId="6FEB6D26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特长</w:t>
            </w:r>
          </w:p>
        </w:tc>
        <w:tc>
          <w:tcPr>
            <w:tcW w:w="7545" w:type="dxa"/>
            <w:gridSpan w:val="11"/>
            <w:noWrap/>
            <w:vAlign w:val="center"/>
          </w:tcPr>
          <w:p w14:paraId="5EF71821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</w:tr>
      <w:tr w14:paraId="6D9F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64" w:type="dxa"/>
            <w:noWrap/>
            <w:vAlign w:val="center"/>
          </w:tcPr>
          <w:p w14:paraId="7986DDF6">
            <w:pPr>
              <w:spacing w:line="560" w:lineRule="exact"/>
              <w:ind w:firstLine="120" w:firstLineChars="5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个人简历</w:t>
            </w:r>
          </w:p>
        </w:tc>
        <w:tc>
          <w:tcPr>
            <w:tcW w:w="7545" w:type="dxa"/>
            <w:gridSpan w:val="11"/>
            <w:noWrap/>
            <w:vAlign w:val="center"/>
          </w:tcPr>
          <w:p w14:paraId="74EA57DD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1EE794F3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622F741D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59BD0274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313BD7C8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1DB6DD56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22E73617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3F9B70F9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</w:tr>
      <w:tr w14:paraId="30FD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564" w:type="dxa"/>
            <w:noWrap/>
            <w:vAlign w:val="center"/>
          </w:tcPr>
          <w:p w14:paraId="061AEFC0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奖惩情况</w:t>
            </w:r>
          </w:p>
        </w:tc>
        <w:tc>
          <w:tcPr>
            <w:tcW w:w="7545" w:type="dxa"/>
            <w:gridSpan w:val="11"/>
            <w:noWrap/>
            <w:vAlign w:val="center"/>
          </w:tcPr>
          <w:p w14:paraId="54468E33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32D77C5D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2485E769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034AB219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410A0C37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40F21B2C">
            <w:pPr>
              <w:spacing w:line="560" w:lineRule="exact"/>
              <w:rPr>
                <w:rFonts w:ascii="宋体" w:cs="宋体"/>
                <w:sz w:val="24"/>
              </w:rPr>
            </w:pPr>
          </w:p>
        </w:tc>
      </w:tr>
      <w:tr w14:paraId="5F47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564" w:type="dxa"/>
            <w:vMerge w:val="restart"/>
            <w:noWrap/>
            <w:vAlign w:val="center"/>
          </w:tcPr>
          <w:p w14:paraId="2874874A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家庭主要成员及主要社会关系</w:t>
            </w:r>
          </w:p>
        </w:tc>
        <w:tc>
          <w:tcPr>
            <w:tcW w:w="1785" w:type="dxa"/>
            <w:gridSpan w:val="2"/>
            <w:noWrap/>
          </w:tcPr>
          <w:p w14:paraId="331DB5D4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376" w:type="dxa"/>
            <w:gridSpan w:val="2"/>
            <w:noWrap/>
          </w:tcPr>
          <w:p w14:paraId="225B288C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关系</w:t>
            </w:r>
          </w:p>
        </w:tc>
        <w:tc>
          <w:tcPr>
            <w:tcW w:w="1559" w:type="dxa"/>
            <w:gridSpan w:val="3"/>
            <w:noWrap/>
          </w:tcPr>
          <w:p w14:paraId="2678F522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2825" w:type="dxa"/>
            <w:gridSpan w:val="4"/>
            <w:noWrap/>
          </w:tcPr>
          <w:p w14:paraId="52D28272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工作单位及职务</w:t>
            </w:r>
          </w:p>
        </w:tc>
      </w:tr>
      <w:tr w14:paraId="12FA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64" w:type="dxa"/>
            <w:vMerge w:val="continue"/>
            <w:noWrap/>
            <w:vAlign w:val="center"/>
          </w:tcPr>
          <w:p w14:paraId="185F63D6">
            <w:pPr>
              <w:spacing w:line="560" w:lineRule="exact"/>
              <w:ind w:firstLine="480" w:firstLineChars="200"/>
              <w:rPr>
                <w:rFonts w:ascii="宋体" w:cs="宋体"/>
                <w:sz w:val="24"/>
              </w:rPr>
            </w:pPr>
          </w:p>
        </w:tc>
        <w:tc>
          <w:tcPr>
            <w:tcW w:w="1785" w:type="dxa"/>
            <w:gridSpan w:val="2"/>
            <w:noWrap/>
            <w:vAlign w:val="center"/>
          </w:tcPr>
          <w:p w14:paraId="68E13545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376" w:type="dxa"/>
            <w:gridSpan w:val="2"/>
            <w:noWrap/>
            <w:vAlign w:val="center"/>
          </w:tcPr>
          <w:p w14:paraId="65D77207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3581F354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825" w:type="dxa"/>
            <w:gridSpan w:val="4"/>
            <w:noWrap/>
            <w:vAlign w:val="center"/>
          </w:tcPr>
          <w:p w14:paraId="2DF1ACF1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</w:tr>
      <w:tr w14:paraId="33D27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64" w:type="dxa"/>
            <w:vMerge w:val="continue"/>
            <w:noWrap/>
            <w:vAlign w:val="center"/>
          </w:tcPr>
          <w:p w14:paraId="091A4B95">
            <w:pPr>
              <w:spacing w:line="560" w:lineRule="exact"/>
              <w:ind w:firstLine="480" w:firstLineChars="200"/>
              <w:rPr>
                <w:rFonts w:ascii="宋体" w:cs="宋体"/>
                <w:sz w:val="24"/>
              </w:rPr>
            </w:pPr>
          </w:p>
        </w:tc>
        <w:tc>
          <w:tcPr>
            <w:tcW w:w="1785" w:type="dxa"/>
            <w:gridSpan w:val="2"/>
            <w:noWrap/>
            <w:vAlign w:val="center"/>
          </w:tcPr>
          <w:p w14:paraId="15E470ED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376" w:type="dxa"/>
            <w:gridSpan w:val="2"/>
            <w:noWrap/>
            <w:vAlign w:val="center"/>
          </w:tcPr>
          <w:p w14:paraId="5C561233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1117C56D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825" w:type="dxa"/>
            <w:gridSpan w:val="4"/>
            <w:noWrap/>
            <w:vAlign w:val="center"/>
          </w:tcPr>
          <w:p w14:paraId="32D00E64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</w:tr>
      <w:tr w14:paraId="657E0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64" w:type="dxa"/>
            <w:vMerge w:val="continue"/>
            <w:noWrap/>
            <w:vAlign w:val="center"/>
          </w:tcPr>
          <w:p w14:paraId="6D3E212E">
            <w:pPr>
              <w:spacing w:line="560" w:lineRule="exact"/>
              <w:ind w:firstLine="480" w:firstLineChars="200"/>
              <w:rPr>
                <w:rFonts w:ascii="宋体" w:cs="宋体"/>
                <w:sz w:val="24"/>
              </w:rPr>
            </w:pPr>
          </w:p>
        </w:tc>
        <w:tc>
          <w:tcPr>
            <w:tcW w:w="1785" w:type="dxa"/>
            <w:gridSpan w:val="2"/>
            <w:noWrap/>
            <w:vAlign w:val="center"/>
          </w:tcPr>
          <w:p w14:paraId="12D93A3D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376" w:type="dxa"/>
            <w:gridSpan w:val="2"/>
            <w:noWrap/>
            <w:vAlign w:val="center"/>
          </w:tcPr>
          <w:p w14:paraId="0D829F6E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30AB9E6A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825" w:type="dxa"/>
            <w:gridSpan w:val="4"/>
            <w:noWrap/>
            <w:vAlign w:val="center"/>
          </w:tcPr>
          <w:p w14:paraId="09D170A9">
            <w:pPr>
              <w:spacing w:line="560" w:lineRule="exact"/>
              <w:jc w:val="left"/>
              <w:rPr>
                <w:rFonts w:ascii="宋体" w:cs="宋体"/>
                <w:sz w:val="24"/>
              </w:rPr>
            </w:pPr>
          </w:p>
        </w:tc>
      </w:tr>
      <w:tr w14:paraId="165F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64" w:type="dxa"/>
            <w:vMerge w:val="continue"/>
            <w:noWrap/>
            <w:vAlign w:val="center"/>
          </w:tcPr>
          <w:p w14:paraId="0A35E556">
            <w:pPr>
              <w:spacing w:line="560" w:lineRule="exact"/>
              <w:ind w:firstLine="420" w:firstLineChars="200"/>
              <w:rPr>
                <w:rFonts w:ascii="宋体" w:cs="宋体"/>
                <w:szCs w:val="21"/>
              </w:rPr>
            </w:pPr>
          </w:p>
        </w:tc>
        <w:tc>
          <w:tcPr>
            <w:tcW w:w="1785" w:type="dxa"/>
            <w:gridSpan w:val="2"/>
            <w:noWrap/>
            <w:vAlign w:val="center"/>
          </w:tcPr>
          <w:p w14:paraId="03E74A4F">
            <w:pPr>
              <w:spacing w:line="560" w:lineRule="exact"/>
              <w:jc w:val="left"/>
              <w:rPr>
                <w:rFonts w:ascii="宋体" w:cs="宋体"/>
                <w:szCs w:val="21"/>
              </w:rPr>
            </w:pPr>
          </w:p>
        </w:tc>
        <w:tc>
          <w:tcPr>
            <w:tcW w:w="1376" w:type="dxa"/>
            <w:gridSpan w:val="2"/>
            <w:noWrap/>
            <w:vAlign w:val="center"/>
          </w:tcPr>
          <w:p w14:paraId="1FACF092">
            <w:pPr>
              <w:spacing w:line="560" w:lineRule="exact"/>
              <w:jc w:val="left"/>
              <w:rPr>
                <w:rFonts w:ascii="宋体" w:cs="宋体"/>
                <w:szCs w:val="21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74461A9F">
            <w:pPr>
              <w:spacing w:line="560" w:lineRule="exact"/>
              <w:jc w:val="left"/>
              <w:rPr>
                <w:rFonts w:ascii="宋体" w:cs="宋体"/>
                <w:szCs w:val="21"/>
              </w:rPr>
            </w:pPr>
          </w:p>
        </w:tc>
        <w:tc>
          <w:tcPr>
            <w:tcW w:w="2825" w:type="dxa"/>
            <w:gridSpan w:val="4"/>
            <w:noWrap/>
            <w:vAlign w:val="center"/>
          </w:tcPr>
          <w:p w14:paraId="4522F127">
            <w:pPr>
              <w:spacing w:line="560" w:lineRule="exact"/>
              <w:jc w:val="left"/>
              <w:rPr>
                <w:rFonts w:ascii="宋体" w:cs="宋体"/>
                <w:szCs w:val="21"/>
              </w:rPr>
            </w:pPr>
          </w:p>
        </w:tc>
      </w:tr>
      <w:tr w14:paraId="1B96D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64" w:type="dxa"/>
            <w:vMerge w:val="continue"/>
            <w:noWrap/>
            <w:vAlign w:val="center"/>
          </w:tcPr>
          <w:p w14:paraId="28A9CE41">
            <w:pPr>
              <w:spacing w:line="560" w:lineRule="exact"/>
              <w:ind w:firstLine="420" w:firstLineChars="200"/>
              <w:rPr>
                <w:rFonts w:ascii="宋体"/>
                <w:szCs w:val="21"/>
              </w:rPr>
            </w:pPr>
          </w:p>
        </w:tc>
        <w:tc>
          <w:tcPr>
            <w:tcW w:w="1785" w:type="dxa"/>
            <w:gridSpan w:val="2"/>
            <w:noWrap/>
            <w:vAlign w:val="center"/>
          </w:tcPr>
          <w:p w14:paraId="4619D0DA">
            <w:pPr>
              <w:spacing w:line="5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376" w:type="dxa"/>
            <w:gridSpan w:val="2"/>
            <w:noWrap/>
            <w:vAlign w:val="center"/>
          </w:tcPr>
          <w:p w14:paraId="70EAAE17">
            <w:pPr>
              <w:spacing w:line="5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56FD90C5">
            <w:pPr>
              <w:spacing w:line="5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825" w:type="dxa"/>
            <w:gridSpan w:val="4"/>
            <w:noWrap/>
            <w:vAlign w:val="center"/>
          </w:tcPr>
          <w:p w14:paraId="59212809">
            <w:pPr>
              <w:spacing w:line="560" w:lineRule="exact"/>
              <w:jc w:val="left"/>
              <w:rPr>
                <w:rFonts w:ascii="宋体"/>
                <w:szCs w:val="21"/>
              </w:rPr>
            </w:pPr>
          </w:p>
        </w:tc>
      </w:tr>
      <w:tr w14:paraId="36900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7" w:hRule="atLeast"/>
          <w:jc w:val="center"/>
        </w:trPr>
        <w:tc>
          <w:tcPr>
            <w:tcW w:w="1564" w:type="dxa"/>
            <w:noWrap/>
            <w:vAlign w:val="center"/>
          </w:tcPr>
          <w:p w14:paraId="2FFB5076">
            <w:pPr>
              <w:spacing w:line="56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</w:t>
            </w:r>
          </w:p>
        </w:tc>
        <w:tc>
          <w:tcPr>
            <w:tcW w:w="7545" w:type="dxa"/>
            <w:gridSpan w:val="11"/>
            <w:noWrap/>
          </w:tcPr>
          <w:p w14:paraId="42D13192">
            <w:pPr>
              <w:rPr>
                <w:rFonts w:ascii="宋体" w:cs="宋体"/>
              </w:rPr>
            </w:pPr>
          </w:p>
          <w:p w14:paraId="08FFA68B">
            <w:pPr>
              <w:spacing w:line="560" w:lineRule="exact"/>
              <w:ind w:firstLine="482" w:firstLineChars="200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本人郑重承诺，此表所填内容全部真实，如有隐瞒或提供虚假情况，愿意承担所有责任。</w:t>
            </w:r>
          </w:p>
          <w:p w14:paraId="22950303">
            <w:pPr>
              <w:spacing w:line="560" w:lineRule="exact"/>
              <w:rPr>
                <w:rFonts w:ascii="宋体" w:cs="宋体"/>
                <w:sz w:val="24"/>
              </w:rPr>
            </w:pPr>
          </w:p>
          <w:p w14:paraId="32376EB8">
            <w:pPr>
              <w:spacing w:line="560" w:lineRule="exact"/>
              <w:ind w:firstLine="3600" w:firstLineChars="15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本人签名：</w:t>
            </w:r>
          </w:p>
          <w:p w14:paraId="60BEFF81">
            <w:pPr>
              <w:spacing w:line="560" w:lineRule="exact"/>
              <w:ind w:firstLine="5520" w:firstLineChars="23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3033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9109" w:type="dxa"/>
            <w:gridSpan w:val="12"/>
            <w:noWrap/>
            <w:vAlign w:val="center"/>
          </w:tcPr>
          <w:p w14:paraId="26BC47A8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以下内容由工作人员填写</w:t>
            </w:r>
          </w:p>
        </w:tc>
      </w:tr>
      <w:tr w14:paraId="3C48D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7" w:hRule="atLeast"/>
          <w:jc w:val="center"/>
        </w:trPr>
        <w:tc>
          <w:tcPr>
            <w:tcW w:w="1564" w:type="dxa"/>
            <w:noWrap/>
            <w:vAlign w:val="center"/>
          </w:tcPr>
          <w:p w14:paraId="5923A65F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审核意见</w:t>
            </w:r>
          </w:p>
        </w:tc>
        <w:tc>
          <w:tcPr>
            <w:tcW w:w="3728" w:type="dxa"/>
            <w:gridSpan w:val="6"/>
            <w:noWrap/>
            <w:vAlign w:val="bottom"/>
          </w:tcPr>
          <w:p w14:paraId="5FADBEAF">
            <w:pPr>
              <w:spacing w:line="56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初审人签字：</w:t>
            </w:r>
          </w:p>
          <w:p w14:paraId="3CA125FE">
            <w:pPr>
              <w:spacing w:line="560" w:lineRule="exact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3817" w:type="dxa"/>
            <w:gridSpan w:val="5"/>
            <w:noWrap/>
            <w:vAlign w:val="bottom"/>
          </w:tcPr>
          <w:p w14:paraId="2C9EE3B9">
            <w:pPr>
              <w:spacing w:line="56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复审人签字：</w:t>
            </w:r>
          </w:p>
          <w:p w14:paraId="1E6B2FCA">
            <w:pPr>
              <w:spacing w:line="560" w:lineRule="exact"/>
              <w:ind w:firstLine="1920" w:firstLineChars="8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0046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109" w:type="dxa"/>
            <w:gridSpan w:val="12"/>
            <w:noWrap/>
            <w:vAlign w:val="center"/>
          </w:tcPr>
          <w:p w14:paraId="00B44799">
            <w:pPr>
              <w:spacing w:line="56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特别提示：本表一式一份，双面打印。</w:t>
            </w:r>
          </w:p>
        </w:tc>
      </w:tr>
    </w:tbl>
    <w:p w14:paraId="7302C801">
      <w:pPr>
        <w:pStyle w:val="4"/>
        <w:spacing w:line="20" w:lineRule="exact"/>
        <w:rPr>
          <w:lang w:eastAsia="zh-CN"/>
        </w:rPr>
      </w:pPr>
    </w:p>
    <w:p w14:paraId="13763CE7"/>
    <w:sectPr>
      <w:footerReference r:id="rId3" w:type="default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4150E450-85C3-4772-A97C-F71C29DD378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FD67F368-BDE9-4EAD-8A85-EAAB579A1E2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DA76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41ABA7F">
                          <w:pPr>
                            <w:pStyle w:val="5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1ABA7F">
                    <w:pPr>
                      <w:pStyle w:val="5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MDk2YzIwZDMwYTk0MjI3OGQ4ZGZlMjQ1ZTZhY2IifQ=="/>
  </w:docVars>
  <w:rsids>
    <w:rsidRoot w:val="57ED567D"/>
    <w:rsid w:val="00081FA8"/>
    <w:rsid w:val="00090092"/>
    <w:rsid w:val="00285085"/>
    <w:rsid w:val="00423C6D"/>
    <w:rsid w:val="00522102"/>
    <w:rsid w:val="00861DAB"/>
    <w:rsid w:val="009049D8"/>
    <w:rsid w:val="00906967"/>
    <w:rsid w:val="0093324B"/>
    <w:rsid w:val="00B64596"/>
    <w:rsid w:val="00BE3E1F"/>
    <w:rsid w:val="00F1191B"/>
    <w:rsid w:val="00F7335E"/>
    <w:rsid w:val="00FC02BF"/>
    <w:rsid w:val="01017684"/>
    <w:rsid w:val="0116312F"/>
    <w:rsid w:val="011F6F50"/>
    <w:rsid w:val="01311D17"/>
    <w:rsid w:val="01610122"/>
    <w:rsid w:val="019404F8"/>
    <w:rsid w:val="01A56261"/>
    <w:rsid w:val="01E44FDB"/>
    <w:rsid w:val="01FE4F04"/>
    <w:rsid w:val="0233386D"/>
    <w:rsid w:val="025E33E9"/>
    <w:rsid w:val="02FA082F"/>
    <w:rsid w:val="02FC6355"/>
    <w:rsid w:val="03123DCA"/>
    <w:rsid w:val="03391357"/>
    <w:rsid w:val="036D47D9"/>
    <w:rsid w:val="0381685A"/>
    <w:rsid w:val="03CC21CB"/>
    <w:rsid w:val="03CC315E"/>
    <w:rsid w:val="03E80687"/>
    <w:rsid w:val="03F10E17"/>
    <w:rsid w:val="04003C23"/>
    <w:rsid w:val="040E4187"/>
    <w:rsid w:val="04117BDE"/>
    <w:rsid w:val="042711AF"/>
    <w:rsid w:val="045F6B9B"/>
    <w:rsid w:val="046C3066"/>
    <w:rsid w:val="048605CC"/>
    <w:rsid w:val="04877EA0"/>
    <w:rsid w:val="04904C6F"/>
    <w:rsid w:val="049A5E25"/>
    <w:rsid w:val="04F27A0F"/>
    <w:rsid w:val="05047743"/>
    <w:rsid w:val="05465FAD"/>
    <w:rsid w:val="05A14F91"/>
    <w:rsid w:val="05A625A8"/>
    <w:rsid w:val="05B8420B"/>
    <w:rsid w:val="05DD06BF"/>
    <w:rsid w:val="06071298"/>
    <w:rsid w:val="06113EC5"/>
    <w:rsid w:val="06400C4E"/>
    <w:rsid w:val="06497B03"/>
    <w:rsid w:val="06592D0B"/>
    <w:rsid w:val="06764670"/>
    <w:rsid w:val="06954AF6"/>
    <w:rsid w:val="069F5975"/>
    <w:rsid w:val="06AD62E4"/>
    <w:rsid w:val="06C90C44"/>
    <w:rsid w:val="06D51397"/>
    <w:rsid w:val="06D537D8"/>
    <w:rsid w:val="070752C8"/>
    <w:rsid w:val="070808D2"/>
    <w:rsid w:val="07177C01"/>
    <w:rsid w:val="073E518E"/>
    <w:rsid w:val="074C0E95"/>
    <w:rsid w:val="07996868"/>
    <w:rsid w:val="07AF1BE8"/>
    <w:rsid w:val="07AF7E3A"/>
    <w:rsid w:val="07BE5114"/>
    <w:rsid w:val="07C17B6D"/>
    <w:rsid w:val="07CB0304"/>
    <w:rsid w:val="08071A24"/>
    <w:rsid w:val="08346591"/>
    <w:rsid w:val="083640B7"/>
    <w:rsid w:val="084A1910"/>
    <w:rsid w:val="08511C41"/>
    <w:rsid w:val="086724C2"/>
    <w:rsid w:val="0878022B"/>
    <w:rsid w:val="08844E22"/>
    <w:rsid w:val="08BF22FE"/>
    <w:rsid w:val="08DF02AB"/>
    <w:rsid w:val="08EA0F3D"/>
    <w:rsid w:val="093B4E63"/>
    <w:rsid w:val="09410F65"/>
    <w:rsid w:val="09A908B8"/>
    <w:rsid w:val="09C9304B"/>
    <w:rsid w:val="09F204B1"/>
    <w:rsid w:val="0A424F95"/>
    <w:rsid w:val="0A454A85"/>
    <w:rsid w:val="0A4F76B2"/>
    <w:rsid w:val="0A690774"/>
    <w:rsid w:val="0A6A0048"/>
    <w:rsid w:val="0A83110A"/>
    <w:rsid w:val="0A8D3D36"/>
    <w:rsid w:val="0A9A6B7F"/>
    <w:rsid w:val="0ADD663E"/>
    <w:rsid w:val="0AFA13CC"/>
    <w:rsid w:val="0B27077E"/>
    <w:rsid w:val="0B316DB7"/>
    <w:rsid w:val="0B4C599F"/>
    <w:rsid w:val="0B6C32B6"/>
    <w:rsid w:val="0B70168E"/>
    <w:rsid w:val="0B9319E4"/>
    <w:rsid w:val="0B945133"/>
    <w:rsid w:val="0B9D61FB"/>
    <w:rsid w:val="0BB26254"/>
    <w:rsid w:val="0BBB2504"/>
    <w:rsid w:val="0BD10FD4"/>
    <w:rsid w:val="0BE5207C"/>
    <w:rsid w:val="0C1F4E62"/>
    <w:rsid w:val="0C25691C"/>
    <w:rsid w:val="0C2C7CAB"/>
    <w:rsid w:val="0C4D19CF"/>
    <w:rsid w:val="0C5B233E"/>
    <w:rsid w:val="0C711B61"/>
    <w:rsid w:val="0C803B53"/>
    <w:rsid w:val="0C8F1FE8"/>
    <w:rsid w:val="0CA02447"/>
    <w:rsid w:val="0CE40585"/>
    <w:rsid w:val="0D046532"/>
    <w:rsid w:val="0D25459D"/>
    <w:rsid w:val="0D411534"/>
    <w:rsid w:val="0D605732"/>
    <w:rsid w:val="0D865199"/>
    <w:rsid w:val="0D9A6798"/>
    <w:rsid w:val="0DA675E9"/>
    <w:rsid w:val="0DF76096"/>
    <w:rsid w:val="0E472EC9"/>
    <w:rsid w:val="0E5057A7"/>
    <w:rsid w:val="0E820CEC"/>
    <w:rsid w:val="0EB42F76"/>
    <w:rsid w:val="0EC8358F"/>
    <w:rsid w:val="0ED62150"/>
    <w:rsid w:val="0ED72DE7"/>
    <w:rsid w:val="0EDE69A8"/>
    <w:rsid w:val="0EEF6D6E"/>
    <w:rsid w:val="0F1F58A5"/>
    <w:rsid w:val="0F557518"/>
    <w:rsid w:val="0F933B9D"/>
    <w:rsid w:val="0FB83011"/>
    <w:rsid w:val="0FF245EB"/>
    <w:rsid w:val="100B407B"/>
    <w:rsid w:val="100B7158"/>
    <w:rsid w:val="102F7D69"/>
    <w:rsid w:val="107C2883"/>
    <w:rsid w:val="107D2C91"/>
    <w:rsid w:val="10872B54"/>
    <w:rsid w:val="10BF69AB"/>
    <w:rsid w:val="10C60F2B"/>
    <w:rsid w:val="10EA1EE2"/>
    <w:rsid w:val="112A0531"/>
    <w:rsid w:val="112A22DF"/>
    <w:rsid w:val="115D26B4"/>
    <w:rsid w:val="116E42B9"/>
    <w:rsid w:val="11765524"/>
    <w:rsid w:val="11875983"/>
    <w:rsid w:val="118E286E"/>
    <w:rsid w:val="11AE1B67"/>
    <w:rsid w:val="11CC7E12"/>
    <w:rsid w:val="11DD1A47"/>
    <w:rsid w:val="11F272A1"/>
    <w:rsid w:val="12B46C9C"/>
    <w:rsid w:val="12C549B5"/>
    <w:rsid w:val="12FC2E1F"/>
    <w:rsid w:val="130C43DC"/>
    <w:rsid w:val="132C0590"/>
    <w:rsid w:val="13367661"/>
    <w:rsid w:val="13645F7C"/>
    <w:rsid w:val="13824654"/>
    <w:rsid w:val="1384217A"/>
    <w:rsid w:val="13B14F39"/>
    <w:rsid w:val="13D86F0D"/>
    <w:rsid w:val="13DF2D8A"/>
    <w:rsid w:val="14072DAB"/>
    <w:rsid w:val="14172FEE"/>
    <w:rsid w:val="142D2812"/>
    <w:rsid w:val="14343DE1"/>
    <w:rsid w:val="144D6A10"/>
    <w:rsid w:val="14C60571"/>
    <w:rsid w:val="14FC21E4"/>
    <w:rsid w:val="15194B44"/>
    <w:rsid w:val="152C1B48"/>
    <w:rsid w:val="152F6116"/>
    <w:rsid w:val="155A1735"/>
    <w:rsid w:val="155C5937"/>
    <w:rsid w:val="1585042C"/>
    <w:rsid w:val="161F2532"/>
    <w:rsid w:val="166E7112"/>
    <w:rsid w:val="16895CFA"/>
    <w:rsid w:val="16C94348"/>
    <w:rsid w:val="171C091C"/>
    <w:rsid w:val="17485BB5"/>
    <w:rsid w:val="17606A5A"/>
    <w:rsid w:val="17681DB3"/>
    <w:rsid w:val="17892D20"/>
    <w:rsid w:val="17D47448"/>
    <w:rsid w:val="17FD074D"/>
    <w:rsid w:val="18090EA0"/>
    <w:rsid w:val="18095344"/>
    <w:rsid w:val="1857752E"/>
    <w:rsid w:val="185D2F9A"/>
    <w:rsid w:val="187C13DD"/>
    <w:rsid w:val="18AD3F21"/>
    <w:rsid w:val="190B50EC"/>
    <w:rsid w:val="1921046B"/>
    <w:rsid w:val="19353F17"/>
    <w:rsid w:val="196F567B"/>
    <w:rsid w:val="19D43730"/>
    <w:rsid w:val="1A0A7151"/>
    <w:rsid w:val="1A345F7C"/>
    <w:rsid w:val="1A3B761A"/>
    <w:rsid w:val="1AA73898"/>
    <w:rsid w:val="1ACF1846"/>
    <w:rsid w:val="1B0D6EF9"/>
    <w:rsid w:val="1B1F6C2C"/>
    <w:rsid w:val="1B495A57"/>
    <w:rsid w:val="1B707488"/>
    <w:rsid w:val="1B917B2A"/>
    <w:rsid w:val="1BA50EE0"/>
    <w:rsid w:val="1BAC6712"/>
    <w:rsid w:val="1BCA6B98"/>
    <w:rsid w:val="1BCC0B62"/>
    <w:rsid w:val="1BEC4D61"/>
    <w:rsid w:val="1BF01F65"/>
    <w:rsid w:val="1BF105C9"/>
    <w:rsid w:val="1C1E0C92"/>
    <w:rsid w:val="1C3A1F70"/>
    <w:rsid w:val="1C3B1844"/>
    <w:rsid w:val="1C45507A"/>
    <w:rsid w:val="1C752FA8"/>
    <w:rsid w:val="1C910BD9"/>
    <w:rsid w:val="1CA24DC3"/>
    <w:rsid w:val="1CD53A47"/>
    <w:rsid w:val="1CE65C54"/>
    <w:rsid w:val="1CF75B24"/>
    <w:rsid w:val="1CFA16FF"/>
    <w:rsid w:val="1D0B56BA"/>
    <w:rsid w:val="1D1E53EE"/>
    <w:rsid w:val="1D3764AF"/>
    <w:rsid w:val="1D8F458A"/>
    <w:rsid w:val="1DAA4ED3"/>
    <w:rsid w:val="1DD063AE"/>
    <w:rsid w:val="1DF46552"/>
    <w:rsid w:val="1E0102F8"/>
    <w:rsid w:val="1E1E766F"/>
    <w:rsid w:val="1E430E84"/>
    <w:rsid w:val="1E58492F"/>
    <w:rsid w:val="1E6E5F01"/>
    <w:rsid w:val="1E7D4396"/>
    <w:rsid w:val="1E7E1EBC"/>
    <w:rsid w:val="1EA9743C"/>
    <w:rsid w:val="1EBB4EBE"/>
    <w:rsid w:val="1F010B23"/>
    <w:rsid w:val="1F0E4FEE"/>
    <w:rsid w:val="1F130856"/>
    <w:rsid w:val="1F274302"/>
    <w:rsid w:val="1F6410B2"/>
    <w:rsid w:val="1FA45952"/>
    <w:rsid w:val="1FC81641"/>
    <w:rsid w:val="1FFB1A16"/>
    <w:rsid w:val="20085EE1"/>
    <w:rsid w:val="203211B0"/>
    <w:rsid w:val="206375BB"/>
    <w:rsid w:val="20B120D5"/>
    <w:rsid w:val="20EA55E7"/>
    <w:rsid w:val="20F76B2D"/>
    <w:rsid w:val="210466A8"/>
    <w:rsid w:val="21200BA4"/>
    <w:rsid w:val="214E3DC8"/>
    <w:rsid w:val="217F21D3"/>
    <w:rsid w:val="21871088"/>
    <w:rsid w:val="21AD4F92"/>
    <w:rsid w:val="21C4408A"/>
    <w:rsid w:val="21D439FC"/>
    <w:rsid w:val="21D97B35"/>
    <w:rsid w:val="21DD6EFA"/>
    <w:rsid w:val="21E12E8E"/>
    <w:rsid w:val="21F4496F"/>
    <w:rsid w:val="2224090A"/>
    <w:rsid w:val="22275768"/>
    <w:rsid w:val="222F6497"/>
    <w:rsid w:val="22504974"/>
    <w:rsid w:val="22525B39"/>
    <w:rsid w:val="22610A3A"/>
    <w:rsid w:val="227B0BEC"/>
    <w:rsid w:val="22A31EF1"/>
    <w:rsid w:val="22AA3280"/>
    <w:rsid w:val="2318643B"/>
    <w:rsid w:val="23250B58"/>
    <w:rsid w:val="23534D49"/>
    <w:rsid w:val="23BA1BE8"/>
    <w:rsid w:val="23F14BCC"/>
    <w:rsid w:val="23F67F1C"/>
    <w:rsid w:val="24101808"/>
    <w:rsid w:val="241C01AD"/>
    <w:rsid w:val="24343749"/>
    <w:rsid w:val="24537CA2"/>
    <w:rsid w:val="245A2A83"/>
    <w:rsid w:val="24906EA3"/>
    <w:rsid w:val="24A15727"/>
    <w:rsid w:val="24B35079"/>
    <w:rsid w:val="24D60E16"/>
    <w:rsid w:val="24EB19DC"/>
    <w:rsid w:val="251315B0"/>
    <w:rsid w:val="25186BC6"/>
    <w:rsid w:val="25356E75"/>
    <w:rsid w:val="25694473"/>
    <w:rsid w:val="25CC50FC"/>
    <w:rsid w:val="25E04694"/>
    <w:rsid w:val="26084E8D"/>
    <w:rsid w:val="26240585"/>
    <w:rsid w:val="26377520"/>
    <w:rsid w:val="26541E80"/>
    <w:rsid w:val="265E4AAD"/>
    <w:rsid w:val="268D7140"/>
    <w:rsid w:val="269F7958"/>
    <w:rsid w:val="26B172D2"/>
    <w:rsid w:val="26B26BA7"/>
    <w:rsid w:val="26E50D2A"/>
    <w:rsid w:val="27075144"/>
    <w:rsid w:val="270F5DA7"/>
    <w:rsid w:val="271A5FB1"/>
    <w:rsid w:val="272A0E33"/>
    <w:rsid w:val="272C4BAB"/>
    <w:rsid w:val="273677D8"/>
    <w:rsid w:val="2753461A"/>
    <w:rsid w:val="2790513A"/>
    <w:rsid w:val="279462AC"/>
    <w:rsid w:val="27B70919"/>
    <w:rsid w:val="27D72D69"/>
    <w:rsid w:val="27DF69D9"/>
    <w:rsid w:val="280253D0"/>
    <w:rsid w:val="280B4FF2"/>
    <w:rsid w:val="285A206A"/>
    <w:rsid w:val="287E4F92"/>
    <w:rsid w:val="28A864B3"/>
    <w:rsid w:val="28B430AA"/>
    <w:rsid w:val="28B85F74"/>
    <w:rsid w:val="28D41056"/>
    <w:rsid w:val="29177195"/>
    <w:rsid w:val="29245010"/>
    <w:rsid w:val="292E52CB"/>
    <w:rsid w:val="292F0982"/>
    <w:rsid w:val="2959155B"/>
    <w:rsid w:val="296E14AB"/>
    <w:rsid w:val="299B1B74"/>
    <w:rsid w:val="29A04AB8"/>
    <w:rsid w:val="29BE4D9A"/>
    <w:rsid w:val="29F319B0"/>
    <w:rsid w:val="2A102562"/>
    <w:rsid w:val="2A4734EC"/>
    <w:rsid w:val="2A691C72"/>
    <w:rsid w:val="2A832D34"/>
    <w:rsid w:val="2AB84257"/>
    <w:rsid w:val="2AEC2D35"/>
    <w:rsid w:val="2B312BEA"/>
    <w:rsid w:val="2B3D7387"/>
    <w:rsid w:val="2B6F150A"/>
    <w:rsid w:val="2B724EEF"/>
    <w:rsid w:val="2B732DA8"/>
    <w:rsid w:val="2B8054C5"/>
    <w:rsid w:val="2BD82C0B"/>
    <w:rsid w:val="2BE45A54"/>
    <w:rsid w:val="2C2422F5"/>
    <w:rsid w:val="2C33078A"/>
    <w:rsid w:val="2C5B6FB5"/>
    <w:rsid w:val="2C5C1A8E"/>
    <w:rsid w:val="2C8114F5"/>
    <w:rsid w:val="2C882884"/>
    <w:rsid w:val="2CA84CD4"/>
    <w:rsid w:val="2CCB6C14"/>
    <w:rsid w:val="2CCF04B2"/>
    <w:rsid w:val="2CD5539D"/>
    <w:rsid w:val="2D426ED6"/>
    <w:rsid w:val="2D6C5D01"/>
    <w:rsid w:val="2D6D7CCB"/>
    <w:rsid w:val="2DAA682A"/>
    <w:rsid w:val="2DB651CE"/>
    <w:rsid w:val="2DCA0C7A"/>
    <w:rsid w:val="2DEC299E"/>
    <w:rsid w:val="2E7C6DEA"/>
    <w:rsid w:val="2E89643F"/>
    <w:rsid w:val="2E8E614B"/>
    <w:rsid w:val="2EED4C20"/>
    <w:rsid w:val="2F1B08DB"/>
    <w:rsid w:val="2F4A2072"/>
    <w:rsid w:val="2F8A246F"/>
    <w:rsid w:val="2F9C21A2"/>
    <w:rsid w:val="2FA1561A"/>
    <w:rsid w:val="2FAE2B60"/>
    <w:rsid w:val="2FAF5F15"/>
    <w:rsid w:val="2FB63264"/>
    <w:rsid w:val="2FD45DE0"/>
    <w:rsid w:val="2FD61B58"/>
    <w:rsid w:val="2FEE50F3"/>
    <w:rsid w:val="30611777"/>
    <w:rsid w:val="30696528"/>
    <w:rsid w:val="30731155"/>
    <w:rsid w:val="30B618BA"/>
    <w:rsid w:val="30BD0622"/>
    <w:rsid w:val="31327262"/>
    <w:rsid w:val="31442AF1"/>
    <w:rsid w:val="31446B23"/>
    <w:rsid w:val="317F3B29"/>
    <w:rsid w:val="318555E4"/>
    <w:rsid w:val="31B50EB8"/>
    <w:rsid w:val="31C0486E"/>
    <w:rsid w:val="32096215"/>
    <w:rsid w:val="320F30FF"/>
    <w:rsid w:val="3212499D"/>
    <w:rsid w:val="324D6D19"/>
    <w:rsid w:val="327411B4"/>
    <w:rsid w:val="327B69E7"/>
    <w:rsid w:val="32A149F1"/>
    <w:rsid w:val="32D54349"/>
    <w:rsid w:val="32DA017D"/>
    <w:rsid w:val="330B2A95"/>
    <w:rsid w:val="333077D1"/>
    <w:rsid w:val="3337290D"/>
    <w:rsid w:val="334B0167"/>
    <w:rsid w:val="335F6460"/>
    <w:rsid w:val="336254B1"/>
    <w:rsid w:val="33AF4B9A"/>
    <w:rsid w:val="33B4492C"/>
    <w:rsid w:val="33BB353F"/>
    <w:rsid w:val="34337579"/>
    <w:rsid w:val="346F257B"/>
    <w:rsid w:val="347656B7"/>
    <w:rsid w:val="34A22009"/>
    <w:rsid w:val="34BB30CA"/>
    <w:rsid w:val="34DA3E98"/>
    <w:rsid w:val="34E23E20"/>
    <w:rsid w:val="34FB5BBD"/>
    <w:rsid w:val="34FD2B33"/>
    <w:rsid w:val="35017E15"/>
    <w:rsid w:val="352670DE"/>
    <w:rsid w:val="35284C04"/>
    <w:rsid w:val="355A28E3"/>
    <w:rsid w:val="355F614C"/>
    <w:rsid w:val="36080591"/>
    <w:rsid w:val="36AC53C0"/>
    <w:rsid w:val="36C7044C"/>
    <w:rsid w:val="36F01751"/>
    <w:rsid w:val="36F952B1"/>
    <w:rsid w:val="370276D6"/>
    <w:rsid w:val="371D1E1A"/>
    <w:rsid w:val="37272C99"/>
    <w:rsid w:val="372C6501"/>
    <w:rsid w:val="37313B18"/>
    <w:rsid w:val="37353608"/>
    <w:rsid w:val="376D0FF4"/>
    <w:rsid w:val="379320DC"/>
    <w:rsid w:val="38107BD1"/>
    <w:rsid w:val="384A0187"/>
    <w:rsid w:val="385C7CC2"/>
    <w:rsid w:val="38710670"/>
    <w:rsid w:val="38787C50"/>
    <w:rsid w:val="38887767"/>
    <w:rsid w:val="38E01351"/>
    <w:rsid w:val="38F941A4"/>
    <w:rsid w:val="39290F4A"/>
    <w:rsid w:val="393B3AA4"/>
    <w:rsid w:val="394E726D"/>
    <w:rsid w:val="39661562"/>
    <w:rsid w:val="39797740"/>
    <w:rsid w:val="39E62997"/>
    <w:rsid w:val="39EA2B7D"/>
    <w:rsid w:val="39FF1CAB"/>
    <w:rsid w:val="3A405D74"/>
    <w:rsid w:val="3A6F6E31"/>
    <w:rsid w:val="3AB17449"/>
    <w:rsid w:val="3AB72586"/>
    <w:rsid w:val="3ABE1B66"/>
    <w:rsid w:val="3AD76025"/>
    <w:rsid w:val="3AFB06C4"/>
    <w:rsid w:val="3B585B17"/>
    <w:rsid w:val="3B912DD7"/>
    <w:rsid w:val="3B950B19"/>
    <w:rsid w:val="3BB645EB"/>
    <w:rsid w:val="3BD72EE0"/>
    <w:rsid w:val="3BE13D5E"/>
    <w:rsid w:val="3BE15B0C"/>
    <w:rsid w:val="3C7C75E3"/>
    <w:rsid w:val="3C7F70D3"/>
    <w:rsid w:val="3C8841DA"/>
    <w:rsid w:val="3C8B7826"/>
    <w:rsid w:val="3C964B49"/>
    <w:rsid w:val="3CA57F63"/>
    <w:rsid w:val="3D0C60B4"/>
    <w:rsid w:val="3D322801"/>
    <w:rsid w:val="3D3305EA"/>
    <w:rsid w:val="3D520088"/>
    <w:rsid w:val="3D9B1CEB"/>
    <w:rsid w:val="3D9F5C7F"/>
    <w:rsid w:val="3DA2751D"/>
    <w:rsid w:val="3DBF1E7D"/>
    <w:rsid w:val="3DC52D26"/>
    <w:rsid w:val="3DD313B6"/>
    <w:rsid w:val="3DE90CA8"/>
    <w:rsid w:val="3DE9514C"/>
    <w:rsid w:val="3DFC435A"/>
    <w:rsid w:val="3E2D5039"/>
    <w:rsid w:val="3E2E7003"/>
    <w:rsid w:val="3E5720B6"/>
    <w:rsid w:val="3E66679D"/>
    <w:rsid w:val="3E88226F"/>
    <w:rsid w:val="3E907376"/>
    <w:rsid w:val="3EC51715"/>
    <w:rsid w:val="3F7FC075"/>
    <w:rsid w:val="3F8C5D8F"/>
    <w:rsid w:val="3FBF43B6"/>
    <w:rsid w:val="3FC25C55"/>
    <w:rsid w:val="3FC75019"/>
    <w:rsid w:val="3FFB2F15"/>
    <w:rsid w:val="400718BA"/>
    <w:rsid w:val="400B3158"/>
    <w:rsid w:val="400C5122"/>
    <w:rsid w:val="400D3374"/>
    <w:rsid w:val="407A652F"/>
    <w:rsid w:val="40B97058"/>
    <w:rsid w:val="413E1809"/>
    <w:rsid w:val="413E755D"/>
    <w:rsid w:val="418E2292"/>
    <w:rsid w:val="41DB4DAC"/>
    <w:rsid w:val="42576B28"/>
    <w:rsid w:val="426E76FF"/>
    <w:rsid w:val="429338D8"/>
    <w:rsid w:val="42B07FE6"/>
    <w:rsid w:val="42D737C5"/>
    <w:rsid w:val="42ED3256"/>
    <w:rsid w:val="433F1F44"/>
    <w:rsid w:val="436545DD"/>
    <w:rsid w:val="43AF2537"/>
    <w:rsid w:val="43B10443"/>
    <w:rsid w:val="43B92ECB"/>
    <w:rsid w:val="43DD305D"/>
    <w:rsid w:val="43F87E97"/>
    <w:rsid w:val="4416656F"/>
    <w:rsid w:val="44332C7D"/>
    <w:rsid w:val="4447309F"/>
    <w:rsid w:val="444C1F91"/>
    <w:rsid w:val="44735770"/>
    <w:rsid w:val="447A6AFE"/>
    <w:rsid w:val="44984FAC"/>
    <w:rsid w:val="44A31A2B"/>
    <w:rsid w:val="44A678F3"/>
    <w:rsid w:val="44AE027F"/>
    <w:rsid w:val="44CE6E4A"/>
    <w:rsid w:val="44F20D8A"/>
    <w:rsid w:val="45050ABD"/>
    <w:rsid w:val="450B1E4C"/>
    <w:rsid w:val="45232D30"/>
    <w:rsid w:val="454D3C30"/>
    <w:rsid w:val="456C5A33"/>
    <w:rsid w:val="45BC6CA2"/>
    <w:rsid w:val="45EC3A2B"/>
    <w:rsid w:val="46017EC5"/>
    <w:rsid w:val="460348D1"/>
    <w:rsid w:val="462431C5"/>
    <w:rsid w:val="463B050F"/>
    <w:rsid w:val="463B406B"/>
    <w:rsid w:val="463C03CD"/>
    <w:rsid w:val="464F7B16"/>
    <w:rsid w:val="46537607"/>
    <w:rsid w:val="467D4684"/>
    <w:rsid w:val="469B2D5C"/>
    <w:rsid w:val="46FA2178"/>
    <w:rsid w:val="471A5A05"/>
    <w:rsid w:val="474358CD"/>
    <w:rsid w:val="474653BD"/>
    <w:rsid w:val="475950F1"/>
    <w:rsid w:val="475E2707"/>
    <w:rsid w:val="47F170D7"/>
    <w:rsid w:val="47F609B5"/>
    <w:rsid w:val="47F6649C"/>
    <w:rsid w:val="481608EC"/>
    <w:rsid w:val="483E2E99"/>
    <w:rsid w:val="48592672"/>
    <w:rsid w:val="48671147"/>
    <w:rsid w:val="48822425"/>
    <w:rsid w:val="489363E0"/>
    <w:rsid w:val="48A71E8C"/>
    <w:rsid w:val="48DA400F"/>
    <w:rsid w:val="48EC789E"/>
    <w:rsid w:val="49261002"/>
    <w:rsid w:val="4926728C"/>
    <w:rsid w:val="49633B83"/>
    <w:rsid w:val="496C4368"/>
    <w:rsid w:val="497F6965"/>
    <w:rsid w:val="49E0395E"/>
    <w:rsid w:val="49ED7D72"/>
    <w:rsid w:val="4A062BE2"/>
    <w:rsid w:val="4A233794"/>
    <w:rsid w:val="4A715FCE"/>
    <w:rsid w:val="4A9133A1"/>
    <w:rsid w:val="4A946440"/>
    <w:rsid w:val="4AD52CE0"/>
    <w:rsid w:val="4AF869CF"/>
    <w:rsid w:val="4B226402"/>
    <w:rsid w:val="4B5300A9"/>
    <w:rsid w:val="4B6B4193"/>
    <w:rsid w:val="4B756271"/>
    <w:rsid w:val="4B895879"/>
    <w:rsid w:val="4B92297F"/>
    <w:rsid w:val="4BA12BC2"/>
    <w:rsid w:val="4BC863A1"/>
    <w:rsid w:val="4BCE772F"/>
    <w:rsid w:val="4BDE3E16"/>
    <w:rsid w:val="4C2A3288"/>
    <w:rsid w:val="4C9D15DC"/>
    <w:rsid w:val="4CA566E2"/>
    <w:rsid w:val="4CD15729"/>
    <w:rsid w:val="4CDA2830"/>
    <w:rsid w:val="4CE511D4"/>
    <w:rsid w:val="4CE97584"/>
    <w:rsid w:val="4CF17B79"/>
    <w:rsid w:val="4CFB4554"/>
    <w:rsid w:val="4D090A1F"/>
    <w:rsid w:val="4D1D271C"/>
    <w:rsid w:val="4D20220D"/>
    <w:rsid w:val="4D622825"/>
    <w:rsid w:val="4D700A9E"/>
    <w:rsid w:val="4D7218AC"/>
    <w:rsid w:val="4D7333C1"/>
    <w:rsid w:val="4DA1334D"/>
    <w:rsid w:val="4DBE5CAD"/>
    <w:rsid w:val="4DC66910"/>
    <w:rsid w:val="4DD54DA5"/>
    <w:rsid w:val="4DFFB129"/>
    <w:rsid w:val="4E0563E4"/>
    <w:rsid w:val="4E3C6BD2"/>
    <w:rsid w:val="4E451F2B"/>
    <w:rsid w:val="4E5B45E0"/>
    <w:rsid w:val="4E6F4101"/>
    <w:rsid w:val="4E766588"/>
    <w:rsid w:val="4E7A5C74"/>
    <w:rsid w:val="4E916F1E"/>
    <w:rsid w:val="4EC45545"/>
    <w:rsid w:val="4ED0324E"/>
    <w:rsid w:val="4ED03489"/>
    <w:rsid w:val="4EF15C0F"/>
    <w:rsid w:val="4F473A81"/>
    <w:rsid w:val="4F65483F"/>
    <w:rsid w:val="4F6665FD"/>
    <w:rsid w:val="4F7C6826"/>
    <w:rsid w:val="4F950C90"/>
    <w:rsid w:val="4FEE03A0"/>
    <w:rsid w:val="5043693E"/>
    <w:rsid w:val="50493828"/>
    <w:rsid w:val="50697A27"/>
    <w:rsid w:val="506D39BB"/>
    <w:rsid w:val="50713D8D"/>
    <w:rsid w:val="507C1E50"/>
    <w:rsid w:val="509178BF"/>
    <w:rsid w:val="50A218B6"/>
    <w:rsid w:val="50A5279D"/>
    <w:rsid w:val="50C17863"/>
    <w:rsid w:val="50EC10D6"/>
    <w:rsid w:val="50F61765"/>
    <w:rsid w:val="51087240"/>
    <w:rsid w:val="510C6D30"/>
    <w:rsid w:val="513607CF"/>
    <w:rsid w:val="51453FF0"/>
    <w:rsid w:val="51656440"/>
    <w:rsid w:val="51A46F68"/>
    <w:rsid w:val="51B51175"/>
    <w:rsid w:val="52067C23"/>
    <w:rsid w:val="5228168D"/>
    <w:rsid w:val="523C3645"/>
    <w:rsid w:val="524644C3"/>
    <w:rsid w:val="527A416D"/>
    <w:rsid w:val="52BA27BB"/>
    <w:rsid w:val="52C5188C"/>
    <w:rsid w:val="52DC6BD6"/>
    <w:rsid w:val="53165C44"/>
    <w:rsid w:val="532A5B93"/>
    <w:rsid w:val="533B1B4E"/>
    <w:rsid w:val="533F163E"/>
    <w:rsid w:val="536645DC"/>
    <w:rsid w:val="53867E8A"/>
    <w:rsid w:val="538A6632"/>
    <w:rsid w:val="538C7282"/>
    <w:rsid w:val="53D37FD9"/>
    <w:rsid w:val="53E775E0"/>
    <w:rsid w:val="543D5452"/>
    <w:rsid w:val="54624EB9"/>
    <w:rsid w:val="54790B80"/>
    <w:rsid w:val="54A41E09"/>
    <w:rsid w:val="54C65448"/>
    <w:rsid w:val="54C920BB"/>
    <w:rsid w:val="54DC792D"/>
    <w:rsid w:val="54E51D72"/>
    <w:rsid w:val="5531145B"/>
    <w:rsid w:val="557E5D22"/>
    <w:rsid w:val="55855303"/>
    <w:rsid w:val="558D4E8E"/>
    <w:rsid w:val="559317CE"/>
    <w:rsid w:val="55C4407D"/>
    <w:rsid w:val="55C523D8"/>
    <w:rsid w:val="55DA38A0"/>
    <w:rsid w:val="56221102"/>
    <w:rsid w:val="56293A3C"/>
    <w:rsid w:val="56563ADF"/>
    <w:rsid w:val="567809C3"/>
    <w:rsid w:val="567E45E4"/>
    <w:rsid w:val="567F61F6"/>
    <w:rsid w:val="56AC4EDC"/>
    <w:rsid w:val="56DD2844"/>
    <w:rsid w:val="56E60B97"/>
    <w:rsid w:val="56FF4229"/>
    <w:rsid w:val="571C3A45"/>
    <w:rsid w:val="578E4942"/>
    <w:rsid w:val="5794182D"/>
    <w:rsid w:val="57961A49"/>
    <w:rsid w:val="57CE11E3"/>
    <w:rsid w:val="57ED567D"/>
    <w:rsid w:val="57F624E8"/>
    <w:rsid w:val="57FA1FD8"/>
    <w:rsid w:val="58164938"/>
    <w:rsid w:val="582726A1"/>
    <w:rsid w:val="582A3F3F"/>
    <w:rsid w:val="58443253"/>
    <w:rsid w:val="58723133"/>
    <w:rsid w:val="58825B29"/>
    <w:rsid w:val="588B2C30"/>
    <w:rsid w:val="58A87711"/>
    <w:rsid w:val="58C31436"/>
    <w:rsid w:val="58F76517"/>
    <w:rsid w:val="58F85DEC"/>
    <w:rsid w:val="59372DB8"/>
    <w:rsid w:val="59554FEC"/>
    <w:rsid w:val="59592D2E"/>
    <w:rsid w:val="596040BD"/>
    <w:rsid w:val="59723DF0"/>
    <w:rsid w:val="5975743C"/>
    <w:rsid w:val="597B2CA5"/>
    <w:rsid w:val="59815DE1"/>
    <w:rsid w:val="598C4EB2"/>
    <w:rsid w:val="59BE7035"/>
    <w:rsid w:val="59CE54CA"/>
    <w:rsid w:val="59E06FAB"/>
    <w:rsid w:val="59EF3692"/>
    <w:rsid w:val="5A0805D3"/>
    <w:rsid w:val="5A124512"/>
    <w:rsid w:val="5A1530F9"/>
    <w:rsid w:val="5A186745"/>
    <w:rsid w:val="5A1B7FE4"/>
    <w:rsid w:val="5A4901D0"/>
    <w:rsid w:val="5A492DA3"/>
    <w:rsid w:val="5A625C12"/>
    <w:rsid w:val="5A6E45B7"/>
    <w:rsid w:val="5A897643"/>
    <w:rsid w:val="5A971D60"/>
    <w:rsid w:val="5A981634"/>
    <w:rsid w:val="5A985AD8"/>
    <w:rsid w:val="5B0373F5"/>
    <w:rsid w:val="5B1B05A3"/>
    <w:rsid w:val="5B372400"/>
    <w:rsid w:val="5B440AC5"/>
    <w:rsid w:val="5B4D0671"/>
    <w:rsid w:val="5B667984"/>
    <w:rsid w:val="5BA109BC"/>
    <w:rsid w:val="5BDB7A2A"/>
    <w:rsid w:val="5BDE39BF"/>
    <w:rsid w:val="5BDE751B"/>
    <w:rsid w:val="5C4741C8"/>
    <w:rsid w:val="5C5679F9"/>
    <w:rsid w:val="5C5A1297"/>
    <w:rsid w:val="5C753848"/>
    <w:rsid w:val="5CAE15E3"/>
    <w:rsid w:val="5CBF10FA"/>
    <w:rsid w:val="5CCD7CBB"/>
    <w:rsid w:val="5CE2303B"/>
    <w:rsid w:val="5D096819"/>
    <w:rsid w:val="5D2A6606"/>
    <w:rsid w:val="5D51797B"/>
    <w:rsid w:val="5D5F468B"/>
    <w:rsid w:val="5D665A1A"/>
    <w:rsid w:val="5D995DEF"/>
    <w:rsid w:val="5DAB167E"/>
    <w:rsid w:val="5DAD189A"/>
    <w:rsid w:val="5DB70023"/>
    <w:rsid w:val="5DF179D9"/>
    <w:rsid w:val="5E385B28"/>
    <w:rsid w:val="5E457D25"/>
    <w:rsid w:val="5E9D190F"/>
    <w:rsid w:val="5EE237C6"/>
    <w:rsid w:val="5EF552A7"/>
    <w:rsid w:val="5F3538F6"/>
    <w:rsid w:val="5F4B4EC7"/>
    <w:rsid w:val="5F4E2C09"/>
    <w:rsid w:val="5F553F98"/>
    <w:rsid w:val="5F8D3732"/>
    <w:rsid w:val="5FDF3861"/>
    <w:rsid w:val="5FE73589"/>
    <w:rsid w:val="601C6864"/>
    <w:rsid w:val="60207F2A"/>
    <w:rsid w:val="60405BCB"/>
    <w:rsid w:val="60D3786A"/>
    <w:rsid w:val="60E3046B"/>
    <w:rsid w:val="61354081"/>
    <w:rsid w:val="615E35D8"/>
    <w:rsid w:val="617A1A94"/>
    <w:rsid w:val="618648DC"/>
    <w:rsid w:val="61C4751D"/>
    <w:rsid w:val="61DC2F30"/>
    <w:rsid w:val="61DF3FED"/>
    <w:rsid w:val="61F950AE"/>
    <w:rsid w:val="61FB0E26"/>
    <w:rsid w:val="622F6D22"/>
    <w:rsid w:val="624E7E8C"/>
    <w:rsid w:val="628657DA"/>
    <w:rsid w:val="628A3F58"/>
    <w:rsid w:val="62AE5E99"/>
    <w:rsid w:val="62CC27C3"/>
    <w:rsid w:val="630945E4"/>
    <w:rsid w:val="63426FCC"/>
    <w:rsid w:val="6361115D"/>
    <w:rsid w:val="63691DC0"/>
    <w:rsid w:val="63786AEF"/>
    <w:rsid w:val="63861A11"/>
    <w:rsid w:val="63870498"/>
    <w:rsid w:val="638D1F52"/>
    <w:rsid w:val="640C5BED"/>
    <w:rsid w:val="641C32D6"/>
    <w:rsid w:val="641C5084"/>
    <w:rsid w:val="641E0DFC"/>
    <w:rsid w:val="641E704E"/>
    <w:rsid w:val="64455992"/>
    <w:rsid w:val="644840CB"/>
    <w:rsid w:val="64487C27"/>
    <w:rsid w:val="64D94D23"/>
    <w:rsid w:val="64DE058B"/>
    <w:rsid w:val="65085608"/>
    <w:rsid w:val="65197815"/>
    <w:rsid w:val="65501489"/>
    <w:rsid w:val="657038D9"/>
    <w:rsid w:val="65764C68"/>
    <w:rsid w:val="657A3EF5"/>
    <w:rsid w:val="659D0447"/>
    <w:rsid w:val="65AA7C5C"/>
    <w:rsid w:val="65B0017A"/>
    <w:rsid w:val="65F1102F"/>
    <w:rsid w:val="661F24B9"/>
    <w:rsid w:val="66216982"/>
    <w:rsid w:val="667E1B1D"/>
    <w:rsid w:val="66805D9E"/>
    <w:rsid w:val="669E7FD2"/>
    <w:rsid w:val="66E15DEB"/>
    <w:rsid w:val="67050051"/>
    <w:rsid w:val="67195411"/>
    <w:rsid w:val="67310E46"/>
    <w:rsid w:val="67420BA4"/>
    <w:rsid w:val="67955879"/>
    <w:rsid w:val="67966EFB"/>
    <w:rsid w:val="67BB1ED2"/>
    <w:rsid w:val="67DF4D46"/>
    <w:rsid w:val="67F85E08"/>
    <w:rsid w:val="68282249"/>
    <w:rsid w:val="68386205"/>
    <w:rsid w:val="68694610"/>
    <w:rsid w:val="68A13DAA"/>
    <w:rsid w:val="68B0223F"/>
    <w:rsid w:val="68C36416"/>
    <w:rsid w:val="68DC1286"/>
    <w:rsid w:val="690802CD"/>
    <w:rsid w:val="69083E29"/>
    <w:rsid w:val="69146C72"/>
    <w:rsid w:val="692549DB"/>
    <w:rsid w:val="695B664F"/>
    <w:rsid w:val="696E6382"/>
    <w:rsid w:val="69AE677E"/>
    <w:rsid w:val="69C72B58"/>
    <w:rsid w:val="69D65CD5"/>
    <w:rsid w:val="69DF4B8A"/>
    <w:rsid w:val="69FF522C"/>
    <w:rsid w:val="6A0960AB"/>
    <w:rsid w:val="6A0D34B1"/>
    <w:rsid w:val="6A0D5B9B"/>
    <w:rsid w:val="6A0D6949"/>
    <w:rsid w:val="6A3A6264"/>
    <w:rsid w:val="6A8D2838"/>
    <w:rsid w:val="6A9516EC"/>
    <w:rsid w:val="6AAD72A3"/>
    <w:rsid w:val="6ACD0A30"/>
    <w:rsid w:val="6ACF10A2"/>
    <w:rsid w:val="6B105217"/>
    <w:rsid w:val="6B1271E1"/>
    <w:rsid w:val="6B3929BF"/>
    <w:rsid w:val="6BAC4F3F"/>
    <w:rsid w:val="6BBB5183"/>
    <w:rsid w:val="6BD66460"/>
    <w:rsid w:val="6C1A0E70"/>
    <w:rsid w:val="6C30773C"/>
    <w:rsid w:val="6C783609"/>
    <w:rsid w:val="6C8E0AE9"/>
    <w:rsid w:val="6CA65E33"/>
    <w:rsid w:val="6CAE2F39"/>
    <w:rsid w:val="6CBF5146"/>
    <w:rsid w:val="6CD26C28"/>
    <w:rsid w:val="6CE1330F"/>
    <w:rsid w:val="6D176D30"/>
    <w:rsid w:val="6D57537F"/>
    <w:rsid w:val="6D687067"/>
    <w:rsid w:val="6D877A12"/>
    <w:rsid w:val="6D8D2B4F"/>
    <w:rsid w:val="6DC9002B"/>
    <w:rsid w:val="6DF8446C"/>
    <w:rsid w:val="6E001573"/>
    <w:rsid w:val="6E05302D"/>
    <w:rsid w:val="6E240BD4"/>
    <w:rsid w:val="6E2E4332"/>
    <w:rsid w:val="6E6426DB"/>
    <w:rsid w:val="6E661CDF"/>
    <w:rsid w:val="6E677844"/>
    <w:rsid w:val="6E6C4E5A"/>
    <w:rsid w:val="6EA6036C"/>
    <w:rsid w:val="6EB27544"/>
    <w:rsid w:val="6EB301A8"/>
    <w:rsid w:val="6EF8049C"/>
    <w:rsid w:val="6EF86095"/>
    <w:rsid w:val="6F280D81"/>
    <w:rsid w:val="6F59718C"/>
    <w:rsid w:val="6F843DA5"/>
    <w:rsid w:val="6FB2304E"/>
    <w:rsid w:val="6FC36CFC"/>
    <w:rsid w:val="6FD341E3"/>
    <w:rsid w:val="6FED3D79"/>
    <w:rsid w:val="702E686B"/>
    <w:rsid w:val="70433998"/>
    <w:rsid w:val="705A140E"/>
    <w:rsid w:val="70700C31"/>
    <w:rsid w:val="70846214"/>
    <w:rsid w:val="70AA618C"/>
    <w:rsid w:val="70F01D72"/>
    <w:rsid w:val="711B7BED"/>
    <w:rsid w:val="716342F2"/>
    <w:rsid w:val="71722787"/>
    <w:rsid w:val="71A36DE5"/>
    <w:rsid w:val="71B72890"/>
    <w:rsid w:val="71BB412E"/>
    <w:rsid w:val="71F24C78"/>
    <w:rsid w:val="720F6228"/>
    <w:rsid w:val="72181581"/>
    <w:rsid w:val="72930C07"/>
    <w:rsid w:val="72A40476"/>
    <w:rsid w:val="72F01BB6"/>
    <w:rsid w:val="73217FC1"/>
    <w:rsid w:val="7370719A"/>
    <w:rsid w:val="73766299"/>
    <w:rsid w:val="73880040"/>
    <w:rsid w:val="73E21E46"/>
    <w:rsid w:val="73F41B79"/>
    <w:rsid w:val="7400407A"/>
    <w:rsid w:val="74934EEE"/>
    <w:rsid w:val="74CD713E"/>
    <w:rsid w:val="74FC6742"/>
    <w:rsid w:val="7530273D"/>
    <w:rsid w:val="753543BD"/>
    <w:rsid w:val="75461F61"/>
    <w:rsid w:val="758D193E"/>
    <w:rsid w:val="75F0011F"/>
    <w:rsid w:val="75FE54D5"/>
    <w:rsid w:val="763044F2"/>
    <w:rsid w:val="768909AE"/>
    <w:rsid w:val="76AF3B36"/>
    <w:rsid w:val="76F51E90"/>
    <w:rsid w:val="771340C5"/>
    <w:rsid w:val="77163BB5"/>
    <w:rsid w:val="771C566F"/>
    <w:rsid w:val="773D55E5"/>
    <w:rsid w:val="77452BA0"/>
    <w:rsid w:val="776668EA"/>
    <w:rsid w:val="77791C8A"/>
    <w:rsid w:val="7787319C"/>
    <w:rsid w:val="77D870BC"/>
    <w:rsid w:val="77E12415"/>
    <w:rsid w:val="780D320A"/>
    <w:rsid w:val="78227B92"/>
    <w:rsid w:val="78300CA6"/>
    <w:rsid w:val="78827754"/>
    <w:rsid w:val="78847910"/>
    <w:rsid w:val="78931961"/>
    <w:rsid w:val="78C53AE4"/>
    <w:rsid w:val="78C6401A"/>
    <w:rsid w:val="78CC09CF"/>
    <w:rsid w:val="78FF0DA4"/>
    <w:rsid w:val="79294FA2"/>
    <w:rsid w:val="792B62DE"/>
    <w:rsid w:val="792C3B64"/>
    <w:rsid w:val="794762A8"/>
    <w:rsid w:val="797F1EE5"/>
    <w:rsid w:val="79907C4E"/>
    <w:rsid w:val="79986B03"/>
    <w:rsid w:val="79CE3A35"/>
    <w:rsid w:val="79DE4E5E"/>
    <w:rsid w:val="7A37456E"/>
    <w:rsid w:val="7A37631C"/>
    <w:rsid w:val="7A44043F"/>
    <w:rsid w:val="7A6C2DED"/>
    <w:rsid w:val="7AA96C54"/>
    <w:rsid w:val="7ACD0A2E"/>
    <w:rsid w:val="7AD7044B"/>
    <w:rsid w:val="7B153402"/>
    <w:rsid w:val="7B1D19B6"/>
    <w:rsid w:val="7B2F3497"/>
    <w:rsid w:val="7B3A2568"/>
    <w:rsid w:val="7B711298"/>
    <w:rsid w:val="7BA06143"/>
    <w:rsid w:val="7BAD6E04"/>
    <w:rsid w:val="7BB120FE"/>
    <w:rsid w:val="7BCD153A"/>
    <w:rsid w:val="7C0466D2"/>
    <w:rsid w:val="7C2B1EB0"/>
    <w:rsid w:val="7C3E7E36"/>
    <w:rsid w:val="7C857813"/>
    <w:rsid w:val="7D0270B5"/>
    <w:rsid w:val="7D133070"/>
    <w:rsid w:val="7D15013E"/>
    <w:rsid w:val="7D1B1F25"/>
    <w:rsid w:val="7D1B3CD3"/>
    <w:rsid w:val="7D6D0884"/>
    <w:rsid w:val="7D796C4C"/>
    <w:rsid w:val="7DBB1012"/>
    <w:rsid w:val="7E9B5B03"/>
    <w:rsid w:val="7E9D431E"/>
    <w:rsid w:val="7EAB72D9"/>
    <w:rsid w:val="7F5259A6"/>
    <w:rsid w:val="7F5B3462"/>
    <w:rsid w:val="7F6A2CF0"/>
    <w:rsid w:val="7FAA7590"/>
    <w:rsid w:val="8EFCFC50"/>
    <w:rsid w:val="CEEFC0F8"/>
    <w:rsid w:val="F5AFD346"/>
    <w:rsid w:val="FD76A9BB"/>
    <w:rsid w:val="FDFFCF2E"/>
    <w:rsid w:val="FE7FC0FE"/>
    <w:rsid w:val="FFB6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1"/>
    <w:qFormat/>
    <w:uiPriority w:val="99"/>
    <w:pPr>
      <w:spacing w:beforeAutospacing="1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2"/>
    <w:qFormat/>
    <w:uiPriority w:val="99"/>
    <w:pPr>
      <w:spacing w:line="480" w:lineRule="auto"/>
    </w:pPr>
    <w:rPr>
      <w:rFonts w:ascii="楷体_GB2312" w:eastAsia="黑体"/>
      <w:position w:val="3"/>
      <w:sz w:val="20"/>
      <w:szCs w:val="20"/>
      <w:lang w:eastAsia="en-US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Heading 1 Char"/>
    <w:basedOn w:val="9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1">
    <w:name w:val="Heading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Body Text Char"/>
    <w:basedOn w:val="9"/>
    <w:link w:val="4"/>
    <w:semiHidden/>
    <w:qFormat/>
    <w:uiPriority w:val="99"/>
    <w:rPr>
      <w:rFonts w:ascii="Calibri" w:hAnsi="Calibri"/>
      <w:szCs w:val="24"/>
    </w:rPr>
  </w:style>
  <w:style w:type="character" w:customStyle="1" w:styleId="13">
    <w:name w:val="Footer Char"/>
    <w:basedOn w:val="9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4">
    <w:name w:val="Header Char"/>
    <w:basedOn w:val="9"/>
    <w:link w:val="6"/>
    <w:semiHidden/>
    <w:qFormat/>
    <w:uiPriority w:val="99"/>
    <w:rPr>
      <w:rFonts w:ascii="Calibri" w:hAnsi="Calibri"/>
      <w:sz w:val="18"/>
      <w:szCs w:val="18"/>
    </w:rPr>
  </w:style>
  <w:style w:type="table" w:customStyle="1" w:styleId="15">
    <w:name w:val="Table Normal1"/>
    <w:semiHidden/>
    <w:qFormat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233</Words>
  <Characters>233</Characters>
  <Lines>0</Lines>
  <Paragraphs>0</Paragraphs>
  <TotalTime>7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2026-03-10T16:06:00Z</dcterms:created>
  <dc:creator>江安县郑伟宏</dc:creator>
  <cp:lastModifiedBy>WY1396703386</cp:lastModifiedBy>
  <cp:lastPrinted>2026-05-25T12:23:00Z</cp:lastPrinted>
  <dcterms:modified xsi:type="dcterms:W3CDTF">2026-08-03T08:35:10Z</dcterms:modified>
  <dc:title>宜宾市翠屏区城市建设项目研究中心就业见习人员登记表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03A5618ABB1540399DA286524500842F_13</vt:lpwstr>
  </property>
  <property fmtid="{D5CDD505-2E9C-101B-9397-08002B2CF9AE}" pid="4" name="KSOTemplateDocerSaveRecord">
    <vt:lpwstr>eyJoZGlkIjoiY2RhZWY4NGJiZWFjYjE1MWRiN2EyYjIyMDExNzFhZGIiLCJ1c2VySWQiOiIxMDEyMDMwNTA2In0=</vt:lpwstr>
  </property>
</Properties>
</file>