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21773"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济南市历城区郭店中学补充劳务派遣教师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 w14:paraId="0F04CD11"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 w14:paraId="760E2449"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岗位：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05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066D40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BF4BF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BE748E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69412C4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86FB6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476029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9C282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照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片</w:t>
            </w:r>
          </w:p>
        </w:tc>
      </w:tr>
      <w:tr w14:paraId="52B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DB804A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4996098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7AF495E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41C398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68B3E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4171C3A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4C9C1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B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C15E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2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 w14:paraId="746F9D1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 w14:paraId="1ABB8FE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 w14:paraId="5E318F6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C7C79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65FC226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FF4E88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D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7B55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 w14:paraId="6F679177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408AD763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8A3603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44A236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379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8DFA09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638F2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43BD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443C7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 w14:paraId="3C4A90A5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 w14:paraId="59999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B96A64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76B44E5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6F14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3006AD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 w14:paraId="563B9E1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452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1856544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 w14:paraId="158D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A882C3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49E5F05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67C9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21CC055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 w14:paraId="25DF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659382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60EE691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BDA6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55881F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 w14:paraId="24E7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400D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 w14:paraId="34BADB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 w14:paraId="3F8E147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0E77B9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40E9B4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3B489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6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D9D9C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7CF8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68E929D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 w14:paraId="1287B52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 w14:paraId="77C3EF7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00F07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954C2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 w14:paraId="12BD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AFD2AE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645380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2E0512F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394BCF56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91A4E4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0C93A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  <w:bookmarkStart w:id="0" w:name="_GoBack"/>
            <w:bookmarkEnd w:id="0"/>
          </w:p>
          <w:p w14:paraId="15C7BFCB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B0790D1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062E92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967D32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D57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6143EAB"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 w14:paraId="1D0A59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D8EF6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8B4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BB3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17264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 w14:paraId="4038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AA49CE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251463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6A0A5FBF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1AB2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5493E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8382AA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25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230061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6A434B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14F856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603D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9951E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53087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1C64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FE729E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22CA9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7F9FD28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69F2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1F90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565826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03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691D8B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37D9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002D8BA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EA78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D3CA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5CEBB64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3AF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43EF4A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 w14:paraId="405005E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FDB3A1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0BAA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BF98AA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8BF39ED"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311D643"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DE415DD"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 w14:paraId="3A7C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AC49E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B98EF8"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500D960"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 w14:paraId="7FA08431"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0AD17ACB"/>
    <w:rsid w:val="111950B5"/>
    <w:rsid w:val="2C142287"/>
    <w:rsid w:val="2F7763B9"/>
    <w:rsid w:val="3F2B3E1C"/>
    <w:rsid w:val="4CEE25DD"/>
    <w:rsid w:val="4E942341"/>
    <w:rsid w:val="52DB7656"/>
    <w:rsid w:val="5AEB20C7"/>
    <w:rsid w:val="5E69020A"/>
    <w:rsid w:val="5F2D6B21"/>
    <w:rsid w:val="63CF7A69"/>
    <w:rsid w:val="650925B9"/>
    <w:rsid w:val="686742CF"/>
    <w:rsid w:val="6A212F74"/>
    <w:rsid w:val="6D535020"/>
    <w:rsid w:val="71A44867"/>
    <w:rsid w:val="76293B0D"/>
    <w:rsid w:val="79F05A02"/>
    <w:rsid w:val="7AE0519C"/>
    <w:rsid w:val="7AE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230</Words>
  <Characters>231</Characters>
  <Lines>0</Lines>
  <Paragraphs>0</Paragraphs>
  <TotalTime>30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2019-01-02T01:01:00Z</dcterms:created>
  <dc:creator>零点。。</dc:creator>
  <cp:lastModifiedBy>企业用户_1136974028</cp:lastModifiedBy>
  <cp:lastPrinted>2020-05-07T00:22:00Z</cp:lastPrinted>
  <dcterms:modified xsi:type="dcterms:W3CDTF">2026-07-07T08:20:07Z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eyJoZGlkIjoiYTkzYzg2ZjliZDQ4Y2ZkYWQ1MTBkOWFiNWI2NDE5NWIiLCJ1c2VySWQiOiIxNzA0MDI5ODA4In0=</vt:lpwstr>
  </property>
  <property fmtid="{D5CDD505-2E9C-101B-9397-08002B2CF9AE}" pid="4" name="ICV">
    <vt:lpwstr>DB633004D6D841138D4031A295D4A7AC_12</vt:lpwstr>
  </property>
</Properties>
</file>