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855A6C">
      <w:pPr>
        <w:widowControl w:val="0"/>
        <w:jc w:val="center"/>
        <w:rPr>
          <w:rFonts w:hint="eastAsia" w:ascii="黑体" w:hAnsi="黑体" w:eastAsia="黑体" w:cs="黑体"/>
          <w:b/>
          <w:bCs/>
          <w:sz w:val="24"/>
          <w:szCs w:val="22"/>
          <w:vertAlign w:val="baseli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-702945</wp:posOffset>
                </wp:positionV>
                <wp:extent cx="2119630" cy="6419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9525" y="226060"/>
                          <a:ext cx="211963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125B0">
                            <w:pPr>
                              <w:jc w:val="distribute"/>
                              <w:rPr>
                                <w:rFonts w:hint="default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55.35pt;height:50.55pt;width:166.9pt;z-index:251659264;mso-width-relative:page;mso-height-relative:page;" filled="f" stroked="f" coordsize="21600,21600" o:gfxdata="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VzJJdsAAAALAQAADwAAAAAAAAAB&#10;ACAAAAAiAAAAZHJzL2Rvd25yZXYueG1sUEsBAhQAFAAAAAgAh07iQLELtnx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7125B0">
                      <w:pPr>
                        <w:jc w:val="distribute"/>
                        <w:rPr>
                          <w:rFonts w:hint="default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page" w:horzAnchor="page" w:tblpXSpec="center" w:tblpY="1303"/>
        <w:tblOverlap w:val="never"/>
        <w:tblW w:w="10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867"/>
        <w:gridCol w:w="712"/>
        <w:gridCol w:w="1144"/>
        <w:gridCol w:w="2115"/>
        <w:gridCol w:w="1323"/>
        <w:gridCol w:w="1328"/>
        <w:gridCol w:w="1724"/>
      </w:tblGrid>
      <w:tr w14:paraId="26506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33DD4B34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579" w:type="dxa"/>
            <w:gridSpan w:val="2"/>
            <w:vAlign w:val="center"/>
          </w:tcPr>
          <w:p w14:paraId="510C419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653F530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2115" w:type="dxa"/>
            <w:vAlign w:val="center"/>
          </w:tcPr>
          <w:p w14:paraId="119BBAA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 w14:paraId="3DACE65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年龄</w:t>
            </w:r>
          </w:p>
        </w:tc>
        <w:tc>
          <w:tcPr>
            <w:tcW w:w="1328" w:type="dxa"/>
            <w:vAlign w:val="center"/>
          </w:tcPr>
          <w:p w14:paraId="73779E0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restart"/>
            <w:vAlign w:val="center"/>
          </w:tcPr>
          <w:p w14:paraId="5D54B490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近期照片</w:t>
            </w:r>
          </w:p>
        </w:tc>
      </w:tr>
      <w:tr w14:paraId="47613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60C42CA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民族</w:t>
            </w:r>
          </w:p>
        </w:tc>
        <w:tc>
          <w:tcPr>
            <w:tcW w:w="1579" w:type="dxa"/>
            <w:gridSpan w:val="2"/>
            <w:vAlign w:val="center"/>
          </w:tcPr>
          <w:p w14:paraId="362439D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543A03F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籍贯</w:t>
            </w:r>
          </w:p>
        </w:tc>
        <w:tc>
          <w:tcPr>
            <w:tcW w:w="2115" w:type="dxa"/>
            <w:vAlign w:val="center"/>
          </w:tcPr>
          <w:p w14:paraId="33E6F408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 w14:paraId="38222A8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328" w:type="dxa"/>
            <w:vAlign w:val="center"/>
          </w:tcPr>
          <w:p w14:paraId="4741722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 w14:paraId="173289E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53143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249C4DD0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学历</w:t>
            </w:r>
          </w:p>
        </w:tc>
        <w:tc>
          <w:tcPr>
            <w:tcW w:w="1579" w:type="dxa"/>
            <w:gridSpan w:val="2"/>
            <w:vAlign w:val="center"/>
          </w:tcPr>
          <w:p w14:paraId="5520C17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3FBB643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2115" w:type="dxa"/>
            <w:vAlign w:val="center"/>
          </w:tcPr>
          <w:p w14:paraId="266785A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 w14:paraId="4A0F193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  <w:tc>
          <w:tcPr>
            <w:tcW w:w="1328" w:type="dxa"/>
            <w:vAlign w:val="center"/>
          </w:tcPr>
          <w:p w14:paraId="26B2F97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 w14:paraId="0D70A6E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355BC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7D57C5D0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  <w:tc>
          <w:tcPr>
            <w:tcW w:w="1579" w:type="dxa"/>
            <w:gridSpan w:val="2"/>
            <w:vAlign w:val="center"/>
          </w:tcPr>
          <w:p w14:paraId="4B31535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348B2E8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家庭地址</w:t>
            </w:r>
          </w:p>
        </w:tc>
        <w:tc>
          <w:tcPr>
            <w:tcW w:w="3438" w:type="dxa"/>
            <w:gridSpan w:val="2"/>
            <w:vAlign w:val="center"/>
          </w:tcPr>
          <w:p w14:paraId="176EEC6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8" w:type="dxa"/>
            <w:vAlign w:val="center"/>
          </w:tcPr>
          <w:p w14:paraId="7F92919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意向职位</w:t>
            </w:r>
          </w:p>
        </w:tc>
        <w:tc>
          <w:tcPr>
            <w:tcW w:w="1724" w:type="dxa"/>
            <w:vAlign w:val="center"/>
          </w:tcPr>
          <w:p w14:paraId="7FEB358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28A7D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64" w:type="dxa"/>
            <w:vAlign w:val="center"/>
          </w:tcPr>
          <w:p w14:paraId="06AB8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职业资格</w:t>
            </w:r>
          </w:p>
          <w:p w14:paraId="2724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证书</w:t>
            </w:r>
          </w:p>
        </w:tc>
        <w:tc>
          <w:tcPr>
            <w:tcW w:w="9213" w:type="dxa"/>
            <w:gridSpan w:val="7"/>
            <w:vAlign w:val="center"/>
          </w:tcPr>
          <w:p w14:paraId="083666B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7B37E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 w14:paraId="5151EDD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教育经历（从高中开始）</w:t>
            </w:r>
          </w:p>
        </w:tc>
      </w:tr>
      <w:tr w14:paraId="6001E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503D705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 w14:paraId="21023340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院校名称</w:t>
            </w:r>
          </w:p>
        </w:tc>
        <w:tc>
          <w:tcPr>
            <w:tcW w:w="4375" w:type="dxa"/>
            <w:gridSpan w:val="3"/>
            <w:vAlign w:val="center"/>
          </w:tcPr>
          <w:p w14:paraId="05A5BD1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</w:tr>
      <w:tr w14:paraId="035F7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2B4F451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4F1E27B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7A353848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31798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0FF1CAB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0AF1095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6CA5765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1FE29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758C99E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3E4E5D2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4D376250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76EA4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 w14:paraId="62B8938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工作经历</w:t>
            </w:r>
          </w:p>
        </w:tc>
      </w:tr>
      <w:tr w14:paraId="18A88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191A0C1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 w14:paraId="2D2DABF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工作单位及岗位职责</w:t>
            </w:r>
          </w:p>
        </w:tc>
        <w:tc>
          <w:tcPr>
            <w:tcW w:w="4375" w:type="dxa"/>
            <w:gridSpan w:val="3"/>
            <w:vAlign w:val="center"/>
          </w:tcPr>
          <w:p w14:paraId="72AC84D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离职原因</w:t>
            </w:r>
          </w:p>
        </w:tc>
      </w:tr>
      <w:tr w14:paraId="1473C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4C65A65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7276DDF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0958A46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6C758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09559FF0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5956563E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45CFBCF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3BA06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5A85864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7D32F7FE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18AC74A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77E95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 w14:paraId="05A93A0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家庭成员</w:t>
            </w:r>
          </w:p>
        </w:tc>
      </w:tr>
      <w:tr w14:paraId="2C761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2331" w:type="dxa"/>
            <w:gridSpan w:val="2"/>
            <w:vAlign w:val="center"/>
          </w:tcPr>
          <w:p w14:paraId="06B47DE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关系</w:t>
            </w:r>
          </w:p>
        </w:tc>
        <w:tc>
          <w:tcPr>
            <w:tcW w:w="3971" w:type="dxa"/>
            <w:gridSpan w:val="3"/>
            <w:vAlign w:val="center"/>
          </w:tcPr>
          <w:p w14:paraId="1386E2A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2651" w:type="dxa"/>
            <w:gridSpan w:val="2"/>
            <w:vAlign w:val="center"/>
          </w:tcPr>
          <w:p w14:paraId="2C0759BE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</w:t>
            </w:r>
          </w:p>
        </w:tc>
        <w:tc>
          <w:tcPr>
            <w:tcW w:w="1724" w:type="dxa"/>
            <w:vAlign w:val="center"/>
          </w:tcPr>
          <w:p w14:paraId="3B0E70D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</w:tr>
      <w:tr w14:paraId="71448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4F7801B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600B59D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5140142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1D9A59F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092ED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5A9F91E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2919B22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545A969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4EDEB7B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07AE4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15BD1FA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7BA03BFE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1D2BDC5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390E216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58042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5144BB0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30BD763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2588EDC4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4100C10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</w:tbl>
    <w:p w14:paraId="1FFA2059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77A544B2-C727-4AD5-A08F-BF2A8531A492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D84EAF0-25EA-493A-9D7A-4842C59BC4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655CD967-A1CF-4962-8077-DB73EB5206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FABD415-E980-4475-B53B-3FADAD8542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EC084A1-E406-4008-9021-F03388BDF3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D0FC32C-F777-430D-AD01-96062724C3E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FD6D8D1D-7033-4DAA-8B63-98FF3C4522ED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8" w:fontKey="{FFD0106B-F470-424D-A7E1-3CA3E72046E3}"/>
  </w:font>
  <w:font w:name="WPSEMBED3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M0MjRiYmU4ZDVmMjBiMGFiOWJmNzczNDM0MDIxMTcxIiwidXNlckNvdW50IjozfQ=="/>
  </w:docVars>
  <w:rsids>
    <w:rsidRoot w:val="661D4CCF"/>
    <w:rsid w:val="02754150"/>
    <w:rsid w:val="07D563C7"/>
    <w:rsid w:val="07E7144B"/>
    <w:rsid w:val="0FEA58CB"/>
    <w:rsid w:val="27D06A8E"/>
    <w:rsid w:val="329D4523"/>
    <w:rsid w:val="661D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a0c9576-c330-4081-b95b-9ebb5b3b7da6\&#20010;&#20154;&#31616;&#21382;&#34920;&#266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1</Pages>
  <Words>96</Words>
  <Characters>96</Characters>
  <Lines>0</Lines>
  <Paragraphs>0</Paragraphs>
  <TotalTime>14</TotalTime>
  <ScaleCrop>false</ScaleCrop>
  <LinksUpToDate>false</LinksUpToDate>
  <CharactersWithSpaces>96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2022-03-22T01:11:00Z</dcterms:created>
  <dc:creator>亲爱的 </dc:creator>
  <cp:lastModifiedBy>云淡风轻</cp:lastModifiedBy>
  <cp:lastPrinted>2022-06-17T03:08:00Z</cp:lastPrinted>
  <dcterms:modified xsi:type="dcterms:W3CDTF">2026-07-02T07:43:17Z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06153A202A26490AB3876BAC1792B59D</vt:lpwstr>
  </property>
  <property fmtid="{D5CDD505-2E9C-101B-9397-08002B2CF9AE}" pid="4" name="KSOTemplateUUID">
    <vt:lpwstr>v1.0_mb_d3Cvgt7/+E+29brlN5VRyA==</vt:lpwstr>
  </property>
  <property fmtid="{D5CDD505-2E9C-101B-9397-08002B2CF9AE}" pid="5" name="KSOTemplateDocerSaveRecord">
    <vt:lpwstr>eyJoZGlkIjoiYWNhNDZjNjk4NGUzZjZlMGRiNWYxMzdmNzE3NmE1MzQiLCJ1c2VySWQiOiI2MzY3MjAzOTgifQ==</vt:lpwstr>
  </property>
</Properties>
</file>