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0EEAD"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val="en-US" w:eastAsia="zh-CN"/>
        </w:rPr>
        <w:t>桃花园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幼儿园招聘报名表</w:t>
      </w:r>
    </w:p>
    <w:p w14:paraId="6A4AB1DB">
      <w:pPr>
        <w:widowControl/>
        <w:autoSpaceDE w:val="0"/>
        <w:autoSpaceDN w:val="0"/>
        <w:adjustRightInd w:val="0"/>
        <w:ind w:firstLine="422" w:firstLineChars="200"/>
        <w:rPr>
          <w:rFonts w:hint="default" w:ascii="Helvetica Neue" w:hAnsi="Helvetica Neue" w:eastAsia="宋体" w:cs="Helvetica Neue"/>
          <w:b/>
          <w:color w:val="262626"/>
          <w:kern w:val="0"/>
          <w:sz w:val="34"/>
          <w:szCs w:val="34"/>
          <w:u w:color="4A902C"/>
          <w:lang w:val="en-US" w:eastAsia="zh-CN"/>
        </w:rPr>
      </w:pPr>
      <w:r>
        <w:rPr>
          <w:rFonts w:hint="eastAsia" w:ascii="宋体" w:hAnsi="宋体" w:cs="宋体"/>
          <w:b/>
          <w:bCs/>
        </w:rPr>
        <w:t>应聘岗位：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7"/>
        <w:gridCol w:w="1276"/>
        <w:gridCol w:w="614"/>
        <w:gridCol w:w="237"/>
        <w:gridCol w:w="1134"/>
        <w:gridCol w:w="1559"/>
        <w:gridCol w:w="403"/>
        <w:gridCol w:w="1339"/>
        <w:gridCol w:w="311"/>
        <w:gridCol w:w="353"/>
        <w:gridCol w:w="686"/>
        <w:gridCol w:w="1160"/>
      </w:tblGrid>
      <w:tr w14:paraId="3FD83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92" w:type="dxa"/>
            <w:gridSpan w:val="2"/>
            <w:vAlign w:val="center"/>
          </w:tcPr>
          <w:p w14:paraId="40B542A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76" w:type="dxa"/>
            <w:vAlign w:val="center"/>
          </w:tcPr>
          <w:p w14:paraId="5813ECD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59F2FA2D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134" w:type="dxa"/>
            <w:vAlign w:val="center"/>
          </w:tcPr>
          <w:p w14:paraId="22E0C56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0DFFDAF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2053" w:type="dxa"/>
            <w:gridSpan w:val="3"/>
            <w:vAlign w:val="center"/>
          </w:tcPr>
          <w:p w14:paraId="5AF037B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restart"/>
            <w:vAlign w:val="center"/>
          </w:tcPr>
          <w:p w14:paraId="69AF803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</w:t>
            </w:r>
          </w:p>
        </w:tc>
      </w:tr>
      <w:tr w14:paraId="72FE5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92" w:type="dxa"/>
            <w:gridSpan w:val="2"/>
            <w:vAlign w:val="center"/>
          </w:tcPr>
          <w:p w14:paraId="03C15B3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76" w:type="dxa"/>
            <w:vAlign w:val="center"/>
          </w:tcPr>
          <w:p w14:paraId="57E5C78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2CC6D15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134" w:type="dxa"/>
            <w:vAlign w:val="center"/>
          </w:tcPr>
          <w:p w14:paraId="5A52B2F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5CB6002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2053" w:type="dxa"/>
            <w:gridSpan w:val="3"/>
            <w:vAlign w:val="center"/>
          </w:tcPr>
          <w:p w14:paraId="7292607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09F15EA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66645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92" w:type="dxa"/>
            <w:gridSpan w:val="2"/>
            <w:vAlign w:val="center"/>
          </w:tcPr>
          <w:p w14:paraId="3CF0036C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</w:t>
            </w:r>
          </w:p>
          <w:p w14:paraId="0052E97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面貌</w:t>
            </w:r>
          </w:p>
        </w:tc>
        <w:tc>
          <w:tcPr>
            <w:tcW w:w="1276" w:type="dxa"/>
            <w:vAlign w:val="center"/>
          </w:tcPr>
          <w:p w14:paraId="118492F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73507E22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</w:t>
            </w:r>
          </w:p>
          <w:p w14:paraId="3F9D96A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状况</w:t>
            </w:r>
          </w:p>
        </w:tc>
        <w:tc>
          <w:tcPr>
            <w:tcW w:w="1134" w:type="dxa"/>
            <w:vAlign w:val="center"/>
          </w:tcPr>
          <w:p w14:paraId="500B159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5BCAA67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2053" w:type="dxa"/>
            <w:gridSpan w:val="3"/>
            <w:vAlign w:val="center"/>
          </w:tcPr>
          <w:p w14:paraId="2353D1E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06ED97B0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6A7BF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07AF8DA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3261" w:type="dxa"/>
            <w:gridSpan w:val="4"/>
            <w:vAlign w:val="center"/>
          </w:tcPr>
          <w:p w14:paraId="60E5E3F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665B66D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2053" w:type="dxa"/>
            <w:gridSpan w:val="3"/>
            <w:vAlign w:val="center"/>
          </w:tcPr>
          <w:p w14:paraId="16CD756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379D7E6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15144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0ABF6E0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261" w:type="dxa"/>
            <w:gridSpan w:val="4"/>
            <w:vAlign w:val="center"/>
          </w:tcPr>
          <w:p w14:paraId="5ADBEAA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5A814AE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4252" w:type="dxa"/>
            <w:gridSpan w:val="6"/>
            <w:vAlign w:val="center"/>
          </w:tcPr>
          <w:p w14:paraId="2F05001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020FD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64" w:type="dxa"/>
            <w:gridSpan w:val="13"/>
            <w:vAlign w:val="center"/>
          </w:tcPr>
          <w:p w14:paraId="4699683F"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</w:p>
        </w:tc>
      </w:tr>
      <w:tr w14:paraId="021C7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75" w:type="dxa"/>
            <w:vMerge w:val="restart"/>
            <w:vAlign w:val="center"/>
          </w:tcPr>
          <w:p w14:paraId="7FD3F2FC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</w:t>
            </w:r>
          </w:p>
          <w:p w14:paraId="10A0AD7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背景</w:t>
            </w:r>
          </w:p>
          <w:p w14:paraId="18FABA5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3"/>
            <w:vAlign w:val="center"/>
          </w:tcPr>
          <w:p w14:paraId="51C6362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6359BC6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 w14:paraId="346B50E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 w14:paraId="7CF706B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 w14:paraId="7DC5AF7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1160" w:type="dxa"/>
            <w:vAlign w:val="center"/>
          </w:tcPr>
          <w:p w14:paraId="4997E84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 w14:paraId="0CD9C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5" w:type="dxa"/>
            <w:vMerge w:val="continue"/>
            <w:vAlign w:val="center"/>
          </w:tcPr>
          <w:p w14:paraId="2C564FC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1813A5F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57B8598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5AFD86B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0EFCD92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3BE6693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41141C4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56409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75" w:type="dxa"/>
            <w:vMerge w:val="continue"/>
            <w:vAlign w:val="center"/>
          </w:tcPr>
          <w:p w14:paraId="505D169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0B42C4F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2B42F9B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073B5E0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D0EB3A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26D1D9C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1413CE3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13EFD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75" w:type="dxa"/>
            <w:vMerge w:val="continue"/>
            <w:vAlign w:val="center"/>
          </w:tcPr>
          <w:p w14:paraId="48F5645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AE14D8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2510153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62653CA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2F634F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56B50F2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204143F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07703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599CCB0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2293BE6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48350F1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20D87CE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521F378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4E69273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4AD0428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7D111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restart"/>
            <w:vAlign w:val="center"/>
          </w:tcPr>
          <w:p w14:paraId="65E5078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工作经历</w:t>
            </w:r>
          </w:p>
        </w:tc>
        <w:tc>
          <w:tcPr>
            <w:tcW w:w="1907" w:type="dxa"/>
            <w:gridSpan w:val="3"/>
            <w:vAlign w:val="center"/>
          </w:tcPr>
          <w:p w14:paraId="5B1283D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3B25AEB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 w14:paraId="0712124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510" w:type="dxa"/>
            <w:gridSpan w:val="4"/>
            <w:vAlign w:val="center"/>
          </w:tcPr>
          <w:p w14:paraId="14E8282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 w14:paraId="71710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62BD8B08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6F0237D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3DAC1F2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AD5C85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AAF914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4B6FB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40521168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FE2371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7EC8329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2D9DF61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4F75FCC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2CEA8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07DD7D90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06ADB3D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77AA7B4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749DC0B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274C0EE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47845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461FEA73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5CE46A7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E767D3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7943119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5BC328B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32879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7C6D8BB6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2CDEB32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38F3A61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1309284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615D63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19349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975" w:type="dxa"/>
            <w:vAlign w:val="center"/>
          </w:tcPr>
          <w:p w14:paraId="118344C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9089" w:type="dxa"/>
            <w:gridSpan w:val="12"/>
            <w:vAlign w:val="center"/>
          </w:tcPr>
          <w:p w14:paraId="17349B7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6100E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75" w:type="dxa"/>
            <w:vAlign w:val="center"/>
          </w:tcPr>
          <w:p w14:paraId="403185CC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</w:t>
            </w:r>
          </w:p>
          <w:p w14:paraId="554ECF7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特长</w:t>
            </w:r>
          </w:p>
        </w:tc>
        <w:tc>
          <w:tcPr>
            <w:tcW w:w="9089" w:type="dxa"/>
            <w:gridSpan w:val="12"/>
            <w:vAlign w:val="center"/>
          </w:tcPr>
          <w:p w14:paraId="2A52B84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69E24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975" w:type="dxa"/>
            <w:vAlign w:val="center"/>
          </w:tcPr>
          <w:p w14:paraId="0B037D0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 w14:paraId="5A561B22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（可插入照片）</w:t>
            </w:r>
          </w:p>
          <w:p w14:paraId="404733A2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</w:p>
          <w:p w14:paraId="2B7FDC4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089" w:type="dxa"/>
            <w:gridSpan w:val="12"/>
            <w:vAlign w:val="center"/>
          </w:tcPr>
          <w:p w14:paraId="0DCF79B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</w:tbl>
    <w:p w14:paraId="23F3C762">
      <w:pPr>
        <w:pStyle w:val="9"/>
        <w:rPr>
          <w:rFonts w:ascii="宋体" w:hAnsi="宋体" w:cs="宋体"/>
        </w:rPr>
      </w:pPr>
    </w:p>
    <w:sectPr>
      <w:headerReference r:id="rId3" w:type="default"/>
      <w:pgSz w:w="11906" w:h="16838"/>
      <w:pgMar w:top="720" w:right="720" w:bottom="720" w:left="72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A084CB-08B6-4D3E-AA7C-F515573B1F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217669-D0B8-4B0E-8BDD-B2ACE044ED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0F369C9-EE31-4F23-AD81-2E32DD5AF5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F8796EA-3125-454B-8222-3A8503F7CC7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08CD4C0-ED75-4982-834C-00993CCCC89D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5D401E"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Q0ODc1YzFiNTkxZjM0YzliYjIwZDA4NTlhYWFhNzhiIiwidXNlckNvdW50IjoxfQ=="/>
  </w:docVars>
  <w:rsids>
    <w:rsidRoot w:val="03453C41"/>
    <w:rsid w:val="000508DE"/>
    <w:rsid w:val="0040732D"/>
    <w:rsid w:val="005F2ABF"/>
    <w:rsid w:val="00600C3D"/>
    <w:rsid w:val="006B027F"/>
    <w:rsid w:val="006C0052"/>
    <w:rsid w:val="006F1AC2"/>
    <w:rsid w:val="007619FA"/>
    <w:rsid w:val="00916B99"/>
    <w:rsid w:val="009B3F8F"/>
    <w:rsid w:val="00A81A81"/>
    <w:rsid w:val="00A8667C"/>
    <w:rsid w:val="00B50070"/>
    <w:rsid w:val="00B775C5"/>
    <w:rsid w:val="00C5241D"/>
    <w:rsid w:val="00C524F2"/>
    <w:rsid w:val="00E00EA0"/>
    <w:rsid w:val="00F37858"/>
    <w:rsid w:val="00FE0097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5E346D0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4E428F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5F7966FD"/>
    <w:rsid w:val="60BD0047"/>
    <w:rsid w:val="62222E1D"/>
    <w:rsid w:val="655B7E2E"/>
    <w:rsid w:val="66AA2E1B"/>
    <w:rsid w:val="66B16D48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1</Pages>
  <Words>186</Words>
  <Characters>186</Characters>
  <Lines>2</Lines>
  <Paragraphs>1</Paragraphs>
  <TotalTime>78</TotalTime>
  <ScaleCrop>false</ScaleCrop>
  <LinksUpToDate>false</LinksUpToDate>
  <CharactersWithSpaces>217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小阿贝</cp:lastModifiedBy>
  <dcterms:modified xsi:type="dcterms:W3CDTF">2025-04-18T08:20:40Z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7E8F64351CAD4951B150A2F86B8D4B76_13</vt:lpwstr>
  </property>
  <property fmtid="{D5CDD505-2E9C-101B-9397-08002B2CF9AE}" pid="4" name="KSOTemplateUUID">
    <vt:lpwstr>v1.0_mb_VMYh9wv3n4aa1lk6/5/sdQ==</vt:lpwstr>
  </property>
  <property fmtid="{D5CDD505-2E9C-101B-9397-08002B2CF9AE}" pid="5" name="KSOTemplateDocerSaveRecord">
    <vt:lpwstr>eyJoZGlkIjoiN2ZiMTY2NzNmMGE2ZmQ1MzY2ZjFiZDBkM2JiYWZjYjkiLCJ1c2VySWQiOiIyNzE4MzI1MzIifQ==</vt:lpwstr>
  </property>
</Properties>
</file>