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jc w:val="center"/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</w:pP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深圳市南山区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  <w:lang w:eastAsia="zh-CN"/>
        </w:rPr>
        <w:t>大新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幼儿园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  <w:lang w:val="en-US" w:eastAsia="zh-CN"/>
        </w:rPr>
        <w:t>康苑分部</w:t>
      </w:r>
      <w:bookmarkStart w:id="0" w:name="_GoBack"/>
      <w:bookmarkEnd w:id="0"/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  <w:lang w:eastAsia="zh-CN"/>
        </w:rPr>
        <w:t>应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聘报名表</w:t>
      </w:r>
    </w:p>
    <w:p>
      <w:pPr>
        <w:widowControl/>
        <w:autoSpaceDE w:val="0"/>
        <w:autoSpaceDN w:val="0"/>
        <w:adjustRightInd w:val="0"/>
        <w:jc w:val="center"/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</w:pPr>
    </w:p>
    <w:p>
      <w:pPr>
        <w:widowControl/>
        <w:autoSpaceDE w:val="0"/>
        <w:autoSpaceDN w:val="0"/>
        <w:adjustRightInd w:val="0"/>
        <w:ind w:firstLine="422" w:firstLineChars="200"/>
        <w:rPr>
          <w:rFonts w:hint="default" w:ascii="Helvetica Neue" w:hAnsi="Helvetica Neue" w:eastAsia="宋体" w:cs="Helvetica Neue"/>
          <w:b/>
          <w:color w:val="262626"/>
          <w:kern w:val="0"/>
          <w:sz w:val="34"/>
          <w:szCs w:val="34"/>
          <w:u w:color="4A902C"/>
          <w:lang w:val="en-US" w:eastAsia="zh-CN"/>
        </w:rPr>
      </w:pPr>
      <w:r>
        <w:rPr>
          <w:rFonts w:hint="eastAsia" w:ascii="宋体" w:hAnsi="宋体" w:cs="宋体"/>
          <w:b/>
          <w:bCs/>
        </w:rPr>
        <w:t>应聘岗位：</w:t>
      </w:r>
    </w:p>
    <w:tbl>
      <w:tblPr>
        <w:tblStyle w:val="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7"/>
        <w:gridCol w:w="1276"/>
        <w:gridCol w:w="614"/>
        <w:gridCol w:w="237"/>
        <w:gridCol w:w="1134"/>
        <w:gridCol w:w="1559"/>
        <w:gridCol w:w="403"/>
        <w:gridCol w:w="1339"/>
        <w:gridCol w:w="311"/>
        <w:gridCol w:w="353"/>
        <w:gridCol w:w="686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出生年月</w:t>
            </w:r>
          </w:p>
        </w:tc>
        <w:tc>
          <w:tcPr>
            <w:tcW w:w="205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199" w:type="dxa"/>
            <w:gridSpan w:val="3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近期一寸正面免冠彩色照片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民族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籍贯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联系方式</w:t>
            </w:r>
          </w:p>
        </w:tc>
        <w:tc>
          <w:tcPr>
            <w:tcW w:w="205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199" w:type="dxa"/>
            <w:gridSpan w:val="3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政治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面貌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健康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状况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婚姻状况</w:t>
            </w:r>
          </w:p>
        </w:tc>
        <w:tc>
          <w:tcPr>
            <w:tcW w:w="205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199" w:type="dxa"/>
            <w:gridSpan w:val="3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身份证号码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参加工作时间</w:t>
            </w:r>
          </w:p>
        </w:tc>
        <w:tc>
          <w:tcPr>
            <w:tcW w:w="205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199" w:type="dxa"/>
            <w:gridSpan w:val="3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邮箱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现居住地址</w:t>
            </w:r>
          </w:p>
        </w:tc>
        <w:tc>
          <w:tcPr>
            <w:tcW w:w="4252" w:type="dxa"/>
            <w:gridSpan w:val="6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064" w:type="dxa"/>
            <w:gridSpan w:val="13"/>
            <w:vAlign w:val="center"/>
          </w:tcPr>
          <w:p>
            <w:pPr>
              <w:widowControl/>
              <w:autoSpaceDE w:val="0"/>
              <w:autoSpaceDN w:val="0"/>
              <w:adjustRightInd w:val="0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ascii="宋体" w:hAnsi="宋体" w:cs="宋体"/>
                <w:b/>
                <w:bCs/>
              </w:rPr>
              <w:t>是否有教师资格证/上岗证</w:t>
            </w:r>
            <w:r>
              <w:rPr>
                <w:rFonts w:hint="eastAsia" w:ascii="宋体" w:hAnsi="宋体" w:cs="宋体"/>
              </w:rPr>
              <w:t xml:space="preserve">： □有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□没有；如有，请填写证书全称：</w:t>
            </w:r>
            <w:r>
              <w:rPr>
                <w:rFonts w:hint="eastAsia" w:ascii="宋体" w:hAnsi="宋体" w:cs="宋体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7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教育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背景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21"/>
              </w:rPr>
              <w:t>（自高中起）</w:t>
            </w: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66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学位</w:t>
            </w:r>
          </w:p>
        </w:tc>
        <w:tc>
          <w:tcPr>
            <w:tcW w:w="1160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教育类别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工作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经历</w:t>
            </w: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2510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97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个人业绩及获奖情况</w:t>
            </w:r>
          </w:p>
        </w:tc>
        <w:tc>
          <w:tcPr>
            <w:tcW w:w="9089" w:type="dxa"/>
            <w:gridSpan w:val="1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97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个人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特长</w:t>
            </w:r>
          </w:p>
        </w:tc>
        <w:tc>
          <w:tcPr>
            <w:tcW w:w="9089" w:type="dxa"/>
            <w:gridSpan w:val="1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97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近一年生活照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21"/>
              </w:rPr>
              <w:t>（可插入照片）</w:t>
            </w:r>
          </w:p>
        </w:tc>
        <w:tc>
          <w:tcPr>
            <w:tcW w:w="9089" w:type="dxa"/>
            <w:gridSpan w:val="1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/>
                <w:bCs/>
              </w:rPr>
            </w:pPr>
          </w:p>
        </w:tc>
      </w:tr>
    </w:tbl>
    <w:p>
      <w:pPr>
        <w:pStyle w:val="9"/>
        <w:rPr>
          <w:rFonts w:ascii="宋体" w:hAnsi="宋体" w:cs="宋体"/>
        </w:rPr>
      </w:pPr>
    </w:p>
    <w:sectPr>
      <w:headerReference r:id="rId3" w:type="default"/>
      <w:pgSz w:w="11906" w:h="16838"/>
      <w:pgMar w:top="520" w:right="720" w:bottom="358" w:left="720" w:header="1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80822C0-CA8C-42EF-BBD2-7EBF8F9885E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BC9E218-E624-4D80-AB5A-928B7B4CE6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9002A40C-18AB-445E-A997-10D1719ADA3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1EF8573-0F40-475D-81E6-D2E64B8711F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2B906F6F-1E7A-43F7-94B8-CFABC0CFABF7}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CwiaGRpZCI6ImU4MmU2ZTBmMWI1YTI1MTdhYWZkMTc4N2ExMWFhYjE4IiwidXNlckNvdW50IjoxfQ=="/>
  </w:docVars>
  <w:rsids>
    <w:rsidRoot w:val="03453C41"/>
    <w:rsid w:val="000508DE"/>
    <w:rsid w:val="0040732D"/>
    <w:rsid w:val="005F2ABF"/>
    <w:rsid w:val="00600C3D"/>
    <w:rsid w:val="006B027F"/>
    <w:rsid w:val="006C0052"/>
    <w:rsid w:val="006F1AC2"/>
    <w:rsid w:val="007619FA"/>
    <w:rsid w:val="00916B99"/>
    <w:rsid w:val="009B3F8F"/>
    <w:rsid w:val="00A81A81"/>
    <w:rsid w:val="00A8667C"/>
    <w:rsid w:val="00B50070"/>
    <w:rsid w:val="00B775C5"/>
    <w:rsid w:val="00C5241D"/>
    <w:rsid w:val="00C524F2"/>
    <w:rsid w:val="00E00EA0"/>
    <w:rsid w:val="00F37858"/>
    <w:rsid w:val="00FE0097"/>
    <w:rsid w:val="03453C41"/>
    <w:rsid w:val="05296A8A"/>
    <w:rsid w:val="0744651C"/>
    <w:rsid w:val="07B05990"/>
    <w:rsid w:val="095962AF"/>
    <w:rsid w:val="0C2C7CAB"/>
    <w:rsid w:val="0F736AD8"/>
    <w:rsid w:val="11BF511D"/>
    <w:rsid w:val="13B77602"/>
    <w:rsid w:val="15282FD9"/>
    <w:rsid w:val="1EC73863"/>
    <w:rsid w:val="1F1C3BAF"/>
    <w:rsid w:val="1F990E16"/>
    <w:rsid w:val="213276BA"/>
    <w:rsid w:val="21C6727D"/>
    <w:rsid w:val="234B4A63"/>
    <w:rsid w:val="2426102C"/>
    <w:rsid w:val="25E346D0"/>
    <w:rsid w:val="2604539D"/>
    <w:rsid w:val="26FB2E83"/>
    <w:rsid w:val="270F6E6D"/>
    <w:rsid w:val="2CE818AE"/>
    <w:rsid w:val="2DAF2092"/>
    <w:rsid w:val="306708E6"/>
    <w:rsid w:val="30A6777C"/>
    <w:rsid w:val="324E1E79"/>
    <w:rsid w:val="33D463AE"/>
    <w:rsid w:val="351C625F"/>
    <w:rsid w:val="35A977E9"/>
    <w:rsid w:val="39202096"/>
    <w:rsid w:val="39D552D8"/>
    <w:rsid w:val="3A8C79E3"/>
    <w:rsid w:val="3E9A457E"/>
    <w:rsid w:val="40173190"/>
    <w:rsid w:val="40994C08"/>
    <w:rsid w:val="43560B8E"/>
    <w:rsid w:val="44C85ABB"/>
    <w:rsid w:val="45B34D7C"/>
    <w:rsid w:val="46843C64"/>
    <w:rsid w:val="46E33B8B"/>
    <w:rsid w:val="4C2832E3"/>
    <w:rsid w:val="4DA1334D"/>
    <w:rsid w:val="4F0022F6"/>
    <w:rsid w:val="4F4E428F"/>
    <w:rsid w:val="4FC96B8B"/>
    <w:rsid w:val="51385E3D"/>
    <w:rsid w:val="51F2237C"/>
    <w:rsid w:val="53235E94"/>
    <w:rsid w:val="54D20290"/>
    <w:rsid w:val="5728063B"/>
    <w:rsid w:val="57AC301B"/>
    <w:rsid w:val="5A137381"/>
    <w:rsid w:val="5A4C39FA"/>
    <w:rsid w:val="5E2B4C62"/>
    <w:rsid w:val="5F74118B"/>
    <w:rsid w:val="60BD0047"/>
    <w:rsid w:val="62222E1D"/>
    <w:rsid w:val="655B7E2E"/>
    <w:rsid w:val="66AA2E1B"/>
    <w:rsid w:val="675343EF"/>
    <w:rsid w:val="6AB46016"/>
    <w:rsid w:val="6B7834E8"/>
    <w:rsid w:val="6D282CEC"/>
    <w:rsid w:val="6E7121F5"/>
    <w:rsid w:val="6F3B6D06"/>
    <w:rsid w:val="6F9F3DDA"/>
    <w:rsid w:val="721B2E1F"/>
    <w:rsid w:val="728A4197"/>
    <w:rsid w:val="73EF6311"/>
    <w:rsid w:val="79AF27EC"/>
    <w:rsid w:val="7B1D2B63"/>
    <w:rsid w:val="7E595428"/>
    <w:rsid w:val="7F102CFA"/>
    <w:rsid w:val="7F78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napToGrid w:val="0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'yan'xuan\AppData\Roaming\kingsoft\office6\templates\download\f0f107da-0143-4ade-b364-06b19e2b4e20\&#38754;&#35797;&#30331;&#35760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面试登记表</Template>
  <Pages>1</Pages>
  <Words>183</Words>
  <Characters>183</Characters>
  <Lines>2</Lines>
  <Paragraphs>1</Paragraphs>
  <TotalTime>79</TotalTime>
  <ScaleCrop>false</ScaleCrop>
  <LinksUpToDate>false</LinksUpToDate>
  <CharactersWithSpaces>214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2022-05-31T02:52:00Z</dcterms:created>
  <dc:creator>Cathy</dc:creator>
  <cp:lastModifiedBy>A－倩倩</cp:lastModifiedBy>
  <dcterms:modified xsi:type="dcterms:W3CDTF">2026-01-21T02:26:45Z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A14E1F9EB6604579B661213DD8B22E4D_13</vt:lpwstr>
  </property>
  <property fmtid="{D5CDD505-2E9C-101B-9397-08002B2CF9AE}" pid="4" name="KSOTemplateUUID">
    <vt:lpwstr>v1.0_mb_VMYh9wv3n4aa1lk6/5/sdQ==</vt:lpwstr>
  </property>
  <property fmtid="{D5CDD505-2E9C-101B-9397-08002B2CF9AE}" pid="5" name="KSOTemplateDocerSaveRecord">
    <vt:lpwstr>eyJoZGlkIjoiZDUwMjE5ZjZmMWJiOTcyMmY1OTQ2YmQyMDBkNTA4MjgiLCJ1c2VySWQiOiIyMzQyNDYwNjQifQ==</vt:lpwstr>
  </property>
</Properties>
</file>