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09" w:rsidRDefault="000A710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乳山市滨海新区老年大学兼职教师应聘登记表</w:t>
      </w:r>
    </w:p>
    <w:tbl>
      <w:tblPr>
        <w:tblpPr w:leftFromText="180" w:rightFromText="180" w:vertAnchor="text" w:horzAnchor="page" w:tblpX="1162" w:tblpY="447"/>
        <w:tblOverlap w:val="never"/>
        <w:tblW w:w="9840" w:type="dxa"/>
        <w:tblLayout w:type="fixed"/>
        <w:tblLook w:val="00A0"/>
      </w:tblPr>
      <w:tblGrid>
        <w:gridCol w:w="1480"/>
        <w:gridCol w:w="1200"/>
        <w:gridCol w:w="840"/>
        <w:gridCol w:w="1530"/>
        <w:gridCol w:w="180"/>
        <w:gridCol w:w="225"/>
        <w:gridCol w:w="870"/>
        <w:gridCol w:w="705"/>
        <w:gridCol w:w="540"/>
        <w:gridCol w:w="470"/>
        <w:gridCol w:w="1800"/>
      </w:tblGrid>
      <w:tr w:rsidR="000A7109">
        <w:trPr>
          <w:trHeight w:val="648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</w:t>
            </w:r>
          </w:p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片</w:t>
            </w:r>
          </w:p>
        </w:tc>
      </w:tr>
      <w:tr w:rsidR="000A7109">
        <w:trPr>
          <w:trHeight w:val="60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A7109" w:rsidRDefault="000A7109">
            <w:pPr>
              <w:widowControl/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 w:rsidTr="00E27E08">
        <w:trPr>
          <w:trHeight w:val="59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65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A7109" w:rsidRDefault="000A7109">
            <w:pPr>
              <w:widowControl/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 w:rsidTr="00E27E08">
        <w:trPr>
          <w:trHeight w:val="56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 w:rsidP="00E27E08">
            <w:pPr>
              <w:spacing w:line="44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户口所在地</w:t>
            </w:r>
          </w:p>
        </w:tc>
        <w:tc>
          <w:tcPr>
            <w:tcW w:w="65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A7109" w:rsidRDefault="000A7109">
            <w:pPr>
              <w:widowControl/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>
        <w:trPr>
          <w:trHeight w:val="68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学历及学位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43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widowControl/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 w:rsidTr="0047176E">
        <w:trPr>
          <w:trHeight w:val="588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参加工</w:t>
            </w:r>
          </w:p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作时间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健康</w:t>
            </w:r>
          </w:p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状况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widowControl/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>
        <w:trPr>
          <w:trHeight w:val="63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是否有教师资格证书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应聘专业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>
        <w:trPr>
          <w:trHeight w:val="588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现居住地址</w:t>
            </w:r>
          </w:p>
        </w:tc>
        <w:tc>
          <w:tcPr>
            <w:tcW w:w="3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A7109" w:rsidTr="0047176E">
        <w:trPr>
          <w:trHeight w:val="351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简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历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tabs>
                <w:tab w:val="left" w:pos="2574"/>
              </w:tabs>
              <w:adjustRightInd w:val="0"/>
            </w:pPr>
            <w:r>
              <w:rPr>
                <w:rFonts w:ascii="楷体_GB2312" w:hAnsi="楷体_GB2312" w:hint="eastAsia"/>
                <w:sz w:val="24"/>
                <w:szCs w:val="24"/>
              </w:rPr>
              <w:t>个人简历按照</w:t>
            </w:r>
            <w:r>
              <w:rPr>
                <w:rFonts w:ascii="楷体_GB2312" w:hAnsi="宋体" w:hint="eastAsia"/>
                <w:sz w:val="24"/>
                <w:szCs w:val="24"/>
              </w:rPr>
              <w:t>“何时何地任何职务”格式，从高中毕业开始填写</w:t>
            </w:r>
          </w:p>
          <w:p w:rsidR="000A7109" w:rsidRDefault="000A7109">
            <w:pPr>
              <w:rPr>
                <w:rFonts w:ascii="宋体"/>
                <w:sz w:val="24"/>
                <w:szCs w:val="24"/>
              </w:rPr>
            </w:pPr>
          </w:p>
        </w:tc>
      </w:tr>
      <w:tr w:rsidR="000A7109" w:rsidTr="0047176E">
        <w:trPr>
          <w:trHeight w:val="225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业务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专长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以及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</w:t>
            </w:r>
          </w:p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成果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tabs>
                <w:tab w:val="left" w:pos="2574"/>
              </w:tabs>
              <w:adjustRightInd w:val="0"/>
            </w:pPr>
            <w:r>
              <w:rPr>
                <w:rFonts w:ascii="楷体_GB2312" w:hAnsi="宋体" w:hint="eastAsia"/>
                <w:sz w:val="24"/>
                <w:szCs w:val="24"/>
              </w:rPr>
              <w:t>业务专长中可写明目前已取得的相关职业资格</w:t>
            </w:r>
          </w:p>
          <w:p w:rsidR="000A7109" w:rsidRDefault="000A7109">
            <w:pPr>
              <w:rPr>
                <w:rFonts w:ascii="宋体"/>
                <w:sz w:val="24"/>
                <w:szCs w:val="24"/>
              </w:rPr>
            </w:pPr>
          </w:p>
        </w:tc>
      </w:tr>
      <w:tr w:rsidR="000A7109">
        <w:trPr>
          <w:trHeight w:val="77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109" w:rsidRDefault="000A7109">
            <w:pPr>
              <w:rPr>
                <w:rFonts w:ascii="宋体"/>
                <w:sz w:val="24"/>
                <w:szCs w:val="24"/>
              </w:rPr>
            </w:pPr>
          </w:p>
        </w:tc>
      </w:tr>
    </w:tbl>
    <w:p w:rsidR="000A7109" w:rsidRDefault="000A7109"/>
    <w:sectPr w:rsidR="000A7109" w:rsidSect="00E27E08">
      <w:pgSz w:w="11906" w:h="16838" w:code="9"/>
      <w:pgMar w:top="1701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36D63E5"/>
    <w:rsid w:val="DD664F62"/>
    <w:rsid w:val="FBFF9B4D"/>
    <w:rsid w:val="000A7109"/>
    <w:rsid w:val="002154FD"/>
    <w:rsid w:val="003C4321"/>
    <w:rsid w:val="0047176E"/>
    <w:rsid w:val="006005E1"/>
    <w:rsid w:val="00765CA7"/>
    <w:rsid w:val="007C0235"/>
    <w:rsid w:val="0088527F"/>
    <w:rsid w:val="00945779"/>
    <w:rsid w:val="00AB7C7E"/>
    <w:rsid w:val="00C1170F"/>
    <w:rsid w:val="00E1477F"/>
    <w:rsid w:val="00E27E08"/>
    <w:rsid w:val="00FC0EEC"/>
    <w:rsid w:val="4677C237"/>
    <w:rsid w:val="536D63E5"/>
    <w:rsid w:val="77B8CF96"/>
    <w:rsid w:val="7D16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E1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36</Words>
  <Characters>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5</cp:revision>
  <cp:lastPrinted>2026-03-04T13:43:00Z</cp:lastPrinted>
  <dcterms:created xsi:type="dcterms:W3CDTF">2026-02-07T16:30:00Z</dcterms:created>
  <dcterms:modified xsi:type="dcterms:W3CDTF">2026-07-28T01:03:00Z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63C6101281DC487FA410673F9669E82F_13</vt:lpwstr>
  </property>
  <property fmtid="{D5CDD505-2E9C-101B-9397-08002B2CF9AE}" pid="4" name="KSOTemplateDocerSaveRecord">
    <vt:lpwstr>eyJoZGlkIjoiZWUwOGU4ODNhZGIzM2U2ODVkZmRjY2RhYjE2ZjdlZWMiLCJ1c2VySWQiOiI2NDg1MzcwODYifQ==</vt:lpwstr>
  </property>
</Properties>
</file>