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32C9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default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  <w:t>附件2</w:t>
      </w:r>
    </w:p>
    <w:p w14:paraId="61305D43">
      <w:pPr>
        <w:widowControl/>
        <w:tabs>
          <w:tab w:val="left" w:pos="1066"/>
        </w:tabs>
        <w:spacing w:line="579" w:lineRule="exact"/>
        <w:jc w:val="center"/>
        <w:rPr>
          <w:rFonts w:eastAsia="方正小标宋简体"/>
          <w:color w:val="auto"/>
          <w:kern w:val="0"/>
          <w:sz w:val="44"/>
          <w:szCs w:val="44"/>
        </w:rPr>
      </w:pPr>
      <w:r>
        <w:rPr>
          <w:rFonts w:hint="eastAsia" w:eastAsia="方正小标宋简体"/>
          <w:color w:val="auto"/>
          <w:kern w:val="0"/>
          <w:sz w:val="44"/>
          <w:szCs w:val="44"/>
          <w:lang w:val="en-US" w:eastAsia="zh-CN"/>
        </w:rPr>
        <w:t>招录大学生体能测试项目及标准</w:t>
      </w:r>
    </w:p>
    <w:p w14:paraId="13852E6A">
      <w:pPr>
        <w:widowControl/>
        <w:spacing w:line="400" w:lineRule="exact"/>
        <w:jc w:val="center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</w:rPr>
      </w:pPr>
    </w:p>
    <w:tbl>
      <w:tblPr>
        <w:tblStyle w:val="13"/>
        <w:tblW w:w="989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5"/>
        <w:gridCol w:w="6"/>
        <w:gridCol w:w="727"/>
        <w:gridCol w:w="9"/>
        <w:gridCol w:w="725"/>
        <w:gridCol w:w="12"/>
        <w:gridCol w:w="721"/>
        <w:gridCol w:w="16"/>
        <w:gridCol w:w="718"/>
        <w:gridCol w:w="19"/>
        <w:gridCol w:w="714"/>
        <w:gridCol w:w="23"/>
        <w:gridCol w:w="711"/>
        <w:gridCol w:w="25"/>
        <w:gridCol w:w="708"/>
        <w:gridCol w:w="29"/>
        <w:gridCol w:w="705"/>
        <w:gridCol w:w="32"/>
        <w:gridCol w:w="701"/>
        <w:gridCol w:w="36"/>
        <w:gridCol w:w="698"/>
        <w:gridCol w:w="39"/>
        <w:gridCol w:w="748"/>
      </w:tblGrid>
      <w:tr w14:paraId="3E583F8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1711" w:type="dxa"/>
            <w:gridSpan w:val="2"/>
            <w:vMerge w:val="restart"/>
            <w:noWrap w:val="0"/>
            <w:vAlign w:val="center"/>
          </w:tcPr>
          <w:p w14:paraId="7E5EBED2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项    目</w:t>
            </w:r>
          </w:p>
        </w:tc>
        <w:tc>
          <w:tcPr>
            <w:tcW w:w="7368" w:type="dxa"/>
            <w:gridSpan w:val="20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82CB3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kern w:val="0"/>
                <w:sz w:val="24"/>
                <w:szCs w:val="24"/>
              </w:rPr>
              <w:t>体能测试成绩对应分值、测试办法</w:t>
            </w:r>
          </w:p>
        </w:tc>
        <w:tc>
          <w:tcPr>
            <w:tcW w:w="748" w:type="dxa"/>
            <w:vMerge w:val="restart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3D9324A2">
            <w:pPr>
              <w:widowControl/>
              <w:adjustRightInd w:val="0"/>
              <w:snapToGrid w:val="0"/>
              <w:jc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kern w:val="0"/>
                <w:sz w:val="24"/>
                <w:szCs w:val="24"/>
              </w:rPr>
              <w:t>备注</w:t>
            </w:r>
          </w:p>
        </w:tc>
      </w:tr>
      <w:tr w14:paraId="78BE34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711" w:type="dxa"/>
            <w:gridSpan w:val="2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26546B14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FBD43A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1分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A6F0F">
            <w:pPr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2分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F53F6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3分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88860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4分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CF3491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5分</w:t>
            </w:r>
          </w:p>
        </w:tc>
        <w:tc>
          <w:tcPr>
            <w:tcW w:w="7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EFD0D2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6分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6CD41D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7分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3F072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8分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23FA37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9分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CE4F60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spacing w:val="-10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spacing w:val="-10"/>
                <w:kern w:val="0"/>
                <w:sz w:val="24"/>
                <w:szCs w:val="24"/>
              </w:rPr>
              <w:t>10分</w:t>
            </w:r>
          </w:p>
        </w:tc>
        <w:tc>
          <w:tcPr>
            <w:tcW w:w="748" w:type="dxa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0C658EB4">
            <w:pPr>
              <w:widowControl/>
              <w:jc w:val="left"/>
              <w:rPr>
                <w:rFonts w:eastAsia="仿宋_GB2312"/>
                <w:color w:val="auto"/>
                <w:sz w:val="24"/>
                <w:szCs w:val="24"/>
              </w:rPr>
            </w:pPr>
          </w:p>
        </w:tc>
      </w:tr>
      <w:tr w14:paraId="399863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711" w:type="dxa"/>
            <w:gridSpan w:val="2"/>
            <w:vMerge w:val="restart"/>
            <w:noWrap w:val="0"/>
            <w:vAlign w:val="center"/>
          </w:tcPr>
          <w:p w14:paraId="54CD54F3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1000米跑</w:t>
            </w:r>
          </w:p>
          <w:p w14:paraId="39C7145A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（分、秒）</w:t>
            </w:r>
          </w:p>
        </w:tc>
        <w:tc>
          <w:tcPr>
            <w:tcW w:w="73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7B59BB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4′35″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7F96A6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4′20″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FEAAF2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4′15″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0D3260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4′10″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9302EE">
            <w:pPr>
              <w:adjustRightInd w:val="0"/>
              <w:snapToGrid w:val="0"/>
              <w:spacing w:line="300" w:lineRule="exact"/>
              <w:jc w:val="center"/>
              <w:textAlignment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4′05″</w:t>
            </w:r>
          </w:p>
        </w:tc>
        <w:tc>
          <w:tcPr>
            <w:tcW w:w="7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EBF23B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4′00″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16E0DA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3′55″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661C02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3′50″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C7276A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3′45″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9BE86B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3′40″</w:t>
            </w:r>
          </w:p>
        </w:tc>
        <w:tc>
          <w:tcPr>
            <w:tcW w:w="748" w:type="dxa"/>
            <w:vMerge w:val="restart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7BC37451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必考项目</w:t>
            </w:r>
          </w:p>
        </w:tc>
      </w:tr>
      <w:tr w14:paraId="0D4A16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4" w:hRule="atLeast"/>
          <w:jc w:val="center"/>
        </w:trPr>
        <w:tc>
          <w:tcPr>
            <w:tcW w:w="1711" w:type="dxa"/>
            <w:gridSpan w:val="2"/>
            <w:vMerge w:val="continue"/>
            <w:noWrap w:val="0"/>
            <w:vAlign w:val="center"/>
          </w:tcPr>
          <w:p w14:paraId="04656EEE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</w:p>
        </w:tc>
        <w:tc>
          <w:tcPr>
            <w:tcW w:w="7368" w:type="dxa"/>
            <w:gridSpan w:val="20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3563BB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1.分组考核。</w:t>
            </w:r>
          </w:p>
          <w:p w14:paraId="3BD4DB0B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2.在跑道或平地上标出起点线，考生从起点线处听到起跑口令后起跑，完成1000米距离到达终点线，记录时间。</w:t>
            </w:r>
          </w:p>
          <w:p w14:paraId="375D1BEF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3.考核以完成时间计算成绩。</w:t>
            </w:r>
          </w:p>
          <w:p w14:paraId="71CA9324">
            <w:pPr>
              <w:adjustRightInd w:val="0"/>
              <w:snapToGrid w:val="0"/>
              <w:spacing w:line="280" w:lineRule="exact"/>
              <w:ind w:firstLine="480" w:firstLineChars="200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4.得分超出10分的，每递减5秒增加1分，最高15分。</w:t>
            </w:r>
          </w:p>
          <w:p w14:paraId="7DBF8A98">
            <w:pPr>
              <w:widowControl/>
              <w:adjustRightInd w:val="0"/>
              <w:snapToGrid w:val="0"/>
              <w:spacing w:line="280" w:lineRule="exact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5.海拔2100-3000米，每增加100米高度标准递增3秒，3100-4000米，每增加100米高度标准递增4秒。</w:t>
            </w:r>
          </w:p>
        </w:tc>
        <w:tc>
          <w:tcPr>
            <w:tcW w:w="748" w:type="dxa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1B09CA85">
            <w:pPr>
              <w:widowControl/>
              <w:adjustRightInd w:val="0"/>
              <w:snapToGrid w:val="0"/>
              <w:jc w:val="center"/>
              <w:rPr>
                <w:rFonts w:eastAsia="仿宋_GB2312"/>
                <w:color w:val="auto"/>
                <w:sz w:val="24"/>
                <w:szCs w:val="24"/>
              </w:rPr>
            </w:pPr>
          </w:p>
        </w:tc>
      </w:tr>
      <w:tr w14:paraId="73EF4D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711" w:type="dxa"/>
            <w:gridSpan w:val="2"/>
            <w:vMerge w:val="restart"/>
            <w:noWrap w:val="0"/>
            <w:vAlign w:val="center"/>
          </w:tcPr>
          <w:p w14:paraId="76CF946B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原地跳高</w:t>
            </w:r>
          </w:p>
          <w:p w14:paraId="39589B4E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（厘米）</w:t>
            </w:r>
          </w:p>
        </w:tc>
        <w:tc>
          <w:tcPr>
            <w:tcW w:w="736" w:type="dxa"/>
            <w:gridSpan w:val="2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55122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40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E018CF0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47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948CDD7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50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B282D3E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53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A327B43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55</w:t>
            </w:r>
          </w:p>
        </w:tc>
        <w:tc>
          <w:tcPr>
            <w:tcW w:w="73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38CD7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57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A668BD1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60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534FAAD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63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94909AD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65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333CA45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67</w:t>
            </w:r>
          </w:p>
        </w:tc>
        <w:tc>
          <w:tcPr>
            <w:tcW w:w="748" w:type="dxa"/>
            <w:vMerge w:val="restart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6C170C9F">
            <w:pPr>
              <w:widowControl/>
              <w:adjustRightInd w:val="0"/>
              <w:snapToGrid w:val="0"/>
              <w:jc w:val="center"/>
              <w:rPr>
                <w:rFonts w:eastAsia="方正小标宋简体"/>
                <w:color w:val="auto"/>
                <w:kern w:val="0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两项任选一项</w:t>
            </w:r>
          </w:p>
        </w:tc>
      </w:tr>
      <w:tr w14:paraId="003929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2" w:hRule="atLeast"/>
          <w:jc w:val="center"/>
        </w:trPr>
        <w:tc>
          <w:tcPr>
            <w:tcW w:w="1711" w:type="dxa"/>
            <w:gridSpan w:val="2"/>
            <w:vMerge w:val="continue"/>
            <w:noWrap w:val="0"/>
            <w:vAlign w:val="center"/>
          </w:tcPr>
          <w:p w14:paraId="54B8FA82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</w:p>
        </w:tc>
        <w:tc>
          <w:tcPr>
            <w:tcW w:w="7368" w:type="dxa"/>
            <w:gridSpan w:val="20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42046E6D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1.单个或分组考核。</w:t>
            </w:r>
          </w:p>
          <w:p w14:paraId="65C7D38E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2.考生双脚站立靠墙，单手伸直标记中指最高触墙点（示指高度），双脚立定垂直跳起，以单手指尖触墙，测量示指高度与跳起触墙高度之间的距离。两次测试，记录成绩较好的1次。</w:t>
            </w:r>
          </w:p>
          <w:p w14:paraId="04948954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3.考核以完成跳起高度计算成绩。</w:t>
            </w:r>
          </w:p>
          <w:p w14:paraId="3BEA4F86">
            <w:pPr>
              <w:widowControl/>
              <w:adjustRightInd w:val="0"/>
              <w:snapToGrid w:val="0"/>
              <w:spacing w:line="280" w:lineRule="exact"/>
              <w:ind w:firstLine="480" w:firstLineChars="20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</w:t>
            </w:r>
            <w:r>
              <w:rPr>
                <w:rFonts w:eastAsia="仿宋_GB2312"/>
                <w:color w:val="auto"/>
                <w:sz w:val="24"/>
                <w:szCs w:val="24"/>
              </w:rPr>
              <w:t>得分超出10分的，每递增3厘米增加1分，最高15分。</w:t>
            </w:r>
          </w:p>
        </w:tc>
        <w:tc>
          <w:tcPr>
            <w:tcW w:w="748" w:type="dxa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637B7B4A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</w:tr>
      <w:tr w14:paraId="1F6033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  <w:jc w:val="center"/>
        </w:trPr>
        <w:tc>
          <w:tcPr>
            <w:tcW w:w="1711" w:type="dxa"/>
            <w:gridSpan w:val="2"/>
            <w:vMerge w:val="restart"/>
            <w:noWrap w:val="0"/>
            <w:vAlign w:val="center"/>
          </w:tcPr>
          <w:p w14:paraId="434084EF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立定跳远</w:t>
            </w:r>
          </w:p>
          <w:p w14:paraId="3F66B040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（米）</w:t>
            </w:r>
          </w:p>
        </w:tc>
        <w:tc>
          <w:tcPr>
            <w:tcW w:w="73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FA7D0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  <w:highlight w:val="darkGray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2.01</w:t>
            </w:r>
          </w:p>
        </w:tc>
        <w:tc>
          <w:tcPr>
            <w:tcW w:w="7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49196D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  <w:highlight w:val="darkGray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2.13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095601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2.18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BADD3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2.23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4AEC24">
            <w:pPr>
              <w:adjustRightInd w:val="0"/>
              <w:snapToGrid w:val="0"/>
              <w:spacing w:line="300" w:lineRule="exact"/>
              <w:ind w:left="22" w:leftChars="-77" w:right="-113" w:rightChars="-54" w:hanging="184" w:hangingChars="77"/>
              <w:jc w:val="center"/>
              <w:textAlignment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2.28</w:t>
            </w:r>
          </w:p>
        </w:tc>
        <w:tc>
          <w:tcPr>
            <w:tcW w:w="736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3A819E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2.33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64E3B5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2.38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E98A40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2.43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F5A3C2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2.48</w:t>
            </w:r>
          </w:p>
        </w:tc>
        <w:tc>
          <w:tcPr>
            <w:tcW w:w="73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16E05C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2.53</w:t>
            </w:r>
          </w:p>
        </w:tc>
        <w:tc>
          <w:tcPr>
            <w:tcW w:w="748" w:type="dxa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0CC91E20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</w:tr>
      <w:tr w14:paraId="25259E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8" w:hRule="atLeast"/>
          <w:jc w:val="center"/>
        </w:trPr>
        <w:tc>
          <w:tcPr>
            <w:tcW w:w="1711" w:type="dxa"/>
            <w:gridSpan w:val="2"/>
            <w:vMerge w:val="continue"/>
            <w:noWrap w:val="0"/>
            <w:vAlign w:val="center"/>
          </w:tcPr>
          <w:p w14:paraId="2598D431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</w:p>
        </w:tc>
        <w:tc>
          <w:tcPr>
            <w:tcW w:w="7368" w:type="dxa"/>
            <w:gridSpan w:val="20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 w14:paraId="3C4EEDDA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1.单个或分组考核。</w:t>
            </w:r>
          </w:p>
          <w:p w14:paraId="0E319886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2.在跑道或平地上标出起跳线，考生站立在起跳线后，脚尖不得踩线，脚尖不得离开地面，两脚原地同时起跳，不得有助跑、垫步或连跳动作，测量起跳线后沿至身体任何着地最近点后沿的垂直距离。两次测试，记录成绩较好的1次。</w:t>
            </w:r>
          </w:p>
          <w:p w14:paraId="4315E9DA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3.考核以完成跳出长度计算成绩。</w:t>
            </w:r>
          </w:p>
          <w:p w14:paraId="265D20D8">
            <w:pPr>
              <w:widowControl/>
              <w:adjustRightInd w:val="0"/>
              <w:snapToGrid w:val="0"/>
              <w:spacing w:line="280" w:lineRule="exact"/>
              <w:ind w:firstLine="480" w:firstLineChars="200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</w:t>
            </w:r>
            <w:r>
              <w:rPr>
                <w:rFonts w:eastAsia="仿宋_GB2312"/>
                <w:color w:val="auto"/>
                <w:sz w:val="24"/>
                <w:szCs w:val="24"/>
              </w:rPr>
              <w:t>得分超出10分的，每递增5厘米增加1分，最高15分。</w:t>
            </w:r>
          </w:p>
        </w:tc>
        <w:tc>
          <w:tcPr>
            <w:tcW w:w="748" w:type="dxa"/>
            <w:vMerge w:val="continue"/>
            <w:tcBorders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3F658C19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</w:tr>
      <w:tr w14:paraId="627240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1705" w:type="dxa"/>
            <w:vMerge w:val="restart"/>
            <w:noWrap w:val="0"/>
            <w:vAlign w:val="center"/>
          </w:tcPr>
          <w:p w14:paraId="2FE721AF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eastAsia="黑体"/>
                <w:color w:val="auto"/>
                <w:kern w:val="0"/>
                <w:sz w:val="24"/>
                <w:szCs w:val="24"/>
              </w:rPr>
              <w:t>项    目</w:t>
            </w:r>
          </w:p>
        </w:tc>
        <w:tc>
          <w:tcPr>
            <w:tcW w:w="7335" w:type="dxa"/>
            <w:gridSpan w:val="20"/>
            <w:tcBorders>
              <w:right w:val="single" w:color="auto" w:sz="4" w:space="0"/>
            </w:tcBorders>
            <w:noWrap w:val="0"/>
            <w:vAlign w:val="center"/>
          </w:tcPr>
          <w:p w14:paraId="563913A0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eastAsia="黑体"/>
                <w:color w:val="auto"/>
                <w:kern w:val="0"/>
                <w:sz w:val="24"/>
                <w:szCs w:val="24"/>
              </w:rPr>
              <w:t>体能测试成绩对应分值、测试办法</w:t>
            </w:r>
          </w:p>
        </w:tc>
        <w:tc>
          <w:tcPr>
            <w:tcW w:w="787" w:type="dxa"/>
            <w:gridSpan w:val="2"/>
            <w:vMerge w:val="restart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3A613FD1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kern w:val="0"/>
                <w:sz w:val="24"/>
                <w:szCs w:val="24"/>
              </w:rPr>
            </w:pPr>
            <w:r>
              <w:rPr>
                <w:rFonts w:eastAsia="黑体"/>
                <w:color w:val="auto"/>
                <w:kern w:val="0"/>
                <w:sz w:val="24"/>
                <w:szCs w:val="24"/>
              </w:rPr>
              <w:t>备注</w:t>
            </w:r>
          </w:p>
        </w:tc>
      </w:tr>
      <w:tr w14:paraId="348AB2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1705" w:type="dxa"/>
            <w:vMerge w:val="continue"/>
            <w:noWrap w:val="0"/>
            <w:vAlign w:val="center"/>
          </w:tcPr>
          <w:p w14:paraId="5241B1FF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33" w:type="dxa"/>
            <w:gridSpan w:val="2"/>
            <w:noWrap w:val="0"/>
            <w:vAlign w:val="center"/>
          </w:tcPr>
          <w:p w14:paraId="68288E33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1分</w:t>
            </w:r>
          </w:p>
        </w:tc>
        <w:tc>
          <w:tcPr>
            <w:tcW w:w="734" w:type="dxa"/>
            <w:gridSpan w:val="2"/>
            <w:noWrap w:val="0"/>
            <w:vAlign w:val="center"/>
          </w:tcPr>
          <w:p w14:paraId="5ED982C3">
            <w:pPr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2分</w:t>
            </w:r>
          </w:p>
        </w:tc>
        <w:tc>
          <w:tcPr>
            <w:tcW w:w="733" w:type="dxa"/>
            <w:gridSpan w:val="2"/>
            <w:noWrap w:val="0"/>
            <w:vAlign w:val="center"/>
          </w:tcPr>
          <w:p w14:paraId="53BDA06E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3分</w:t>
            </w:r>
          </w:p>
        </w:tc>
        <w:tc>
          <w:tcPr>
            <w:tcW w:w="734" w:type="dxa"/>
            <w:gridSpan w:val="2"/>
            <w:noWrap w:val="0"/>
            <w:vAlign w:val="center"/>
          </w:tcPr>
          <w:p w14:paraId="22462DAB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4分</w:t>
            </w:r>
          </w:p>
        </w:tc>
        <w:tc>
          <w:tcPr>
            <w:tcW w:w="733" w:type="dxa"/>
            <w:gridSpan w:val="2"/>
            <w:noWrap w:val="0"/>
            <w:vAlign w:val="center"/>
          </w:tcPr>
          <w:p w14:paraId="50572E7C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5分</w:t>
            </w:r>
          </w:p>
        </w:tc>
        <w:tc>
          <w:tcPr>
            <w:tcW w:w="734" w:type="dxa"/>
            <w:gridSpan w:val="2"/>
            <w:noWrap w:val="0"/>
            <w:vAlign w:val="center"/>
          </w:tcPr>
          <w:p w14:paraId="782E69BF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6分</w:t>
            </w:r>
          </w:p>
        </w:tc>
        <w:tc>
          <w:tcPr>
            <w:tcW w:w="733" w:type="dxa"/>
            <w:gridSpan w:val="2"/>
            <w:noWrap w:val="0"/>
            <w:vAlign w:val="center"/>
          </w:tcPr>
          <w:p w14:paraId="5ACEDE1C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7分</w:t>
            </w:r>
          </w:p>
        </w:tc>
        <w:tc>
          <w:tcPr>
            <w:tcW w:w="734" w:type="dxa"/>
            <w:gridSpan w:val="2"/>
            <w:noWrap w:val="0"/>
            <w:vAlign w:val="center"/>
          </w:tcPr>
          <w:p w14:paraId="43574878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8分</w:t>
            </w:r>
          </w:p>
        </w:tc>
        <w:tc>
          <w:tcPr>
            <w:tcW w:w="733" w:type="dxa"/>
            <w:gridSpan w:val="2"/>
            <w:noWrap w:val="0"/>
            <w:vAlign w:val="center"/>
          </w:tcPr>
          <w:p w14:paraId="30AD9133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kern w:val="0"/>
                <w:sz w:val="24"/>
                <w:szCs w:val="24"/>
              </w:rPr>
              <w:t>9分</w:t>
            </w:r>
          </w:p>
        </w:tc>
        <w:tc>
          <w:tcPr>
            <w:tcW w:w="734" w:type="dxa"/>
            <w:gridSpan w:val="2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E65ECB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spacing w:val="-10"/>
                <w:kern w:val="0"/>
                <w:sz w:val="24"/>
                <w:szCs w:val="24"/>
              </w:rPr>
            </w:pPr>
            <w:r>
              <w:rPr>
                <w:rFonts w:eastAsia="楷体_GB2312"/>
                <w:color w:val="auto"/>
                <w:spacing w:val="-10"/>
                <w:kern w:val="0"/>
                <w:sz w:val="24"/>
                <w:szCs w:val="24"/>
              </w:rPr>
              <w:t>10分</w:t>
            </w:r>
          </w:p>
        </w:tc>
        <w:tc>
          <w:tcPr>
            <w:tcW w:w="78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 w14:paraId="45032223">
            <w:pPr>
              <w:widowControl/>
              <w:adjustRightInd w:val="0"/>
              <w:snapToGrid w:val="0"/>
              <w:jc w:val="center"/>
              <w:rPr>
                <w:rFonts w:eastAsia="楷体_GB2312"/>
                <w:color w:val="auto"/>
                <w:spacing w:val="-10"/>
                <w:kern w:val="0"/>
                <w:sz w:val="24"/>
                <w:szCs w:val="24"/>
              </w:rPr>
            </w:pPr>
          </w:p>
        </w:tc>
      </w:tr>
      <w:tr w14:paraId="31CE5F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05" w:type="dxa"/>
            <w:vMerge w:val="restart"/>
            <w:noWrap w:val="0"/>
            <w:vAlign w:val="center"/>
          </w:tcPr>
          <w:p w14:paraId="5811F0D3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单杠引体向上（次/2分钟）</w:t>
            </w:r>
          </w:p>
        </w:tc>
        <w:tc>
          <w:tcPr>
            <w:tcW w:w="733" w:type="dxa"/>
            <w:gridSpan w:val="2"/>
            <w:noWrap w:val="0"/>
            <w:vAlign w:val="center"/>
          </w:tcPr>
          <w:p w14:paraId="64FF0693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-</w:t>
            </w:r>
          </w:p>
        </w:tc>
        <w:tc>
          <w:tcPr>
            <w:tcW w:w="734" w:type="dxa"/>
            <w:gridSpan w:val="2"/>
            <w:noWrap w:val="0"/>
            <w:vAlign w:val="center"/>
          </w:tcPr>
          <w:p w14:paraId="74FDB4F5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733" w:type="dxa"/>
            <w:gridSpan w:val="2"/>
            <w:noWrap w:val="0"/>
            <w:vAlign w:val="center"/>
          </w:tcPr>
          <w:p w14:paraId="4F95DD0D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734" w:type="dxa"/>
            <w:gridSpan w:val="2"/>
            <w:noWrap w:val="0"/>
            <w:vAlign w:val="center"/>
          </w:tcPr>
          <w:p w14:paraId="155B35D4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733" w:type="dxa"/>
            <w:gridSpan w:val="2"/>
            <w:noWrap w:val="0"/>
            <w:vAlign w:val="center"/>
          </w:tcPr>
          <w:p w14:paraId="0CB094BA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734" w:type="dxa"/>
            <w:gridSpan w:val="2"/>
            <w:noWrap w:val="0"/>
            <w:vAlign w:val="center"/>
          </w:tcPr>
          <w:p w14:paraId="14B0BE09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733" w:type="dxa"/>
            <w:gridSpan w:val="2"/>
            <w:noWrap w:val="0"/>
            <w:vAlign w:val="center"/>
          </w:tcPr>
          <w:p w14:paraId="544FA6FC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734" w:type="dxa"/>
            <w:gridSpan w:val="2"/>
            <w:noWrap w:val="0"/>
            <w:vAlign w:val="center"/>
          </w:tcPr>
          <w:p w14:paraId="34DCD074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733" w:type="dxa"/>
            <w:gridSpan w:val="2"/>
            <w:noWrap w:val="0"/>
            <w:vAlign w:val="center"/>
          </w:tcPr>
          <w:p w14:paraId="14BFC761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734" w:type="dxa"/>
            <w:gridSpan w:val="2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0D4BCA90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78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5B85C39E">
            <w:pPr>
              <w:adjustRightInd w:val="0"/>
              <w:snapToGrid w:val="0"/>
              <w:jc w:val="left"/>
              <w:textAlignment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两项任选一项</w:t>
            </w:r>
          </w:p>
        </w:tc>
      </w:tr>
      <w:tr w14:paraId="52174C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3" w:hRule="atLeast"/>
          <w:jc w:val="center"/>
        </w:trPr>
        <w:tc>
          <w:tcPr>
            <w:tcW w:w="1705" w:type="dxa"/>
            <w:vMerge w:val="continue"/>
            <w:noWrap w:val="0"/>
            <w:vAlign w:val="center"/>
          </w:tcPr>
          <w:p w14:paraId="61EA9AC6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</w:p>
        </w:tc>
        <w:tc>
          <w:tcPr>
            <w:tcW w:w="7335" w:type="dxa"/>
            <w:gridSpan w:val="20"/>
            <w:tcBorders>
              <w:right w:val="single" w:color="auto" w:sz="4" w:space="0"/>
            </w:tcBorders>
            <w:noWrap w:val="0"/>
            <w:vAlign w:val="center"/>
          </w:tcPr>
          <w:p w14:paraId="451B6F67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1.单个或分组考核。</w:t>
            </w:r>
          </w:p>
          <w:p w14:paraId="0FEE3916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2.按照规定动作要领完成动作。引体时下颌高于杠面、身体不得借助振浪或摆动、悬垂时双肘关节伸直；脚触及地面或立柱，结束考核。</w:t>
            </w:r>
          </w:p>
          <w:p w14:paraId="4775981B">
            <w:pPr>
              <w:widowControl/>
              <w:adjustRightInd w:val="0"/>
              <w:snapToGrid w:val="0"/>
              <w:spacing w:line="280" w:lineRule="exact"/>
              <w:ind w:firstLine="480" w:firstLineChars="200"/>
              <w:jc w:val="left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3.考核以完成次数计算成绩。</w:t>
            </w:r>
          </w:p>
          <w:p w14:paraId="7D3C7716">
            <w:pPr>
              <w:widowControl/>
              <w:adjustRightInd w:val="0"/>
              <w:snapToGrid w:val="0"/>
              <w:spacing w:line="280" w:lineRule="exact"/>
              <w:ind w:firstLine="480" w:firstLineChars="200"/>
              <w:jc w:val="left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4.得分超出10分的，每递增2次增加1分，最高15分。</w:t>
            </w:r>
          </w:p>
        </w:tc>
        <w:tc>
          <w:tcPr>
            <w:tcW w:w="787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0D3D8B6C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auto"/>
                <w:kern w:val="0"/>
                <w:sz w:val="24"/>
                <w:szCs w:val="24"/>
              </w:rPr>
            </w:pPr>
          </w:p>
        </w:tc>
      </w:tr>
      <w:tr w14:paraId="32E58D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05" w:type="dxa"/>
            <w:vMerge w:val="restart"/>
            <w:noWrap w:val="0"/>
            <w:vAlign w:val="center"/>
          </w:tcPr>
          <w:p w14:paraId="4EAD5F39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俯卧撑</w:t>
            </w:r>
          </w:p>
          <w:p w14:paraId="4D4641B5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（次/2分钟）</w:t>
            </w:r>
          </w:p>
        </w:tc>
        <w:tc>
          <w:tcPr>
            <w:tcW w:w="73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 w14:paraId="75B410CC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D746F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8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81A5314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675793B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14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A4F04F0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18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27276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22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34081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27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2B8DF43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32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8BCCAB3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38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7C692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42</w:t>
            </w:r>
          </w:p>
        </w:tc>
        <w:tc>
          <w:tcPr>
            <w:tcW w:w="787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66806B45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auto"/>
                <w:kern w:val="0"/>
                <w:sz w:val="24"/>
                <w:szCs w:val="24"/>
              </w:rPr>
            </w:pPr>
          </w:p>
        </w:tc>
      </w:tr>
      <w:tr w14:paraId="077494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6" w:hRule="atLeast"/>
          <w:jc w:val="center"/>
        </w:trPr>
        <w:tc>
          <w:tcPr>
            <w:tcW w:w="1705" w:type="dxa"/>
            <w:vMerge w:val="continue"/>
            <w:noWrap w:val="0"/>
            <w:vAlign w:val="center"/>
          </w:tcPr>
          <w:p w14:paraId="18EAE511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</w:p>
        </w:tc>
        <w:tc>
          <w:tcPr>
            <w:tcW w:w="7335" w:type="dxa"/>
            <w:gridSpan w:val="20"/>
            <w:tcBorders>
              <w:right w:val="single" w:color="auto" w:sz="4" w:space="0"/>
            </w:tcBorders>
            <w:noWrap w:val="0"/>
            <w:vAlign w:val="center"/>
          </w:tcPr>
          <w:p w14:paraId="0A351413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1.单个或分组考核。</w:t>
            </w:r>
          </w:p>
          <w:p w14:paraId="2C50FD12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2.按照规定动作要领完成动作。屈臂时肩关节高于肘关节、伸臂时双肘关节未伸直、做动作时身体未保持平直，该次动作不计数；除手脚外身体其他部位触及地面，结束考核。</w:t>
            </w:r>
          </w:p>
          <w:p w14:paraId="5F414427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3.得分超出10分的，每递增6次增加1分，最高15分。</w:t>
            </w:r>
          </w:p>
        </w:tc>
        <w:tc>
          <w:tcPr>
            <w:tcW w:w="787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6B37955C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</w:p>
        </w:tc>
      </w:tr>
      <w:tr w14:paraId="163AD7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05" w:type="dxa"/>
            <w:vMerge w:val="restart"/>
            <w:noWrap w:val="0"/>
            <w:vAlign w:val="center"/>
          </w:tcPr>
          <w:p w14:paraId="34593A16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10米×4</w:t>
            </w:r>
          </w:p>
          <w:p w14:paraId="2D80ABC6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往返跑</w:t>
            </w:r>
          </w:p>
          <w:p w14:paraId="1F18A91E">
            <w:pPr>
              <w:widowControl/>
              <w:adjustRightInd w:val="0"/>
              <w:snapToGrid w:val="0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（秒）</w:t>
            </w:r>
          </w:p>
        </w:tc>
        <w:tc>
          <w:tcPr>
            <w:tcW w:w="73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 w14:paraId="53506537">
            <w:pPr>
              <w:widowControl/>
              <w:adjustRightInd w:val="0"/>
              <w:snapToGrid w:val="0"/>
              <w:ind w:left="-153" w:leftChars="-73" w:right="-204" w:rightChars="-9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14″5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44DA94C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13″3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14883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12″8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D1FAD29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12″3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86457E4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11″8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F6259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rFonts w:hint="eastAsia" w:eastAsia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color w:val="auto"/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color w:val="auto"/>
                <w:kern w:val="0"/>
                <w:sz w:val="24"/>
                <w:szCs w:val="24"/>
              </w:rPr>
              <w:t>″</w:t>
            </w:r>
            <w:r>
              <w:rPr>
                <w:rFonts w:hint="eastAsia"/>
                <w:color w:val="auto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CD60914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10″8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05DC6ED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10″4</w:t>
            </w:r>
          </w:p>
        </w:tc>
        <w:tc>
          <w:tcPr>
            <w:tcW w:w="73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73A9D0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10″1</w:t>
            </w:r>
          </w:p>
        </w:tc>
        <w:tc>
          <w:tcPr>
            <w:tcW w:w="73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0CD2086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9″8</w:t>
            </w:r>
          </w:p>
        </w:tc>
        <w:tc>
          <w:tcPr>
            <w:tcW w:w="787" w:type="dxa"/>
            <w:gridSpan w:val="2"/>
            <w:vMerge w:val="restart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46552232">
            <w:pPr>
              <w:jc w:val="left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两项任选一项</w:t>
            </w:r>
          </w:p>
        </w:tc>
      </w:tr>
      <w:tr w14:paraId="31BE97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atLeast"/>
          <w:jc w:val="center"/>
        </w:trPr>
        <w:tc>
          <w:tcPr>
            <w:tcW w:w="1705" w:type="dxa"/>
            <w:vMerge w:val="continue"/>
            <w:noWrap w:val="0"/>
            <w:vAlign w:val="center"/>
          </w:tcPr>
          <w:p w14:paraId="3337C427">
            <w:pPr>
              <w:widowControl/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</w:p>
        </w:tc>
        <w:tc>
          <w:tcPr>
            <w:tcW w:w="7335" w:type="dxa"/>
            <w:gridSpan w:val="20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F6901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1.单个或分组考核。</w:t>
            </w:r>
          </w:p>
          <w:p w14:paraId="723C3EB1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2.在10米长的跑道上标出起点线和折返线，考生从起点线处听到起跑口令后起跑，在折返线处返回跑向起跑线，到达起跑线时为完成1次往返。连续完成2次往返，记录时间。</w:t>
            </w:r>
          </w:p>
          <w:p w14:paraId="1C5737C8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3.考核以完成时间计算成绩。</w:t>
            </w:r>
          </w:p>
          <w:p w14:paraId="2988394F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4.得分超出10分的，每递减0.1秒增加1分，最高15分。</w:t>
            </w:r>
          </w:p>
          <w:p w14:paraId="3349EA8C">
            <w:pPr>
              <w:adjustRightInd w:val="0"/>
              <w:snapToGrid w:val="0"/>
              <w:spacing w:line="280" w:lineRule="exact"/>
              <w:ind w:firstLine="480" w:firstLineChars="200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5.高原地区按照上述内地标准增加1秒。</w:t>
            </w:r>
          </w:p>
        </w:tc>
        <w:tc>
          <w:tcPr>
            <w:tcW w:w="787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1C798F7A">
            <w:pPr>
              <w:widowControl/>
              <w:jc w:val="left"/>
              <w:rPr>
                <w:rFonts w:eastAsia="仿宋_GB2312"/>
                <w:color w:val="auto"/>
                <w:sz w:val="24"/>
                <w:szCs w:val="24"/>
              </w:rPr>
            </w:pPr>
          </w:p>
        </w:tc>
      </w:tr>
      <w:tr w14:paraId="508624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705" w:type="dxa"/>
            <w:vMerge w:val="restart"/>
            <w:noWrap w:val="0"/>
            <w:vAlign w:val="center"/>
          </w:tcPr>
          <w:p w14:paraId="7350B781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100米跑（秒）</w:t>
            </w:r>
          </w:p>
        </w:tc>
        <w:tc>
          <w:tcPr>
            <w:tcW w:w="733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8C301">
            <w:pPr>
              <w:adjustRightInd w:val="0"/>
              <w:snapToGrid w:val="0"/>
              <w:spacing w:line="240" w:lineRule="exact"/>
              <w:ind w:left="-105" w:leftChars="-50" w:right="-105" w:rightChars="-50" w:firstLine="2"/>
              <w:jc w:val="center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17″3</w:t>
            </w:r>
          </w:p>
        </w:tc>
        <w:tc>
          <w:tcPr>
            <w:tcW w:w="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CBEA09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15″9</w:t>
            </w:r>
          </w:p>
        </w:tc>
        <w:tc>
          <w:tcPr>
            <w:tcW w:w="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A04FE6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15″6</w:t>
            </w:r>
          </w:p>
        </w:tc>
        <w:tc>
          <w:tcPr>
            <w:tcW w:w="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0FBB4C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15″3</w:t>
            </w:r>
          </w:p>
        </w:tc>
        <w:tc>
          <w:tcPr>
            <w:tcW w:w="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05757A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15″0</w:t>
            </w:r>
          </w:p>
        </w:tc>
        <w:tc>
          <w:tcPr>
            <w:tcW w:w="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ACF13C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14″7</w:t>
            </w:r>
          </w:p>
        </w:tc>
        <w:tc>
          <w:tcPr>
            <w:tcW w:w="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4261E9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14″4</w:t>
            </w:r>
          </w:p>
        </w:tc>
        <w:tc>
          <w:tcPr>
            <w:tcW w:w="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AA6D8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14″1</w:t>
            </w:r>
          </w:p>
        </w:tc>
        <w:tc>
          <w:tcPr>
            <w:tcW w:w="7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D1A003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13″8</w:t>
            </w:r>
          </w:p>
        </w:tc>
        <w:tc>
          <w:tcPr>
            <w:tcW w:w="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FA12E8">
            <w:pPr>
              <w:widowControl/>
              <w:adjustRightInd w:val="0"/>
              <w:snapToGrid w:val="0"/>
              <w:ind w:left="22" w:leftChars="-77" w:right="-113" w:rightChars="-54" w:hanging="184" w:hangingChars="77"/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13″5</w:t>
            </w:r>
          </w:p>
        </w:tc>
        <w:tc>
          <w:tcPr>
            <w:tcW w:w="787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53DE9C37">
            <w:pPr>
              <w:widowControl/>
              <w:jc w:val="left"/>
              <w:rPr>
                <w:rFonts w:eastAsia="仿宋_GB2312"/>
                <w:color w:val="auto"/>
                <w:sz w:val="24"/>
                <w:szCs w:val="24"/>
              </w:rPr>
            </w:pPr>
          </w:p>
        </w:tc>
      </w:tr>
      <w:tr w14:paraId="197D54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atLeast"/>
          <w:jc w:val="center"/>
        </w:trPr>
        <w:tc>
          <w:tcPr>
            <w:tcW w:w="1705" w:type="dxa"/>
            <w:vMerge w:val="continue"/>
            <w:noWrap w:val="0"/>
            <w:vAlign w:val="center"/>
          </w:tcPr>
          <w:p w14:paraId="5186699C">
            <w:pPr>
              <w:adjustRightInd w:val="0"/>
              <w:snapToGrid w:val="0"/>
              <w:jc w:val="center"/>
              <w:rPr>
                <w:rFonts w:eastAsia="黑体"/>
                <w:color w:val="auto"/>
                <w:sz w:val="24"/>
                <w:szCs w:val="24"/>
              </w:rPr>
            </w:pPr>
          </w:p>
        </w:tc>
        <w:tc>
          <w:tcPr>
            <w:tcW w:w="7335" w:type="dxa"/>
            <w:gridSpan w:val="20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346A7B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1.分组考核。</w:t>
            </w:r>
          </w:p>
          <w:p w14:paraId="189781BE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2.在100米长直线跑道上标出起点线和终点线，考生从起点线处听到起跑口令后起跑，通过终点线记录时间。</w:t>
            </w:r>
          </w:p>
          <w:p w14:paraId="41C7E03B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3.抢跑犯规，重新组织起跑；跑出本道或用其他方式干扰、阻碍他人者不记录成绩。</w:t>
            </w:r>
          </w:p>
          <w:p w14:paraId="5EF4B5C6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4.得分超出10分的，每递减0.3秒增加1分，最高15分。</w:t>
            </w:r>
          </w:p>
          <w:p w14:paraId="0E8BB414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5.高原地区按照上述内地标准增加1秒。</w:t>
            </w:r>
          </w:p>
        </w:tc>
        <w:tc>
          <w:tcPr>
            <w:tcW w:w="787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noWrap w:val="0"/>
            <w:vAlign w:val="center"/>
          </w:tcPr>
          <w:p w14:paraId="642B0BF0">
            <w:pPr>
              <w:widowControl/>
              <w:jc w:val="left"/>
              <w:rPr>
                <w:rFonts w:eastAsia="仿宋_GB2312"/>
                <w:color w:val="auto"/>
                <w:sz w:val="24"/>
                <w:szCs w:val="24"/>
              </w:rPr>
            </w:pPr>
          </w:p>
        </w:tc>
      </w:tr>
      <w:tr w14:paraId="2C6F94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1705" w:type="dxa"/>
            <w:tcBorders>
              <w:bottom w:val="single" w:color="auto" w:sz="12" w:space="0"/>
            </w:tcBorders>
            <w:noWrap w:val="0"/>
            <w:vAlign w:val="center"/>
          </w:tcPr>
          <w:p w14:paraId="17B914C0">
            <w:pPr>
              <w:adjustRightInd w:val="0"/>
              <w:snapToGrid w:val="0"/>
              <w:jc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黑体"/>
                <w:color w:val="auto"/>
                <w:sz w:val="24"/>
                <w:szCs w:val="24"/>
              </w:rPr>
              <w:t>备    注</w:t>
            </w:r>
          </w:p>
        </w:tc>
        <w:tc>
          <w:tcPr>
            <w:tcW w:w="8122" w:type="dxa"/>
            <w:gridSpan w:val="22"/>
            <w:tcBorders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220B6986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1.总成绩最高40分，单项未取得有效成绩的不予招录。</w:t>
            </w:r>
          </w:p>
          <w:p w14:paraId="5CBCACCE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2.高原地区应在海拔4000米以下集中组织体能测试。</w:t>
            </w:r>
          </w:p>
          <w:p w14:paraId="6A2CD9F5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3.高原地区消防员招录中“原地跳高、立定跳远、单杠引体向上、俯卧撑”按照内地标准执行。</w:t>
            </w:r>
          </w:p>
          <w:p w14:paraId="18FDB3EA">
            <w:pPr>
              <w:adjustRightInd w:val="0"/>
              <w:snapToGrid w:val="0"/>
              <w:spacing w:line="280" w:lineRule="exact"/>
              <w:ind w:firstLine="480" w:firstLineChars="200"/>
              <w:jc w:val="left"/>
              <w:textAlignment w:val="center"/>
              <w:rPr>
                <w:rFonts w:eastAsia="仿宋_GB2312"/>
                <w:color w:val="auto"/>
                <w:sz w:val="24"/>
                <w:szCs w:val="24"/>
              </w:rPr>
            </w:pPr>
            <w:r>
              <w:rPr>
                <w:rFonts w:eastAsia="仿宋_GB2312"/>
                <w:color w:val="auto"/>
                <w:sz w:val="24"/>
                <w:szCs w:val="24"/>
              </w:rPr>
              <w:t>4.测试项目及标准中“以上”“以下”均含本级、本数。</w:t>
            </w:r>
          </w:p>
        </w:tc>
      </w:tr>
    </w:tbl>
    <w:p w14:paraId="3A5F5B4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eastAsia" w:eastAsia="方正小标宋简体"/>
          <w:color w:val="auto"/>
          <w:kern w:val="0"/>
          <w:sz w:val="44"/>
          <w:szCs w:val="44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587" w:left="1587" w:header="851" w:footer="102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25D0E8-BC4D-4381-A99A-F892B3C9BE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F0BFF2A-48D1-4D1E-B695-4818C9F19F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7C5C7A9-0CDE-444C-A81C-7E8267897C8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3EC47C9-20B2-49CF-B7D4-AF620F5D4F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D986846-D062-4B51-B825-A2CE831E868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339AB51-1053-49F8-8095-19301912FD4E}"/>
  </w:font>
  <w:font w:name="仿宋">
    <w:panose1 w:val="02010609060101010101"/>
    <w:charset w:val="7A"/>
    <w:family w:val="auto"/>
    <w:pitch w:val="default"/>
    <w:sig w:usb0="800002BF" w:usb1="38CF7CFA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DB1D48CD-177D-4D92-AA02-C968852661C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36795E0-B09F-44F1-890A-4808BFF55E08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176013A2-D200-4D6E-89F0-03B12AAD847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0" w:fontKey="{2427F416-1C1D-46DE-8587-AECDFDD41498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1" w:fontKey="{E6F06399-A8A5-430C-83C0-09858F904EF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3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4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5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2700DF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5217A">
                          <w:pPr>
                            <w:pStyle w:val="9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560" w:lineRule="exact"/>
                            <w:ind w:left="210" w:leftChars="100" w:right="210" w:rightChars="100"/>
                            <w:textAlignment w:val="auto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15217A">
                    <w:pPr>
                      <w:pStyle w:val="9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560" w:lineRule="exact"/>
                      <w:ind w:left="210" w:leftChars="100" w:right="210" w:rightChars="100"/>
                      <w:textAlignment w:val="auto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ODUyNDFkMDk4MGExZjYwY2UxZDFkZDA2YjRlOTkifQ=="/>
  </w:docVars>
  <w:rsids>
    <w:rsidRoot w:val="54BA3FA0"/>
    <w:rsid w:val="00797134"/>
    <w:rsid w:val="01374E54"/>
    <w:rsid w:val="016E32AE"/>
    <w:rsid w:val="03041DA1"/>
    <w:rsid w:val="051407F3"/>
    <w:rsid w:val="06615ED8"/>
    <w:rsid w:val="077B2353"/>
    <w:rsid w:val="081E6951"/>
    <w:rsid w:val="08794DBD"/>
    <w:rsid w:val="08A72D00"/>
    <w:rsid w:val="0AA3391E"/>
    <w:rsid w:val="0BD512F5"/>
    <w:rsid w:val="0C353D5F"/>
    <w:rsid w:val="0D1D53DD"/>
    <w:rsid w:val="0D1F15BD"/>
    <w:rsid w:val="0EB05BE4"/>
    <w:rsid w:val="0ED41779"/>
    <w:rsid w:val="0F2C0237"/>
    <w:rsid w:val="0F5140C4"/>
    <w:rsid w:val="11065017"/>
    <w:rsid w:val="11351BA1"/>
    <w:rsid w:val="12105979"/>
    <w:rsid w:val="12F708E7"/>
    <w:rsid w:val="149A7644"/>
    <w:rsid w:val="14FE0980"/>
    <w:rsid w:val="15A763E9"/>
    <w:rsid w:val="15C03212"/>
    <w:rsid w:val="15D363DA"/>
    <w:rsid w:val="164935DE"/>
    <w:rsid w:val="177E1C99"/>
    <w:rsid w:val="17AE0ADF"/>
    <w:rsid w:val="191D6C36"/>
    <w:rsid w:val="1B5C0763"/>
    <w:rsid w:val="1DC30B3C"/>
    <w:rsid w:val="204D1B46"/>
    <w:rsid w:val="20790B8D"/>
    <w:rsid w:val="209D47AE"/>
    <w:rsid w:val="21354886"/>
    <w:rsid w:val="21DE514B"/>
    <w:rsid w:val="24AF0E37"/>
    <w:rsid w:val="25393702"/>
    <w:rsid w:val="25B52667"/>
    <w:rsid w:val="25E967D2"/>
    <w:rsid w:val="26A5092E"/>
    <w:rsid w:val="270D4B20"/>
    <w:rsid w:val="27483124"/>
    <w:rsid w:val="28177609"/>
    <w:rsid w:val="28430ACA"/>
    <w:rsid w:val="28E2612A"/>
    <w:rsid w:val="2A1F7E25"/>
    <w:rsid w:val="2A791CF4"/>
    <w:rsid w:val="2A992C71"/>
    <w:rsid w:val="2B9E594C"/>
    <w:rsid w:val="2CCE189A"/>
    <w:rsid w:val="303248A1"/>
    <w:rsid w:val="30B50810"/>
    <w:rsid w:val="315D6D85"/>
    <w:rsid w:val="31653193"/>
    <w:rsid w:val="318A2BFA"/>
    <w:rsid w:val="31AD408C"/>
    <w:rsid w:val="31CC4A63"/>
    <w:rsid w:val="33062B60"/>
    <w:rsid w:val="33AB50A9"/>
    <w:rsid w:val="352E0830"/>
    <w:rsid w:val="35B7522E"/>
    <w:rsid w:val="374C62C8"/>
    <w:rsid w:val="37C60704"/>
    <w:rsid w:val="39A30052"/>
    <w:rsid w:val="3A6755EE"/>
    <w:rsid w:val="3A8818A9"/>
    <w:rsid w:val="3AD32FC2"/>
    <w:rsid w:val="3C5514F8"/>
    <w:rsid w:val="3C7C1DB0"/>
    <w:rsid w:val="3C9A7959"/>
    <w:rsid w:val="3D57485D"/>
    <w:rsid w:val="3EBB4BE0"/>
    <w:rsid w:val="3F66131E"/>
    <w:rsid w:val="3F98462B"/>
    <w:rsid w:val="3FC3234B"/>
    <w:rsid w:val="3FF57DD8"/>
    <w:rsid w:val="42677E7F"/>
    <w:rsid w:val="434846C3"/>
    <w:rsid w:val="43E55020"/>
    <w:rsid w:val="43E71662"/>
    <w:rsid w:val="44B71D0F"/>
    <w:rsid w:val="454669E0"/>
    <w:rsid w:val="45C142B9"/>
    <w:rsid w:val="465B1A3F"/>
    <w:rsid w:val="46B14F34"/>
    <w:rsid w:val="46B75DE7"/>
    <w:rsid w:val="46DE3130"/>
    <w:rsid w:val="4701241D"/>
    <w:rsid w:val="470645EE"/>
    <w:rsid w:val="485853A8"/>
    <w:rsid w:val="499E7AC5"/>
    <w:rsid w:val="4A924C57"/>
    <w:rsid w:val="4C2D6B00"/>
    <w:rsid w:val="4C78090D"/>
    <w:rsid w:val="4D225F85"/>
    <w:rsid w:val="4D6233E4"/>
    <w:rsid w:val="4E2B2C17"/>
    <w:rsid w:val="4E775E5C"/>
    <w:rsid w:val="4FD25A40"/>
    <w:rsid w:val="500431E5"/>
    <w:rsid w:val="50A34135"/>
    <w:rsid w:val="50B4795B"/>
    <w:rsid w:val="51841B72"/>
    <w:rsid w:val="518A32BF"/>
    <w:rsid w:val="51A61A69"/>
    <w:rsid w:val="522E47C5"/>
    <w:rsid w:val="52350508"/>
    <w:rsid w:val="523536E9"/>
    <w:rsid w:val="52543C84"/>
    <w:rsid w:val="52FA29F4"/>
    <w:rsid w:val="54BA3FA0"/>
    <w:rsid w:val="55567F15"/>
    <w:rsid w:val="563F1955"/>
    <w:rsid w:val="56D7393C"/>
    <w:rsid w:val="579637F7"/>
    <w:rsid w:val="58021570"/>
    <w:rsid w:val="58DF60E9"/>
    <w:rsid w:val="5BC14BBB"/>
    <w:rsid w:val="5C9B1B86"/>
    <w:rsid w:val="5CD358B6"/>
    <w:rsid w:val="5D5B2664"/>
    <w:rsid w:val="5F984DCB"/>
    <w:rsid w:val="602F0D4D"/>
    <w:rsid w:val="617C3AC7"/>
    <w:rsid w:val="61FC0746"/>
    <w:rsid w:val="625B7B17"/>
    <w:rsid w:val="63D37DA5"/>
    <w:rsid w:val="660B3C0B"/>
    <w:rsid w:val="66FD15F0"/>
    <w:rsid w:val="672F4E4E"/>
    <w:rsid w:val="675F5875"/>
    <w:rsid w:val="6791266C"/>
    <w:rsid w:val="679B558A"/>
    <w:rsid w:val="6823351C"/>
    <w:rsid w:val="683230C8"/>
    <w:rsid w:val="68511835"/>
    <w:rsid w:val="687E0194"/>
    <w:rsid w:val="699A7A21"/>
    <w:rsid w:val="6B7448B7"/>
    <w:rsid w:val="6D3200F6"/>
    <w:rsid w:val="6D3E62D3"/>
    <w:rsid w:val="6DDE4FBC"/>
    <w:rsid w:val="6DE3311E"/>
    <w:rsid w:val="6E0252EB"/>
    <w:rsid w:val="6EA23F0E"/>
    <w:rsid w:val="6F571666"/>
    <w:rsid w:val="703A12FE"/>
    <w:rsid w:val="704B02A7"/>
    <w:rsid w:val="70A0027F"/>
    <w:rsid w:val="7214407E"/>
    <w:rsid w:val="72A543B0"/>
    <w:rsid w:val="72C52767"/>
    <w:rsid w:val="73B70925"/>
    <w:rsid w:val="740F0761"/>
    <w:rsid w:val="74575C64"/>
    <w:rsid w:val="784144D7"/>
    <w:rsid w:val="78F6329F"/>
    <w:rsid w:val="78FA5EBD"/>
    <w:rsid w:val="79452E73"/>
    <w:rsid w:val="79CB0482"/>
    <w:rsid w:val="7A2175EA"/>
    <w:rsid w:val="7A560C6E"/>
    <w:rsid w:val="7A5B53C7"/>
    <w:rsid w:val="7AAC08C2"/>
    <w:rsid w:val="7ACE53D6"/>
    <w:rsid w:val="7B8C2550"/>
    <w:rsid w:val="7D783E4B"/>
    <w:rsid w:val="7DC12ACC"/>
    <w:rsid w:val="7E430682"/>
    <w:rsid w:val="7E650E44"/>
    <w:rsid w:val="7E800761"/>
    <w:rsid w:val="7EEA7EB6"/>
    <w:rsid w:val="7F386768"/>
    <w:rsid w:val="7F7D7E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4">
    <w:name w:val="Default Paragraph Font"/>
    <w:autoRedefine/>
    <w:qFormat/>
    <w:uiPriority w:val="0"/>
    <w:rPr>
      <w:rFonts w:ascii="Times New Roman" w:hAnsi="Times New Roman" w:eastAsia="宋体" w:cs="Times New Roman"/>
    </w:rPr>
  </w:style>
  <w:style w:type="table" w:default="1" w:styleId="13">
    <w:name w:val="Normal Table"/>
    <w:autoRedefine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5"/>
    <w:autoRedefine/>
    <w:qFormat/>
    <w:uiPriority w:val="0"/>
    <w:pPr>
      <w:ind w:firstLine="420" w:firstLineChars="200"/>
    </w:pPr>
    <w:rPr>
      <w:rFonts w:hint="default" w:ascii="Times New Roman" w:hAnsi="Times New Roman" w:eastAsia="仿宋" w:cs="Times New Roman"/>
      <w:sz w:val="21"/>
      <w:szCs w:val="21"/>
    </w:rPr>
  </w:style>
  <w:style w:type="paragraph" w:customStyle="1" w:styleId="5">
    <w:name w:val="明显引用1"/>
    <w:next w:val="1"/>
    <w:autoRedefine/>
    <w:qFormat/>
    <w:uiPriority w:val="0"/>
    <w:pPr>
      <w:wordWrap w:val="0"/>
      <w:ind w:left="950" w:right="950"/>
      <w:jc w:val="center"/>
    </w:pPr>
    <w:rPr>
      <w:rFonts w:ascii="Times New Roman" w:hAnsi="Times New Roman" w:eastAsia="宋体" w:cs="Times New Roman"/>
      <w:i/>
      <w:iCs/>
      <w:sz w:val="21"/>
      <w:szCs w:val="21"/>
      <w:lang w:val="en-US" w:eastAsia="zh-CN" w:bidi="ar-SA"/>
    </w:rPr>
  </w:style>
  <w:style w:type="paragraph" w:styleId="6">
    <w:name w:val="annotation text"/>
    <w:basedOn w:val="1"/>
    <w:autoRedefine/>
    <w:qFormat/>
    <w:uiPriority w:val="0"/>
    <w:pPr>
      <w:jc w:val="left"/>
    </w:pPr>
  </w:style>
  <w:style w:type="paragraph" w:styleId="7">
    <w:name w:val="Body Text"/>
    <w:basedOn w:val="1"/>
    <w:autoRedefine/>
    <w:qFormat/>
    <w:uiPriority w:val="0"/>
    <w:pPr>
      <w:spacing w:after="120" w:afterLines="0"/>
    </w:pPr>
    <w:rPr>
      <w:rFonts w:eastAsia="宋体"/>
      <w:sz w:val="21"/>
      <w:szCs w:val="24"/>
    </w:rPr>
  </w:style>
  <w:style w:type="paragraph" w:styleId="8">
    <w:name w:val="Body Text Indent"/>
    <w:basedOn w:val="1"/>
    <w:next w:val="4"/>
    <w:autoRedefine/>
    <w:qFormat/>
    <w:uiPriority w:val="0"/>
    <w:pPr>
      <w:ind w:firstLine="720" w:firstLineChars="225"/>
    </w:pPr>
    <w:rPr>
      <w:rFonts w:ascii="Times New Roman" w:hAnsi="Times New Roman" w:eastAsia="方正仿宋_GB2312" w:cs="Times New Roman"/>
      <w:sz w:val="32"/>
      <w:szCs w:val="32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paragraph" w:styleId="12">
    <w:name w:val="Body Text First Indent 2"/>
    <w:basedOn w:val="8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character" w:styleId="15">
    <w:name w:val="Strong"/>
    <w:basedOn w:val="14"/>
    <w:autoRedefine/>
    <w:qFormat/>
    <w:uiPriority w:val="0"/>
    <w:rPr>
      <w:rFonts w:ascii="Times New Roman" w:hAnsi="Times New Roman" w:eastAsia="宋体" w:cs="Times New Roman"/>
      <w:b/>
    </w:rPr>
  </w:style>
  <w:style w:type="character" w:styleId="16">
    <w:name w:val="Hyperlink"/>
    <w:basedOn w:val="14"/>
    <w:autoRedefine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7">
    <w:name w:val="p0"/>
    <w:basedOn w:val="1"/>
    <w:autoRedefine/>
    <w:qFormat/>
    <w:uiPriority w:val="0"/>
    <w:pPr>
      <w:widowControl/>
    </w:pPr>
    <w:rPr>
      <w:rFonts w:ascii="Times New Roman" w:hAnsi="Times New Roman" w:eastAsia="宋体" w:cs="Times New Roman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_&#24800;&#24030;&#24066;&#28040;&#38450;&#25937;&#25588;&#25903;&#38431;2024&#24180;&#25307;&#32856;&#26222;&#36890;&#39640;&#31561;&#23398;&#26657;&#27605;&#19994;&#29983;&#25285;&#20219;&#22522;&#23618;&#24178;&#37096;8.15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a3ff922a-383b-4d1b-a078-d20bb2a74081</errorID>
      <errorWord>18万～23万元</errorWord>
      <group>L1_Other</group>
      <groupName>其他问题</groupName>
      <ability>L2_Consistency</ability>
      <abilityName>一致性检查</abilityName>
      <candidateList>
        <item>1.2万元</item>
      </candidateList>
      <explain>数字一致性，‘年度综合收入约18万～23万元’与‘月均1.2万元起’在金额表述上可能存在不一致，需确认是否合理</explain>
      <paraID>48B021C5</paraID>
      <start>62</start>
      <end>70</end>
      <status>ignored</status>
      <modifiedWord/>
      <trackRevisions>false</trackRevisions>
    </reviewItem>
    <reviewItem>
      <errorID>c8ab9994-54d6-4868-81fc-718ba6259cd4</errorID>
      <errorWord>陈先生</errorWord>
      <group>L1_Punc</group>
      <groupName>标点问题</groupName>
      <ability>L2_Punc</ability>
      <abilityName>标点符号检查</abilityName>
      <candidateList>
        <item>（陈先生）</item>
      </candidateList>
      <explain/>
      <paraID>5F2958E8</paraID>
      <start>23</start>
      <end>28</end>
      <status>modified</status>
      <modifiedWord>（陈先生）</modifiedWord>
      <trackRevisions>false</trackRevisions>
    </reviewItem>
    <reviewItem>
      <errorID>110aa2a4-3c12-4597-a9c4-f157107f3013</errorID>
      <errorWord>6.</errorWord>
      <group>L1_Format</group>
      <groupName>格式问题</groupName>
      <ability>L2_Ordinal</ability>
      <abilityName>序号格式</abilityName>
      <candidateList>
        <item>7.</item>
      </candidateList>
      <explain>标题顺序错误，请检查标题顺序是否合理。</explain>
      <paraID>54A47F0E</paraID>
      <start>0</start>
      <end>2</end>
      <status>ignored</status>
      <modifiedWord/>
      <trackRevisions>false</trackRevisions>
    </reviewItem>
    <reviewItem>
      <errorID>5f3983b9-a259-405d-a503-f7778931653a</errorID>
      <errorWord>3个月</errorWord>
      <group>L1_Other</group>
      <groupName>其他问题</groupName>
      <ability>L2_Consistency</ability>
      <abilityName>一致性检查</abilityName>
      <candidateList>
        <item>三个月</item>
      </candidateList>
      <explain>数字一致性，‘3个月’与‘三个月’表述不一致，应统一表述</explain>
      <paraID>667283C7</paraID>
      <start>68</start>
      <end>71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cc61a9-fed1-4d54-9a09-ba5dfe0f7e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_惠州市消防救援支队2024年招聘普通高等学校毕业生担任基层干部8.15.dot</Template>
  <Pages>3</Pages>
  <Words>6032</Words>
  <Characters>6430</Characters>
  <Lines>0</Lines>
  <Paragraphs>0</Paragraphs>
  <TotalTime>8</TotalTime>
  <ScaleCrop>false</ScaleCrop>
  <LinksUpToDate>false</LinksUpToDate>
  <CharactersWithSpaces>6440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2024-08-16T01:27:00Z</dcterms:created>
  <dc:creator>Administrator</dc:creator>
  <cp:lastModifiedBy>WPS_1490878526</cp:lastModifiedBy>
  <cp:lastPrinted>2026-05-17T03:09:00Z</cp:lastPrinted>
  <dcterms:modified xsi:type="dcterms:W3CDTF">2026-05-20T06:53:22Z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B0D1CC09FC3440819906BB71E1F33CC4_13</vt:lpwstr>
  </property>
  <property fmtid="{D5CDD505-2E9C-101B-9397-08002B2CF9AE}" pid="4" name="KSOTemplateDocerSaveRecord">
    <vt:lpwstr>eyJoZGlkIjoiYjU3YTk3MzJkNDQ3N2UwMTJiYmVjZTE3MjBkYzcwOTAiLCJ1c2VySWQiOiIyNzIzMjk3MDAifQ==</vt:lpwstr>
  </property>
</Properties>
</file>