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DF7416">
      <w:pPr>
        <w:widowControl/>
        <w:autoSpaceDE w:val="0"/>
        <w:autoSpaceDN w:val="0"/>
        <w:adjustRightInd w:val="0"/>
        <w:jc w:val="center"/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</w:rPr>
      </w:pPr>
      <w:r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</w:rPr>
        <w:t>深圳市南山区</w:t>
      </w:r>
      <w:r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  <w:lang w:val="en-US" w:eastAsia="zh-CN"/>
        </w:rPr>
        <w:t>向南瑞峰</w:t>
      </w:r>
      <w:r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</w:rPr>
        <w:t>幼儿园招聘报名表</w:t>
      </w:r>
    </w:p>
    <w:p w14:paraId="5D368D86">
      <w:pPr>
        <w:widowControl/>
        <w:autoSpaceDE w:val="0"/>
        <w:autoSpaceDN w:val="0"/>
        <w:adjustRightInd w:val="0"/>
        <w:ind w:firstLine="211" w:firstLineChars="100"/>
        <w:jc w:val="left"/>
        <w:rPr>
          <w:rFonts w:hint="default" w:ascii="Helvetica Neue" w:hAnsi="Helvetica Neue" w:eastAsia="宋体" w:cs="Helvetica Neue"/>
          <w:b/>
          <w:color w:val="262626"/>
          <w:kern w:val="0"/>
          <w:sz w:val="34"/>
          <w:szCs w:val="34"/>
          <w:u w:color="4A902C"/>
          <w:lang w:val="en-US" w:eastAsia="zh-CN"/>
        </w:rPr>
      </w:pPr>
      <w:r>
        <w:rPr>
          <w:rFonts w:hint="eastAsia" w:ascii="宋体" w:hAnsi="宋体" w:cs="宋体"/>
          <w:b/>
          <w:bCs/>
        </w:rPr>
        <w:t>应聘岗位：</w:t>
      </w:r>
    </w:p>
    <w:tbl>
      <w:tblPr>
        <w:tblStyle w:val="7"/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7"/>
        <w:gridCol w:w="1276"/>
        <w:gridCol w:w="614"/>
        <w:gridCol w:w="237"/>
        <w:gridCol w:w="1134"/>
        <w:gridCol w:w="1559"/>
        <w:gridCol w:w="403"/>
        <w:gridCol w:w="1339"/>
        <w:gridCol w:w="311"/>
        <w:gridCol w:w="353"/>
        <w:gridCol w:w="686"/>
        <w:gridCol w:w="1160"/>
      </w:tblGrid>
      <w:tr w14:paraId="3B1A8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992" w:type="dxa"/>
            <w:gridSpan w:val="2"/>
            <w:vAlign w:val="center"/>
          </w:tcPr>
          <w:p w14:paraId="61BA7CAA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姓名</w:t>
            </w:r>
          </w:p>
        </w:tc>
        <w:tc>
          <w:tcPr>
            <w:tcW w:w="1276" w:type="dxa"/>
            <w:vAlign w:val="center"/>
          </w:tcPr>
          <w:p w14:paraId="2C2B5041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541F4E16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性别</w:t>
            </w:r>
          </w:p>
        </w:tc>
        <w:tc>
          <w:tcPr>
            <w:tcW w:w="1134" w:type="dxa"/>
            <w:vAlign w:val="center"/>
          </w:tcPr>
          <w:p w14:paraId="5D1C7D23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 w14:paraId="4BCD6F0C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出生年月</w:t>
            </w:r>
          </w:p>
        </w:tc>
        <w:tc>
          <w:tcPr>
            <w:tcW w:w="2053" w:type="dxa"/>
            <w:gridSpan w:val="3"/>
            <w:vAlign w:val="center"/>
          </w:tcPr>
          <w:p w14:paraId="6F841DB5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2199" w:type="dxa"/>
            <w:gridSpan w:val="3"/>
            <w:vMerge w:val="restart"/>
            <w:vAlign w:val="center"/>
          </w:tcPr>
          <w:p w14:paraId="7F642C29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近期一寸正面免冠彩色照片</w:t>
            </w:r>
          </w:p>
        </w:tc>
      </w:tr>
      <w:tr w14:paraId="67D92B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992" w:type="dxa"/>
            <w:gridSpan w:val="2"/>
            <w:vAlign w:val="center"/>
          </w:tcPr>
          <w:p w14:paraId="475DE933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民族</w:t>
            </w:r>
          </w:p>
        </w:tc>
        <w:tc>
          <w:tcPr>
            <w:tcW w:w="1276" w:type="dxa"/>
            <w:vAlign w:val="center"/>
          </w:tcPr>
          <w:p w14:paraId="2F8F09F6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6065968F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籍贯</w:t>
            </w:r>
          </w:p>
        </w:tc>
        <w:tc>
          <w:tcPr>
            <w:tcW w:w="1134" w:type="dxa"/>
            <w:vAlign w:val="center"/>
          </w:tcPr>
          <w:p w14:paraId="53006AF1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 w14:paraId="15D849C4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联系方式</w:t>
            </w:r>
          </w:p>
        </w:tc>
        <w:tc>
          <w:tcPr>
            <w:tcW w:w="2053" w:type="dxa"/>
            <w:gridSpan w:val="3"/>
            <w:vAlign w:val="center"/>
          </w:tcPr>
          <w:p w14:paraId="6DED2E61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2199" w:type="dxa"/>
            <w:gridSpan w:val="3"/>
            <w:vMerge w:val="continue"/>
            <w:vAlign w:val="center"/>
          </w:tcPr>
          <w:p w14:paraId="0DAB44F4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 w14:paraId="7EC78E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92" w:type="dxa"/>
            <w:gridSpan w:val="2"/>
            <w:vAlign w:val="center"/>
          </w:tcPr>
          <w:p w14:paraId="0FF9B56B"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政治</w:t>
            </w:r>
          </w:p>
          <w:p w14:paraId="4BD90DE9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面貌</w:t>
            </w:r>
          </w:p>
        </w:tc>
        <w:tc>
          <w:tcPr>
            <w:tcW w:w="1276" w:type="dxa"/>
            <w:vAlign w:val="center"/>
          </w:tcPr>
          <w:p w14:paraId="17F1E984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67FB5058"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健康</w:t>
            </w:r>
          </w:p>
          <w:p w14:paraId="67DB77D9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状况</w:t>
            </w:r>
          </w:p>
        </w:tc>
        <w:tc>
          <w:tcPr>
            <w:tcW w:w="1134" w:type="dxa"/>
            <w:vAlign w:val="center"/>
          </w:tcPr>
          <w:p w14:paraId="2DDC3AF8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 w14:paraId="39EA0D76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婚姻状况</w:t>
            </w:r>
          </w:p>
        </w:tc>
        <w:tc>
          <w:tcPr>
            <w:tcW w:w="2053" w:type="dxa"/>
            <w:gridSpan w:val="3"/>
            <w:vAlign w:val="center"/>
          </w:tcPr>
          <w:p w14:paraId="7B17F973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2199" w:type="dxa"/>
            <w:gridSpan w:val="3"/>
            <w:vMerge w:val="continue"/>
            <w:vAlign w:val="center"/>
          </w:tcPr>
          <w:p w14:paraId="17922472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 w14:paraId="1784A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992" w:type="dxa"/>
            <w:gridSpan w:val="2"/>
            <w:vAlign w:val="center"/>
          </w:tcPr>
          <w:p w14:paraId="5DD093DD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身份证号码</w:t>
            </w:r>
          </w:p>
        </w:tc>
        <w:tc>
          <w:tcPr>
            <w:tcW w:w="3261" w:type="dxa"/>
            <w:gridSpan w:val="4"/>
            <w:vAlign w:val="center"/>
          </w:tcPr>
          <w:p w14:paraId="4CDF3866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 w14:paraId="3B77E9B9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参加工作时间</w:t>
            </w:r>
          </w:p>
        </w:tc>
        <w:tc>
          <w:tcPr>
            <w:tcW w:w="2053" w:type="dxa"/>
            <w:gridSpan w:val="3"/>
            <w:vAlign w:val="center"/>
          </w:tcPr>
          <w:p w14:paraId="7C8DB802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2199" w:type="dxa"/>
            <w:gridSpan w:val="3"/>
            <w:vMerge w:val="continue"/>
            <w:vAlign w:val="center"/>
          </w:tcPr>
          <w:p w14:paraId="1A2D2B12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 w14:paraId="44FE3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992" w:type="dxa"/>
            <w:gridSpan w:val="2"/>
            <w:vAlign w:val="center"/>
          </w:tcPr>
          <w:p w14:paraId="25CFD141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邮箱</w:t>
            </w:r>
          </w:p>
        </w:tc>
        <w:tc>
          <w:tcPr>
            <w:tcW w:w="3261" w:type="dxa"/>
            <w:gridSpan w:val="4"/>
            <w:vAlign w:val="center"/>
          </w:tcPr>
          <w:p w14:paraId="7E062EBB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 w14:paraId="62483552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现居住地址</w:t>
            </w:r>
          </w:p>
        </w:tc>
        <w:tc>
          <w:tcPr>
            <w:tcW w:w="4252" w:type="dxa"/>
            <w:gridSpan w:val="6"/>
            <w:vAlign w:val="center"/>
          </w:tcPr>
          <w:p w14:paraId="48091CDA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 w14:paraId="7573FC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10064" w:type="dxa"/>
            <w:gridSpan w:val="13"/>
            <w:vAlign w:val="center"/>
          </w:tcPr>
          <w:p w14:paraId="0220B988">
            <w:pPr>
              <w:widowControl/>
              <w:autoSpaceDE w:val="0"/>
              <w:autoSpaceDN w:val="0"/>
              <w:adjustRightInd w:val="0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ascii="宋体" w:hAnsi="宋体" w:cs="宋体"/>
                <w:b/>
                <w:bCs/>
              </w:rPr>
              <w:t>是否有教师资格证/上岗证</w:t>
            </w:r>
            <w:r>
              <w:rPr>
                <w:rFonts w:hint="eastAsia" w:ascii="宋体" w:hAnsi="宋体" w:cs="宋体"/>
              </w:rPr>
              <w:t xml:space="preserve">： □有 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 w:ascii="宋体" w:hAnsi="宋体" w:cs="宋体"/>
              </w:rPr>
              <w:t xml:space="preserve"> □没有；如有，请填写证书全称：</w:t>
            </w:r>
            <w:r>
              <w:rPr>
                <w:rFonts w:hint="eastAsia" w:ascii="宋体" w:hAnsi="宋体" w:cs="宋体"/>
                <w:u w:val="single"/>
              </w:rPr>
              <w:t xml:space="preserve">                           </w:t>
            </w:r>
          </w:p>
        </w:tc>
      </w:tr>
      <w:tr w14:paraId="4CC1D4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975" w:type="dxa"/>
            <w:vMerge w:val="restart"/>
            <w:vAlign w:val="center"/>
          </w:tcPr>
          <w:p w14:paraId="3FC5DAEA"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教育</w:t>
            </w:r>
          </w:p>
          <w:p w14:paraId="1363B3BE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背景</w:t>
            </w:r>
          </w:p>
          <w:p w14:paraId="40D0F1BA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21"/>
              </w:rPr>
              <w:t>（自高中起）</w:t>
            </w:r>
          </w:p>
        </w:tc>
        <w:tc>
          <w:tcPr>
            <w:tcW w:w="1907" w:type="dxa"/>
            <w:gridSpan w:val="3"/>
            <w:vAlign w:val="center"/>
          </w:tcPr>
          <w:p w14:paraId="730B9F7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起止年月</w:t>
            </w:r>
          </w:p>
        </w:tc>
        <w:tc>
          <w:tcPr>
            <w:tcW w:w="3333" w:type="dxa"/>
            <w:gridSpan w:val="4"/>
            <w:vAlign w:val="center"/>
          </w:tcPr>
          <w:p w14:paraId="450D2B2D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毕业院校</w:t>
            </w:r>
          </w:p>
        </w:tc>
        <w:tc>
          <w:tcPr>
            <w:tcW w:w="1339" w:type="dxa"/>
            <w:vAlign w:val="center"/>
          </w:tcPr>
          <w:p w14:paraId="55AAA6A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专业</w:t>
            </w:r>
          </w:p>
        </w:tc>
        <w:tc>
          <w:tcPr>
            <w:tcW w:w="664" w:type="dxa"/>
            <w:gridSpan w:val="2"/>
            <w:vAlign w:val="center"/>
          </w:tcPr>
          <w:p w14:paraId="43AF3638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学历</w:t>
            </w:r>
          </w:p>
        </w:tc>
        <w:tc>
          <w:tcPr>
            <w:tcW w:w="686" w:type="dxa"/>
            <w:vAlign w:val="center"/>
          </w:tcPr>
          <w:p w14:paraId="0EF16AE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学位</w:t>
            </w:r>
          </w:p>
        </w:tc>
        <w:tc>
          <w:tcPr>
            <w:tcW w:w="1160" w:type="dxa"/>
            <w:vAlign w:val="center"/>
          </w:tcPr>
          <w:p w14:paraId="5649290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教育类别</w:t>
            </w:r>
          </w:p>
        </w:tc>
      </w:tr>
      <w:tr w14:paraId="61936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975" w:type="dxa"/>
            <w:vMerge w:val="continue"/>
            <w:vAlign w:val="center"/>
          </w:tcPr>
          <w:p w14:paraId="68948F5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3DECEDA9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4201DC6F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 w14:paraId="389B4B9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 w14:paraId="3EBAED8D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 w14:paraId="630D957F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160" w:type="dxa"/>
            <w:vAlign w:val="center"/>
          </w:tcPr>
          <w:p w14:paraId="2B2306A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 w14:paraId="1C7661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975" w:type="dxa"/>
            <w:vMerge w:val="continue"/>
            <w:vAlign w:val="center"/>
          </w:tcPr>
          <w:p w14:paraId="6366AEAD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78A5816A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5A846F76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 w14:paraId="7538065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 w14:paraId="6C5ECC4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 w14:paraId="7D54457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160" w:type="dxa"/>
            <w:vAlign w:val="center"/>
          </w:tcPr>
          <w:p w14:paraId="41686007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 w14:paraId="43971B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975" w:type="dxa"/>
            <w:vMerge w:val="continue"/>
            <w:vAlign w:val="center"/>
          </w:tcPr>
          <w:p w14:paraId="5F47C88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76F76A6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554A7143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 w14:paraId="126ADC4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 w14:paraId="26BD09B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 w14:paraId="2205B2BA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160" w:type="dxa"/>
            <w:vAlign w:val="center"/>
          </w:tcPr>
          <w:p w14:paraId="73EAC916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 w14:paraId="31F01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 w14:paraId="3E123B43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710883FA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276EE9BF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 w14:paraId="09E6A3FB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 w14:paraId="285EB0CD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 w14:paraId="58785A7B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160" w:type="dxa"/>
            <w:vAlign w:val="center"/>
          </w:tcPr>
          <w:p w14:paraId="2124A15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 w14:paraId="6E3840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restart"/>
            <w:vAlign w:val="center"/>
          </w:tcPr>
          <w:p w14:paraId="0016101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工作经历</w:t>
            </w:r>
          </w:p>
        </w:tc>
        <w:tc>
          <w:tcPr>
            <w:tcW w:w="1907" w:type="dxa"/>
            <w:gridSpan w:val="3"/>
            <w:vAlign w:val="center"/>
          </w:tcPr>
          <w:p w14:paraId="1994719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起止年月</w:t>
            </w:r>
          </w:p>
        </w:tc>
        <w:tc>
          <w:tcPr>
            <w:tcW w:w="3333" w:type="dxa"/>
            <w:gridSpan w:val="4"/>
            <w:vAlign w:val="center"/>
          </w:tcPr>
          <w:p w14:paraId="5F319328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工作单位</w:t>
            </w:r>
          </w:p>
        </w:tc>
        <w:tc>
          <w:tcPr>
            <w:tcW w:w="1339" w:type="dxa"/>
            <w:vAlign w:val="center"/>
          </w:tcPr>
          <w:p w14:paraId="5E3B006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职务</w:t>
            </w:r>
          </w:p>
        </w:tc>
        <w:tc>
          <w:tcPr>
            <w:tcW w:w="2510" w:type="dxa"/>
            <w:gridSpan w:val="4"/>
            <w:vAlign w:val="center"/>
          </w:tcPr>
          <w:p w14:paraId="03ED0F7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证明人及电话</w:t>
            </w:r>
          </w:p>
        </w:tc>
      </w:tr>
      <w:tr w14:paraId="4C769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 w14:paraId="5C4884E7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1E413EF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182F5C9A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517653B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 w14:paraId="6AC3B63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3678B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 w14:paraId="0648E704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6D2709A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2BEAA26A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6F1B807E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 w14:paraId="103B5E8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596FC5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 w14:paraId="71758348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612D0A08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1DDA5973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071418FA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 w14:paraId="39AA93FB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380CC0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 w14:paraId="53F6E61B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22FA8D47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63F42DC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23AD0FE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 w14:paraId="536AD0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6865C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 w14:paraId="00DCD257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6143A37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147CE42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1EF13BE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 w14:paraId="42F4E6C3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53A90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6" w:hRule="atLeast"/>
        </w:trPr>
        <w:tc>
          <w:tcPr>
            <w:tcW w:w="975" w:type="dxa"/>
            <w:vAlign w:val="center"/>
          </w:tcPr>
          <w:p w14:paraId="7002692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 w:cs="宋体"/>
                <w:b/>
                <w:bCs/>
              </w:rPr>
              <w:t>个人业绩及获奖情况</w:t>
            </w:r>
          </w:p>
        </w:tc>
        <w:tc>
          <w:tcPr>
            <w:tcW w:w="9089" w:type="dxa"/>
            <w:gridSpan w:val="12"/>
            <w:vAlign w:val="center"/>
          </w:tcPr>
          <w:p w14:paraId="2AA239D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1263B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1" w:hRule="atLeast"/>
        </w:trPr>
        <w:tc>
          <w:tcPr>
            <w:tcW w:w="975" w:type="dxa"/>
            <w:vAlign w:val="center"/>
          </w:tcPr>
          <w:p w14:paraId="656B52BE"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个人</w:t>
            </w:r>
          </w:p>
          <w:p w14:paraId="2FA48AB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特长</w:t>
            </w:r>
          </w:p>
        </w:tc>
        <w:tc>
          <w:tcPr>
            <w:tcW w:w="9089" w:type="dxa"/>
            <w:gridSpan w:val="12"/>
            <w:vAlign w:val="center"/>
          </w:tcPr>
          <w:p w14:paraId="3AEE3BA8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bookmarkStart w:id="0" w:name="_GoBack"/>
            <w:bookmarkEnd w:id="0"/>
          </w:p>
        </w:tc>
      </w:tr>
      <w:tr w14:paraId="167E9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2" w:hRule="atLeast"/>
        </w:trPr>
        <w:tc>
          <w:tcPr>
            <w:tcW w:w="975" w:type="dxa"/>
            <w:vAlign w:val="center"/>
          </w:tcPr>
          <w:p w14:paraId="64E04F23"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</w:rPr>
            </w:pPr>
          </w:p>
          <w:p w14:paraId="524FE50B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近一年生活照</w:t>
            </w:r>
          </w:p>
          <w:p w14:paraId="031AE9DF"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sz w:val="11"/>
                <w:szCs w:val="15"/>
              </w:rPr>
            </w:pPr>
            <w:r>
              <w:rPr>
                <w:rFonts w:hint="eastAsia" w:ascii="宋体" w:hAnsi="宋体" w:cs="宋体"/>
                <w:b/>
                <w:bCs/>
                <w:sz w:val="11"/>
                <w:szCs w:val="15"/>
              </w:rPr>
              <w:t>（可插入照片）</w:t>
            </w:r>
          </w:p>
          <w:p w14:paraId="27DD39B6"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sz w:val="18"/>
                <w:szCs w:val="21"/>
              </w:rPr>
            </w:pPr>
          </w:p>
          <w:p w14:paraId="7C832C6D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9089" w:type="dxa"/>
            <w:gridSpan w:val="12"/>
            <w:vAlign w:val="center"/>
          </w:tcPr>
          <w:p w14:paraId="17FC9B4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</w:tbl>
    <w:p w14:paraId="2CA1F7BF">
      <w:pPr>
        <w:pStyle w:val="9"/>
        <w:rPr>
          <w:rFonts w:ascii="宋体" w:hAnsi="宋体" w:cs="宋体"/>
        </w:rPr>
      </w:pPr>
    </w:p>
    <w:sectPr>
      <w:headerReference r:id="rId3" w:type="default"/>
      <w:pgSz w:w="11906" w:h="16838"/>
      <w:pgMar w:top="720" w:right="720" w:bottom="720" w:left="720" w:header="1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00ED59C-B0D0-42CA-8565-D8B040E2FED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DDC2999-39DF-41F1-9C21-73B80834889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378A7F8-3A71-4512-8403-D515F080BCB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3294D81-4740-4E04-98AB-03E9E6E02FF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05805FB0-B2FA-445B-B4A7-29012AB8E949}"/>
  </w:font>
  <w:font w:name="Helvetica Neue">
    <w:altName w:val="微软雅黑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38F4AD">
    <w:pPr>
      <w:pStyle w:val="4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Q0ODc1YzFiNTkxZjM0YzliYjIwZDA4NTlhYWFhNzhiIiwidXNlckNvdW50IjoxfQ=="/>
  </w:docVars>
  <w:rsids>
    <w:rsidRoot w:val="03453C41"/>
    <w:rsid w:val="000508DE"/>
    <w:rsid w:val="0040732D"/>
    <w:rsid w:val="005F2ABF"/>
    <w:rsid w:val="00600C3D"/>
    <w:rsid w:val="006B027F"/>
    <w:rsid w:val="006C0052"/>
    <w:rsid w:val="006F1AC2"/>
    <w:rsid w:val="007619FA"/>
    <w:rsid w:val="00916B99"/>
    <w:rsid w:val="009B3F8F"/>
    <w:rsid w:val="00A81A81"/>
    <w:rsid w:val="00A8667C"/>
    <w:rsid w:val="00B50070"/>
    <w:rsid w:val="00B775C5"/>
    <w:rsid w:val="00C5241D"/>
    <w:rsid w:val="00C524F2"/>
    <w:rsid w:val="00E00EA0"/>
    <w:rsid w:val="00F37858"/>
    <w:rsid w:val="00FE0097"/>
    <w:rsid w:val="03453C41"/>
    <w:rsid w:val="05296A8A"/>
    <w:rsid w:val="0744651C"/>
    <w:rsid w:val="07B05990"/>
    <w:rsid w:val="095962AF"/>
    <w:rsid w:val="0C2C7CAB"/>
    <w:rsid w:val="11BF511D"/>
    <w:rsid w:val="13B77602"/>
    <w:rsid w:val="15282FD9"/>
    <w:rsid w:val="1EC73863"/>
    <w:rsid w:val="1F1C3BAF"/>
    <w:rsid w:val="1F990E16"/>
    <w:rsid w:val="213276BA"/>
    <w:rsid w:val="21C6727D"/>
    <w:rsid w:val="234B4A63"/>
    <w:rsid w:val="240376ED"/>
    <w:rsid w:val="2426102C"/>
    <w:rsid w:val="25E346D0"/>
    <w:rsid w:val="2604539D"/>
    <w:rsid w:val="26FB2E83"/>
    <w:rsid w:val="270F6E6D"/>
    <w:rsid w:val="2CE818AE"/>
    <w:rsid w:val="2DAF2092"/>
    <w:rsid w:val="306708E6"/>
    <w:rsid w:val="30A6777C"/>
    <w:rsid w:val="324E1E79"/>
    <w:rsid w:val="33D463AE"/>
    <w:rsid w:val="351C625F"/>
    <w:rsid w:val="35A977E9"/>
    <w:rsid w:val="39202096"/>
    <w:rsid w:val="3A8C79E3"/>
    <w:rsid w:val="3E9A457E"/>
    <w:rsid w:val="40173190"/>
    <w:rsid w:val="40994C08"/>
    <w:rsid w:val="43560B8E"/>
    <w:rsid w:val="44C85ABB"/>
    <w:rsid w:val="45B34D7C"/>
    <w:rsid w:val="46843C64"/>
    <w:rsid w:val="46E33B8B"/>
    <w:rsid w:val="4C2832E3"/>
    <w:rsid w:val="4DA1334D"/>
    <w:rsid w:val="4F0022F6"/>
    <w:rsid w:val="4F4E428F"/>
    <w:rsid w:val="4FC96B8B"/>
    <w:rsid w:val="51385E3D"/>
    <w:rsid w:val="51F2237C"/>
    <w:rsid w:val="53235E94"/>
    <w:rsid w:val="54D20290"/>
    <w:rsid w:val="5728063B"/>
    <w:rsid w:val="57AC301B"/>
    <w:rsid w:val="5A137381"/>
    <w:rsid w:val="5E2B4C62"/>
    <w:rsid w:val="5F74118B"/>
    <w:rsid w:val="60BD0047"/>
    <w:rsid w:val="62222E1D"/>
    <w:rsid w:val="655B7E2E"/>
    <w:rsid w:val="66AA2E1B"/>
    <w:rsid w:val="675343EF"/>
    <w:rsid w:val="6AB46016"/>
    <w:rsid w:val="6B7834E8"/>
    <w:rsid w:val="6D282CEC"/>
    <w:rsid w:val="6E7121F5"/>
    <w:rsid w:val="6F3B6D06"/>
    <w:rsid w:val="6F9F3DDA"/>
    <w:rsid w:val="721B2E1F"/>
    <w:rsid w:val="728A4197"/>
    <w:rsid w:val="73EF6311"/>
    <w:rsid w:val="79AF27EC"/>
    <w:rsid w:val="7B1D2B63"/>
    <w:rsid w:val="7E595428"/>
    <w:rsid w:val="7F102CFA"/>
    <w:rsid w:val="7F78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  <w:rPr>
      <w:snapToGrid w:val="0"/>
      <w:kern w:val="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缺省文本"/>
    <w:basedOn w:val="1"/>
    <w:qFormat/>
    <w:uiPriority w:val="0"/>
    <w:pPr>
      <w:autoSpaceDE w:val="0"/>
      <w:autoSpaceDN w:val="0"/>
      <w:adjustRightInd w:val="0"/>
      <w:jc w:val="left"/>
    </w:pPr>
    <w:rPr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n'yan'xuan\AppData\Roaming\kingsoft\office6\templates\download\f0f107da-0143-4ade-b364-06b19e2b4e20\&#38754;&#35797;&#30331;&#35760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面试登记表</Template>
  <Pages>1</Pages>
  <Words>189</Words>
  <Characters>189</Characters>
  <Lines>2</Lines>
  <Paragraphs>1</Paragraphs>
  <TotalTime>79</TotalTime>
  <ScaleCrop>false</ScaleCrop>
  <LinksUpToDate>false</LinksUpToDate>
  <CharactersWithSpaces>220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2022-05-31T02:52:00Z</dcterms:created>
  <dc:creator>Cathy</dc:creator>
  <cp:lastModifiedBy>猪咪喵喵喵</cp:lastModifiedBy>
  <dcterms:modified xsi:type="dcterms:W3CDTF">2025-06-29T07:58:27Z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49698BC50A844FA1A711CD961A56E90F</vt:lpwstr>
  </property>
  <property fmtid="{D5CDD505-2E9C-101B-9397-08002B2CF9AE}" pid="4" name="KSOTemplateUUID">
    <vt:lpwstr>v1.0_mb_VMYh9wv3n4aa1lk6/5/sdQ==</vt:lpwstr>
  </property>
  <property fmtid="{D5CDD505-2E9C-101B-9397-08002B2CF9AE}" pid="5" name="KSOTemplateDocerSaveRecord">
    <vt:lpwstr>eyJoZGlkIjoiNzE1NGY4MDQxYWMxYjA4Njk2N2FiMWY0ZmY1YWJjZGUiLCJ1c2VySWQiOiIzMTIzMjQyMTUifQ==</vt:lpwstr>
  </property>
</Properties>
</file>