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/>
          <w:b/>
          <w:bCs/>
          <w:sz w:val="20"/>
          <w:szCs w:val="20"/>
          <w:vertAlign w:val="baseline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佛山市第四人民医院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应聘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eastAsia="zh-CN"/>
        </w:rPr>
        <w:t>信息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登记表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840"/>
        <w:gridCol w:w="749"/>
        <w:gridCol w:w="1275"/>
        <w:gridCol w:w="28"/>
        <w:gridCol w:w="1259"/>
        <w:gridCol w:w="239"/>
        <w:gridCol w:w="554"/>
        <w:gridCol w:w="673"/>
        <w:gridCol w:w="11"/>
        <w:gridCol w:w="1368"/>
        <w:gridCol w:w="53"/>
        <w:gridCol w:w="289"/>
        <w:gridCol w:w="1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性    别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年    龄</w:t>
            </w:r>
          </w:p>
        </w:tc>
        <w:tc>
          <w:tcPr>
            <w:tcW w:w="143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身    高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婚    否</w:t>
            </w:r>
          </w:p>
        </w:tc>
        <w:tc>
          <w:tcPr>
            <w:tcW w:w="143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民    族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籍    贯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电    话</w:t>
            </w:r>
          </w:p>
        </w:tc>
        <w:tc>
          <w:tcPr>
            <w:tcW w:w="143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身体状况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最高学历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最高职称</w:t>
            </w:r>
          </w:p>
        </w:tc>
        <w:tc>
          <w:tcPr>
            <w:tcW w:w="143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邮    箱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现住地址</w:t>
            </w:r>
          </w:p>
        </w:tc>
        <w:tc>
          <w:tcPr>
            <w:tcW w:w="418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职称等级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职称专业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3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取得时间</w:t>
            </w:r>
          </w:p>
        </w:tc>
        <w:tc>
          <w:tcPr>
            <w:tcW w:w="342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执业类别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执业范围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3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执业地点</w:t>
            </w:r>
          </w:p>
        </w:tc>
        <w:tc>
          <w:tcPr>
            <w:tcW w:w="342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规培情况</w:t>
            </w:r>
          </w:p>
        </w:tc>
        <w:tc>
          <w:tcPr>
            <w:tcW w:w="286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是否规培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3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是否取证</w:t>
            </w:r>
          </w:p>
        </w:tc>
        <w:tc>
          <w:tcPr>
            <w:tcW w:w="342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286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（预计）取得时间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3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 w:eastAsia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b w:val="0"/>
                <w:bCs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规培方向</w:t>
            </w:r>
          </w:p>
        </w:tc>
        <w:tc>
          <w:tcPr>
            <w:tcW w:w="342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求职意向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t>现工作状态：在职（编制内）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t xml:space="preserve">   在职（编制外）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t xml:space="preserve">   待业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sym w:font="Wingdings" w:char="00A8"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t>意向岗位及具体工作：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t>意向科室：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2"/>
                <w:szCs w:val="22"/>
                <w:vertAlign w:val="baseline"/>
                <w:lang w:val="en-US" w:eastAsia="zh-CN"/>
              </w:rPr>
              <w:t>期望薪资(税前)：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教育经历（从高中或中专填写）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学历阶段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学习形式</w:t>
            </w:r>
          </w:p>
        </w:tc>
        <w:tc>
          <w:tcPr>
            <w:tcW w:w="25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院校</w:t>
            </w:r>
          </w:p>
        </w:tc>
        <w:tc>
          <w:tcPr>
            <w:tcW w:w="1477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毕业专业</w:t>
            </w:r>
          </w:p>
        </w:tc>
        <w:tc>
          <w:tcPr>
            <w:tcW w:w="171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开始时间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结束时间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5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77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vAlign w:val="center"/>
          </w:tcPr>
          <w:p>
            <w:pPr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5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77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vAlign w:val="center"/>
          </w:tcPr>
          <w:p>
            <w:pPr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5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77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vAlign w:val="center"/>
          </w:tcPr>
          <w:p>
            <w:pPr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工作经历（含规培、进修）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2" w:hRule="atLeast"/>
          <w:jc w:val="center"/>
        </w:trPr>
        <w:tc>
          <w:tcPr>
            <w:tcW w:w="10260" w:type="dxa"/>
            <w:gridSpan w:val="14"/>
            <w:vAlign w:val="top"/>
          </w:tcPr>
          <w:p>
            <w:pPr>
              <w:jc w:val="both"/>
              <w:rPr>
                <w:rFonts w:hint="default" w:ascii="宋体" w:hAnsi="宋体"/>
                <w:color w:val="FF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  <w:sz w:val="22"/>
                <w:szCs w:val="22"/>
                <w:vertAlign w:val="baseline"/>
                <w:lang w:val="en-US" w:eastAsia="zh-CN"/>
              </w:rPr>
              <w:t>例：2012年8月至2015年7月  XXXXXXX医院  副主任医师  主要从事/负责XXXXX工作</w:t>
            </w:r>
          </w:p>
          <w:p>
            <w:pPr>
              <w:jc w:val="both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家庭关系（未婚填父母姊妹，已婚填配偶子女）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5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与本人关系</w:t>
            </w: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年龄</w:t>
            </w: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工作单位（学校）</w:t>
            </w: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职务（岗位）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5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5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5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b w:val="0"/>
                <w:bCs w:val="0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科研学术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列举本人具有代表性论文、科研项目或其他学术成就</w:t>
            </w: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）</w:t>
            </w: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专业技能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概况本人应聘或意向学科相关专业的医学技术专长及特长</w:t>
            </w: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）</w:t>
            </w: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奖惩情况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left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2"/>
                <w:szCs w:val="22"/>
                <w:vertAlign w:val="baseline"/>
                <w:lang w:val="en-US"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2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篇幅不超过500字</w:t>
            </w: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）</w:t>
            </w:r>
            <w:bookmarkStart w:id="0" w:name="_GoBack"/>
            <w:bookmarkEnd w:id="0"/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</w:p>
    <w:sectPr>
      <w:headerReference r:id="rId3" w:type="default"/>
      <w:pgSz w:w="11906" w:h="16838"/>
      <w:pgMar w:top="1021" w:right="567" w:bottom="851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B9BA27-5633-4E0F-9EA5-C06079EC63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793041D-4C7C-464A-ADD1-7E3B1D65D8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3069504-D7B0-4DAF-B95E-54A62E4195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B30246A-FF70-482B-AD97-2BEE3ACA3B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962B14B-93A1-465F-9AF7-4411BCEC64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DFB3B69-EC0B-4C79-9E89-58878AFEF55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3892C3B4-0B98-4892-AF3C-A96A5D8AABB5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2422525" cy="332740"/>
          <wp:effectExtent l="0" t="0" r="15875" b="10795"/>
          <wp:docPr id="6" name="图片 6" descr="logo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logo01"/>
                  <pic:cNvPicPr>
                    <a:picLocks noChangeAspect="1"/>
                  </pic:cNvPicPr>
                </pic:nvPicPr>
                <pic:blipFill>
                  <a:blip r:embed="rId1"/>
                  <a:srcRect t="10725" r="16274" b="19918"/>
                  <a:stretch>
                    <a:fillRect/>
                  </a:stretch>
                </pic:blipFill>
                <pic:spPr>
                  <a:xfrm>
                    <a:off x="0" y="0"/>
                    <a:ext cx="2422525" cy="332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QsImhkaWQiOiI3ZjMyNDNmY2NhNjlhZmI4NDEzZDAwOGZlZTI3MjZiNCIsInVzZXJDb3VudCI6MTR9"/>
  </w:docVars>
  <w:rsids>
    <w:rsidRoot w:val="1B5B701F"/>
    <w:rsid w:val="00063F29"/>
    <w:rsid w:val="000C1C25"/>
    <w:rsid w:val="001817AC"/>
    <w:rsid w:val="001D62DE"/>
    <w:rsid w:val="00265C41"/>
    <w:rsid w:val="00286367"/>
    <w:rsid w:val="00295645"/>
    <w:rsid w:val="002E1D05"/>
    <w:rsid w:val="002E6380"/>
    <w:rsid w:val="00312B7A"/>
    <w:rsid w:val="003244B6"/>
    <w:rsid w:val="003C3F22"/>
    <w:rsid w:val="004355C9"/>
    <w:rsid w:val="005236B1"/>
    <w:rsid w:val="0060525B"/>
    <w:rsid w:val="006446C9"/>
    <w:rsid w:val="006A2AFE"/>
    <w:rsid w:val="006B3742"/>
    <w:rsid w:val="006B490F"/>
    <w:rsid w:val="006E3922"/>
    <w:rsid w:val="00720EAB"/>
    <w:rsid w:val="00750128"/>
    <w:rsid w:val="00794595"/>
    <w:rsid w:val="00800B18"/>
    <w:rsid w:val="00804E70"/>
    <w:rsid w:val="00824DA6"/>
    <w:rsid w:val="00877381"/>
    <w:rsid w:val="008D22A6"/>
    <w:rsid w:val="00900113"/>
    <w:rsid w:val="009374EC"/>
    <w:rsid w:val="009665BA"/>
    <w:rsid w:val="00A14A4D"/>
    <w:rsid w:val="00A7226F"/>
    <w:rsid w:val="00B84DB8"/>
    <w:rsid w:val="00BA2924"/>
    <w:rsid w:val="00CA280F"/>
    <w:rsid w:val="00D05038"/>
    <w:rsid w:val="00D6412E"/>
    <w:rsid w:val="00E81A82"/>
    <w:rsid w:val="00EA0CC6"/>
    <w:rsid w:val="00F01F5D"/>
    <w:rsid w:val="00F56769"/>
    <w:rsid w:val="00F6671C"/>
    <w:rsid w:val="01A30E5C"/>
    <w:rsid w:val="038931FD"/>
    <w:rsid w:val="06C55304"/>
    <w:rsid w:val="09006BF3"/>
    <w:rsid w:val="0D2567CB"/>
    <w:rsid w:val="107D7F36"/>
    <w:rsid w:val="183B4DB0"/>
    <w:rsid w:val="19C30ACE"/>
    <w:rsid w:val="1B5B701F"/>
    <w:rsid w:val="1C1E1E0C"/>
    <w:rsid w:val="1EB6620B"/>
    <w:rsid w:val="257323CC"/>
    <w:rsid w:val="28920179"/>
    <w:rsid w:val="2EF67098"/>
    <w:rsid w:val="350D0833"/>
    <w:rsid w:val="3DC726D0"/>
    <w:rsid w:val="3E6C336C"/>
    <w:rsid w:val="43660CBE"/>
    <w:rsid w:val="53844F2E"/>
    <w:rsid w:val="545B61F0"/>
    <w:rsid w:val="5B7F27D1"/>
    <w:rsid w:val="62490F50"/>
    <w:rsid w:val="66A257DE"/>
    <w:rsid w:val="675F448B"/>
    <w:rsid w:val="713D73A0"/>
    <w:rsid w:val="72944E32"/>
    <w:rsid w:val="7B0252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c6cb8733-2404-49a5-92ca-6c5f2f0df9cb\&#24212;&#32856;&#30331;&#35760;&#34920;%20&#24212;&#32856;&#20449;&#24687;&#30331;&#35760;&#3492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应聘登记表 应聘信息登记表.doc.docx</Template>
  <Pages>2</Pages>
  <Words>484</Words>
  <Characters>504</Characters>
  <Lines>9</Lines>
  <Paragraphs>2</Paragraphs>
  <TotalTime>17</TotalTime>
  <ScaleCrop>false</ScaleCrop>
  <LinksUpToDate>false</LinksUpToDate>
  <CharactersWithSpaces>850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2022-02-17T07:34:00Z</dcterms:created>
  <dc:creator>WangJiaJinˉ</dc:creator>
  <cp:lastModifiedBy>WangJiaJinˉ</cp:lastModifiedBy>
  <cp:lastPrinted>2022-06-30T02:23:00Z</cp:lastPrinted>
  <dcterms:modified xsi:type="dcterms:W3CDTF">2024-04-07T08:52:43Z</dcterms:modified>
  <dc:title>应聘登记表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v1.0_mb_TmZn7gX7m/SVBLOKAJKA/A==</vt:lpwstr>
  </property>
  <property fmtid="{D5CDD505-2E9C-101B-9397-08002B2CF9AE}" pid="4" name="ICV">
    <vt:lpwstr>9136DFD966F5484E95B471895FF46998_13</vt:lpwstr>
  </property>
</Properties>
</file>