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637" w:tblpY="3301"/>
        <w:tblOverlap w:val="never"/>
        <w:tblW w:w="1087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1516"/>
        <w:gridCol w:w="100"/>
        <w:gridCol w:w="1150"/>
        <w:gridCol w:w="1335"/>
        <w:gridCol w:w="123"/>
        <w:gridCol w:w="137"/>
        <w:gridCol w:w="1185"/>
        <w:gridCol w:w="1562"/>
        <w:gridCol w:w="1931"/>
      </w:tblGrid>
      <w:tr w14:paraId="7F7176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</w:trPr>
        <w:tc>
          <w:tcPr>
            <w:tcW w:w="460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A573E52">
            <w:pPr>
              <w:jc w:val="left"/>
              <w:rPr>
                <w:rFonts w:hint="eastAsia" w:ascii="汉仪仿宋简" w:hAnsi="汉仪仿宋简" w:eastAsia="汉仪仿宋简" w:cs="汉仪仿宋简"/>
                <w:sz w:val="24"/>
                <w:lang w:eastAsia="zh-TW"/>
              </w:rPr>
            </w:pPr>
          </w:p>
        </w:tc>
        <w:tc>
          <w:tcPr>
            <w:tcW w:w="6273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0E5DB9BC">
            <w:pPr>
              <w:wordWrap w:val="0"/>
              <w:jc w:val="right"/>
              <w:rPr>
                <w:rFonts w:hint="eastAsia" w:ascii="汉仪仿宋简" w:hAnsi="汉仪仿宋简" w:eastAsia="汉仪仿宋简" w:cs="汉仪仿宋简"/>
                <w:sz w:val="24"/>
                <w:lang w:eastAsia="zh-TW"/>
              </w:rPr>
            </w:pPr>
            <w:r>
              <w:rPr>
                <w:rFonts w:hint="eastAsia" w:ascii="汉仪仿宋简" w:hAnsi="汉仪仿宋简" w:eastAsia="汉仪仿宋简" w:cs="汉仪仿宋简"/>
                <w:sz w:val="24"/>
                <w:szCs w:val="24"/>
                <w:lang w:eastAsia="zh-TW"/>
              </w:rPr>
              <w:t>填表日期：      年    月    日</w:t>
            </w:r>
          </w:p>
        </w:tc>
      </w:tr>
      <w:tr w14:paraId="2A0C0E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9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2DCB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姓   名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82E7CB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832FB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性 别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96BB4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9B2A7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出生日期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C763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B6B8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此处贴彩色近照</w:t>
            </w:r>
          </w:p>
        </w:tc>
      </w:tr>
      <w:tr w14:paraId="517088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4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38278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民族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4CF3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E1B0B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籍贯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C3B5C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F51933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  <w:t>政治面貌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2FFF4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F674F14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</w:tr>
      <w:tr w14:paraId="5738BF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4" w:hRule="atLeast"/>
        </w:trPr>
        <w:tc>
          <w:tcPr>
            <w:tcW w:w="34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3736AB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CN"/>
              </w:rPr>
              <w:t>应聘成功后能否立即到岗</w:t>
            </w:r>
          </w:p>
        </w:tc>
        <w:tc>
          <w:tcPr>
            <w:tcW w:w="549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FE73C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D1B16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eastAsia="zh-TW"/>
              </w:rPr>
            </w:pPr>
          </w:p>
        </w:tc>
      </w:tr>
      <w:tr w14:paraId="18DE62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4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4DDD1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毕业院校</w:t>
            </w: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64D3A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7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EBDE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所学专业</w:t>
            </w: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DEB23A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079E51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4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059D59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资格证书</w:t>
            </w: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626E7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7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1426B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联系电话</w:t>
            </w: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16912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231675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17207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参加工作时间</w:t>
            </w: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E997C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5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93EBC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家庭住址</w:t>
            </w:r>
          </w:p>
        </w:tc>
        <w:tc>
          <w:tcPr>
            <w:tcW w:w="46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442ED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7E072B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</w:trPr>
        <w:tc>
          <w:tcPr>
            <w:tcW w:w="18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6302C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教育经历（从最高学历填起）</w:t>
            </w: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5AA053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起止年月</w:t>
            </w:r>
          </w:p>
        </w:tc>
        <w:tc>
          <w:tcPr>
            <w:tcW w:w="62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F47636">
            <w:pPr>
              <w:widowControl/>
              <w:spacing w:line="300" w:lineRule="exact"/>
              <w:jc w:val="center"/>
              <w:rPr>
                <w:rFonts w:hint="default" w:ascii="方正仿宋简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就读学校、专业</w:t>
            </w:r>
            <w:r>
              <w:rPr>
                <w:rFonts w:hint="eastAsia" w:ascii="方正仿宋简体" w:hAnsi="宋体" w:cs="宋体"/>
                <w:sz w:val="24"/>
                <w:szCs w:val="24"/>
                <w:lang w:val="en-US" w:eastAsia="zh-CN"/>
              </w:rPr>
              <w:t>、奖惩情况</w:t>
            </w:r>
          </w:p>
        </w:tc>
      </w:tr>
      <w:tr w14:paraId="5F4BA7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83092A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E59F3D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62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0192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18693D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</w:trPr>
        <w:tc>
          <w:tcPr>
            <w:tcW w:w="18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B46C7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862C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62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9CE3D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19AB24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atLeast"/>
        </w:trPr>
        <w:tc>
          <w:tcPr>
            <w:tcW w:w="18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0F328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7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AE6DD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62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2132B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4508AF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4" w:hRule="atLeast"/>
        </w:trPr>
        <w:tc>
          <w:tcPr>
            <w:tcW w:w="18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795F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工作</w:t>
            </w:r>
          </w:p>
          <w:p w14:paraId="3997B1B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履历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7768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起止年月</w:t>
            </w:r>
          </w:p>
        </w:tc>
        <w:tc>
          <w:tcPr>
            <w:tcW w:w="25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8AE79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工作单位</w:t>
            </w:r>
          </w:p>
        </w:tc>
        <w:tc>
          <w:tcPr>
            <w:tcW w:w="14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2E7663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职务</w:t>
            </w: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70C3E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  <w:t>主要业绩</w:t>
            </w:r>
          </w:p>
        </w:tc>
      </w:tr>
      <w:tr w14:paraId="45FFE4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5" w:hRule="atLeast"/>
        </w:trPr>
        <w:tc>
          <w:tcPr>
            <w:tcW w:w="18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FBA6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876D1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5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BFA70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F6678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9A5D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1747CA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</w:trPr>
        <w:tc>
          <w:tcPr>
            <w:tcW w:w="18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FE5061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A46C8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5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7EA15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6AD1D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2039CF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  <w:tr w14:paraId="078E36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0" w:hRule="atLeast"/>
        </w:trPr>
        <w:tc>
          <w:tcPr>
            <w:tcW w:w="18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F16D6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56759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5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8E632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535DD4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3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49387">
            <w:pPr>
              <w:widowControl/>
              <w:spacing w:line="300" w:lineRule="exact"/>
              <w:jc w:val="center"/>
              <w:rPr>
                <w:rFonts w:hint="eastAsia" w:ascii="方正仿宋简体" w:hAnsi="宋体" w:eastAsia="宋体" w:cs="宋体"/>
                <w:sz w:val="24"/>
                <w:szCs w:val="24"/>
                <w:lang w:val="en-US" w:eastAsia="zh-TW"/>
              </w:rPr>
            </w:pPr>
          </w:p>
        </w:tc>
      </w:tr>
    </w:tbl>
    <w:p w14:paraId="2143EBD0">
      <w:pPr>
        <w:jc w:val="center"/>
        <w:rPr>
          <w:rFonts w:hint="eastAsia" w:ascii="汉仪仿宋简" w:hAnsi="汉仪仿宋简" w:eastAsia="汉仪仿宋简" w:cs="汉仪仿宋简"/>
          <w:sz w:val="44"/>
          <w:szCs w:val="44"/>
          <w:lang w:eastAsia="zh-TW"/>
        </w:rPr>
      </w:pPr>
    </w:p>
    <w:p w14:paraId="3ABA1FE4">
      <w:pPr>
        <w:jc w:val="center"/>
        <w:rPr>
          <w:rFonts w:hint="eastAsia" w:ascii="思源宋体 CN Medium" w:hAnsi="思源宋体 CN Medium" w:eastAsia="思源宋体 CN Medium" w:cs="思源宋体 CN Medium"/>
          <w:b/>
          <w:bCs/>
          <w:sz w:val="44"/>
          <w:szCs w:val="44"/>
          <w:lang w:eastAsia="zh-TW"/>
        </w:rPr>
      </w:pPr>
      <w:r>
        <w:rPr>
          <w:rFonts w:hint="eastAsia" w:ascii="黑体" w:hAnsi="黑体" w:eastAsia="黑体" w:cs="宋体"/>
          <w:b/>
          <w:sz w:val="36"/>
          <w:szCs w:val="36"/>
        </w:rPr>
        <w:t>医疗保障电话咨询员报名表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0F270E2F-D9EC-4384-AA45-5FCA441A39AF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B7DEFC1B-2A98-4114-83F9-AC5EF4A550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11FEF2A-4D75-46D4-B9A0-CE6C5CE075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9F0893A-5C3D-49CB-8EFD-1AF880F97B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79F3B26-8BF3-4D87-AB61-CDA17C33CE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AA1DEA0-F912-46F4-832B-DAE3E6EB5D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AAB09B9-E993-4810-AA64-31EBD8D7460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A44BF08-ED29-4C24-A688-406CBCEED8B6}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9" w:fontKey="{E50CF364-0886-44AE-90F3-57548A2F5F84}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  <w:embedRegular r:id="rId10" w:fontKey="{F17FF5AC-1605-4CE6-A1FC-294C6AC312BF}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11" w:fontKey="{F9E4E352-5BCD-496E-94EA-2496C81F458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ljMGEwZDFkY2U4NTVkZTczZjAzZmQzYmIxYTk0NDNjIiwidXNlckNvdW50IjoxfQ=="/>
  </w:docVars>
  <w:rsids>
    <w:rsidRoot w:val="2AB51909"/>
    <w:rsid w:val="20A33BD6"/>
    <w:rsid w:val="2AB51909"/>
    <w:rsid w:val="315C7DFC"/>
    <w:rsid w:val="52C3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xinyu\AppData\Roaming\kingsoft\office6\templates\download\e524a713-3843-42f7-aff1-cad3f99e7612\XX&#20844;&#21496;&#20869;&#37096;&#31454;&#32856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XX公司内部竞聘报名表.docx</Template>
  <Pages>1</Pages>
  <Words>240</Words>
  <Characters>241</Characters>
  <Lines>0</Lines>
  <Paragraphs>0</Paragraphs>
  <TotalTime>3</TotalTime>
  <ScaleCrop>false</ScaleCrop>
  <LinksUpToDate>false</LinksUpToDate>
  <CharactersWithSpaces>343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2024-07-25T03:07:00Z</dcterms:created>
  <dc:creator>倾聽馨聲</dc:creator>
  <cp:lastModifiedBy>倾聽馨聲</cp:lastModifiedBy>
  <dcterms:modified xsi:type="dcterms:W3CDTF">2024-07-25T03:29:23Z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629408D9FD0A4CF493A3D0031C379093_11</vt:lpwstr>
  </property>
  <property fmtid="{D5CDD505-2E9C-101B-9397-08002B2CF9AE}" pid="4" name="KSOTemplateUUID">
    <vt:lpwstr>v1.0_mb_XRlcZqYY34DWhWKL7t+/aw==</vt:lpwstr>
  </property>
</Properties>
</file>