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77A" w:rsidRDefault="00DD577A">
      <w:pPr>
        <w:jc w:val="center"/>
        <w:rPr>
          <w:rFonts w:asci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江安县总医院员额制人员招聘报名信息表</w:t>
      </w:r>
    </w:p>
    <w:p w:rsidR="00DD577A" w:rsidRDefault="00DD577A">
      <w:pPr>
        <w:autoSpaceDE w:val="0"/>
        <w:autoSpaceDN w:val="0"/>
        <w:adjustRightInd w:val="0"/>
        <w:spacing w:line="479" w:lineRule="exact"/>
        <w:ind w:left="3062" w:right="3065"/>
        <w:jc w:val="center"/>
        <w:rPr>
          <w:rFonts w:ascii="仿宋_GB2312" w:hAnsi="Orator Std" w:cs="Adobe ｷﾂﾋﾎ Std R"/>
          <w:kern w:val="0"/>
        </w:rPr>
      </w:pPr>
    </w:p>
    <w:tbl>
      <w:tblPr>
        <w:tblW w:w="9289" w:type="dxa"/>
        <w:jc w:val="center"/>
        <w:tblLayout w:type="fixed"/>
        <w:tblCellMar>
          <w:left w:w="0" w:type="dxa"/>
          <w:right w:w="0" w:type="dxa"/>
        </w:tblCellMar>
        <w:tblLook w:val="00A0"/>
      </w:tblPr>
      <w:tblGrid>
        <w:gridCol w:w="948"/>
        <w:gridCol w:w="158"/>
        <w:gridCol w:w="632"/>
        <w:gridCol w:w="828"/>
        <w:gridCol w:w="1071"/>
        <w:gridCol w:w="596"/>
        <w:gridCol w:w="405"/>
        <w:gridCol w:w="627"/>
        <w:gridCol w:w="556"/>
        <w:gridCol w:w="392"/>
        <w:gridCol w:w="345"/>
        <w:gridCol w:w="598"/>
        <w:gridCol w:w="2133"/>
      </w:tblGrid>
      <w:tr w:rsidR="00DD577A">
        <w:trPr>
          <w:trHeight w:hRule="exact" w:val="879"/>
          <w:jc w:val="center"/>
        </w:trPr>
        <w:tc>
          <w:tcPr>
            <w:tcW w:w="1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spacing w:before="4" w:line="170" w:lineRule="exact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DD577A" w:rsidRDefault="00DD577A">
            <w:pPr>
              <w:autoSpaceDE w:val="0"/>
              <w:autoSpaceDN w:val="0"/>
              <w:adjustRightInd w:val="0"/>
              <w:ind w:left="270" w:right="-2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姓名</w:t>
            </w:r>
          </w:p>
        </w:tc>
        <w:tc>
          <w:tcPr>
            <w:tcW w:w="1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spacing w:before="4" w:line="170" w:lineRule="exact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DD577A" w:rsidRDefault="00DD577A">
            <w:pPr>
              <w:tabs>
                <w:tab w:val="left" w:pos="660"/>
              </w:tabs>
              <w:autoSpaceDE w:val="0"/>
              <w:autoSpaceDN w:val="0"/>
              <w:adjustRightInd w:val="0"/>
              <w:ind w:left="115" w:right="-2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性</w:t>
            </w:r>
            <w: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  <w:tab/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别</w:t>
            </w:r>
          </w:p>
        </w:tc>
        <w:tc>
          <w:tcPr>
            <w:tcW w:w="16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spacing w:before="4" w:line="170" w:lineRule="exact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DD577A" w:rsidRDefault="00DD577A">
            <w:pPr>
              <w:autoSpaceDE w:val="0"/>
              <w:autoSpaceDN w:val="0"/>
              <w:adjustRightInd w:val="0"/>
              <w:ind w:left="191" w:right="-2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民族</w:t>
            </w:r>
          </w:p>
        </w:tc>
        <w:tc>
          <w:tcPr>
            <w:tcW w:w="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spacing w:line="303" w:lineRule="auto"/>
              <w:ind w:right="557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DD577A">
        <w:trPr>
          <w:trHeight w:hRule="exact" w:val="810"/>
          <w:jc w:val="center"/>
        </w:trPr>
        <w:tc>
          <w:tcPr>
            <w:tcW w:w="1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spacing w:line="395" w:lineRule="exact"/>
              <w:ind w:left="270" w:right="-2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出生</w:t>
            </w:r>
          </w:p>
          <w:p w:rsidR="00DD577A" w:rsidRDefault="00DD577A">
            <w:pPr>
              <w:autoSpaceDE w:val="0"/>
              <w:autoSpaceDN w:val="0"/>
              <w:adjustRightInd w:val="0"/>
              <w:spacing w:line="401" w:lineRule="exact"/>
              <w:ind w:left="270" w:right="-2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年月</w:t>
            </w:r>
          </w:p>
        </w:tc>
        <w:tc>
          <w:tcPr>
            <w:tcW w:w="1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spacing w:line="395" w:lineRule="exact"/>
              <w:ind w:left="115" w:right="-2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参加工</w:t>
            </w:r>
          </w:p>
          <w:p w:rsidR="00DD577A" w:rsidRDefault="00DD577A">
            <w:pPr>
              <w:autoSpaceDE w:val="0"/>
              <w:autoSpaceDN w:val="0"/>
              <w:adjustRightInd w:val="0"/>
              <w:spacing w:line="401" w:lineRule="exact"/>
              <w:ind w:left="115" w:right="-2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作时间</w:t>
            </w:r>
          </w:p>
        </w:tc>
        <w:tc>
          <w:tcPr>
            <w:tcW w:w="16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spacing w:line="395" w:lineRule="exact"/>
              <w:ind w:left="191" w:right="-2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政治</w:t>
            </w:r>
          </w:p>
          <w:p w:rsidR="00DD577A" w:rsidRDefault="00DD577A">
            <w:pPr>
              <w:autoSpaceDE w:val="0"/>
              <w:autoSpaceDN w:val="0"/>
              <w:adjustRightInd w:val="0"/>
              <w:spacing w:line="401" w:lineRule="exact"/>
              <w:ind w:left="191" w:right="-2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面貌</w:t>
            </w:r>
          </w:p>
        </w:tc>
        <w:tc>
          <w:tcPr>
            <w:tcW w:w="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仿宋_GB2312"/>
                <w:kern w:val="0"/>
                <w:sz w:val="28"/>
                <w:szCs w:val="28"/>
              </w:rPr>
            </w:pPr>
          </w:p>
          <w:p w:rsidR="00DD577A" w:rsidRDefault="00DD577A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团员</w:t>
            </w:r>
          </w:p>
        </w:tc>
        <w:tc>
          <w:tcPr>
            <w:tcW w:w="2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DD577A">
        <w:trPr>
          <w:trHeight w:hRule="exact" w:val="852"/>
          <w:jc w:val="center"/>
        </w:trPr>
        <w:tc>
          <w:tcPr>
            <w:tcW w:w="1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line="360" w:lineRule="exact"/>
              <w:ind w:left="61" w:right="-12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学历</w:t>
            </w:r>
          </w:p>
        </w:tc>
        <w:tc>
          <w:tcPr>
            <w:tcW w:w="1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8" w:line="360" w:lineRule="exact"/>
              <w:ind w:left="255" w:right="30" w:hanging="138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8"/>
                <w:szCs w:val="28"/>
                <w:lang/>
              </w:rPr>
              <w:t>毕业学校及专业</w:t>
            </w:r>
          </w:p>
        </w:tc>
        <w:tc>
          <w:tcPr>
            <w:tcW w:w="29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DD577A">
        <w:trPr>
          <w:trHeight w:hRule="exact" w:val="635"/>
          <w:jc w:val="center"/>
        </w:trPr>
        <w:tc>
          <w:tcPr>
            <w:tcW w:w="25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33"/>
              <w:ind w:left="329" w:right="-2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现居住地</w:t>
            </w:r>
          </w:p>
        </w:tc>
        <w:tc>
          <w:tcPr>
            <w:tcW w:w="672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DD577A">
        <w:trPr>
          <w:trHeight w:val="633"/>
          <w:jc w:val="center"/>
        </w:trPr>
        <w:tc>
          <w:tcPr>
            <w:tcW w:w="25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line="356" w:lineRule="exact"/>
              <w:ind w:left="166" w:right="-2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672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DD577A">
        <w:trPr>
          <w:trHeight w:hRule="exact" w:val="615"/>
          <w:jc w:val="center"/>
        </w:trPr>
        <w:tc>
          <w:tcPr>
            <w:tcW w:w="1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8" w:line="400" w:lineRule="exact"/>
              <w:ind w:left="255" w:right="30" w:hanging="138"/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8"/>
                <w:szCs w:val="28"/>
                <w:lang/>
              </w:rPr>
              <w:t>报考单位</w:t>
            </w:r>
          </w:p>
        </w:tc>
        <w:tc>
          <w:tcPr>
            <w:tcW w:w="40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8" w:line="400" w:lineRule="exact"/>
              <w:ind w:right="30"/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</w:pPr>
          </w:p>
        </w:tc>
        <w:tc>
          <w:tcPr>
            <w:tcW w:w="13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8" w:line="400" w:lineRule="exact"/>
              <w:ind w:left="255" w:right="30" w:hanging="138"/>
              <w:jc w:val="left"/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8"/>
                <w:szCs w:val="28"/>
                <w:lang/>
              </w:rPr>
              <w:t>报考岗位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8" w:line="400" w:lineRule="exact"/>
              <w:ind w:left="255" w:right="30" w:hanging="138"/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</w:pPr>
          </w:p>
        </w:tc>
      </w:tr>
      <w:tr w:rsidR="00DD577A">
        <w:trPr>
          <w:trHeight w:hRule="exact" w:val="660"/>
          <w:jc w:val="center"/>
        </w:trPr>
        <w:tc>
          <w:tcPr>
            <w:tcW w:w="1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8" w:line="400" w:lineRule="exact"/>
              <w:ind w:left="255" w:right="30" w:hanging="138"/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8"/>
                <w:szCs w:val="28"/>
                <w:lang/>
              </w:rPr>
              <w:t>联系电话</w:t>
            </w:r>
            <w:r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  <w:t>1</w:t>
            </w:r>
          </w:p>
        </w:tc>
        <w:tc>
          <w:tcPr>
            <w:tcW w:w="29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8" w:line="400" w:lineRule="exact"/>
              <w:ind w:right="30"/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</w:pPr>
          </w:p>
        </w:tc>
        <w:tc>
          <w:tcPr>
            <w:tcW w:w="19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8" w:line="400" w:lineRule="exact"/>
              <w:ind w:left="255" w:right="30" w:hanging="138"/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8"/>
                <w:szCs w:val="28"/>
                <w:lang/>
              </w:rPr>
              <w:t>联系电话</w:t>
            </w:r>
            <w:r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  <w:t>2</w:t>
            </w:r>
          </w:p>
        </w:tc>
        <w:tc>
          <w:tcPr>
            <w:tcW w:w="2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8" w:line="400" w:lineRule="exact"/>
              <w:ind w:left="255" w:right="30" w:hanging="138"/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</w:pPr>
          </w:p>
          <w:p w:rsidR="00DD577A" w:rsidRDefault="00DD577A">
            <w:pPr>
              <w:autoSpaceDE w:val="0"/>
              <w:autoSpaceDN w:val="0"/>
              <w:adjustRightInd w:val="0"/>
              <w:spacing w:before="8" w:line="400" w:lineRule="exact"/>
              <w:ind w:left="255" w:right="30" w:hanging="138"/>
              <w:jc w:val="center"/>
              <w:rPr>
                <w:rFonts w:ascii="仿宋_GB2312" w:eastAsia="仿宋_GB2312" w:hAnsi="宋体" w:cs="仿宋_GB2312"/>
                <w:kern w:val="0"/>
                <w:sz w:val="28"/>
                <w:szCs w:val="28"/>
                <w:lang/>
              </w:rPr>
            </w:pPr>
          </w:p>
        </w:tc>
      </w:tr>
      <w:tr w:rsidR="00DD577A">
        <w:trPr>
          <w:trHeight w:hRule="exact" w:val="2850"/>
          <w:jc w:val="center"/>
        </w:trPr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spacing w:before="13" w:line="303" w:lineRule="auto"/>
              <w:ind w:left="329" w:right="240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本人简历</w:t>
            </w:r>
          </w:p>
        </w:tc>
        <w:tc>
          <w:tcPr>
            <w:tcW w:w="834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DD577A">
        <w:trPr>
          <w:trHeight w:hRule="exact" w:val="3838"/>
          <w:jc w:val="center"/>
        </w:trPr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77A" w:rsidRDefault="00DD577A">
            <w:pPr>
              <w:autoSpaceDE w:val="0"/>
              <w:autoSpaceDN w:val="0"/>
              <w:adjustRightInd w:val="0"/>
              <w:spacing w:before="4" w:line="150" w:lineRule="exact"/>
              <w:jc w:val="left"/>
              <w:rPr>
                <w:rFonts w:ascii="仿宋_GB2312" w:eastAsia="仿宋_GB2312" w:hAnsi="仿宋_GB2312" w:cs="仿宋_GB2312"/>
                <w:kern w:val="0"/>
                <w:sz w:val="15"/>
                <w:szCs w:val="15"/>
              </w:rPr>
            </w:pPr>
          </w:p>
          <w:p w:rsidR="00DD577A" w:rsidRDefault="00DD577A">
            <w:pPr>
              <w:autoSpaceDE w:val="0"/>
              <w:autoSpaceDN w:val="0"/>
              <w:adjustRightInd w:val="0"/>
              <w:spacing w:line="300" w:lineRule="exact"/>
              <w:jc w:val="left"/>
              <w:rPr>
                <w:rFonts w:ascii="仿宋_GB2312" w:eastAsia="仿宋_GB2312" w:hAnsi="仿宋_GB2312" w:cs="仿宋_GB2312"/>
                <w:kern w:val="0"/>
                <w:sz w:val="20"/>
                <w:szCs w:val="20"/>
              </w:rPr>
            </w:pPr>
          </w:p>
          <w:p w:rsidR="00DD577A" w:rsidRDefault="00DD577A">
            <w:pPr>
              <w:autoSpaceDE w:val="0"/>
              <w:autoSpaceDN w:val="0"/>
              <w:adjustRightInd w:val="0"/>
              <w:spacing w:line="300" w:lineRule="exact"/>
              <w:ind w:left="191" w:right="105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pacing w:val="-4"/>
                <w:kern w:val="0"/>
                <w:sz w:val="28"/>
                <w:szCs w:val="28"/>
              </w:rPr>
              <w:t>家关庭系成工员作及单主位要及社职会务</w:t>
            </w:r>
          </w:p>
        </w:tc>
        <w:tc>
          <w:tcPr>
            <w:tcW w:w="834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77A" w:rsidRDefault="00DD577A">
            <w:pPr>
              <w:autoSpaceDE w:val="0"/>
              <w:autoSpaceDN w:val="0"/>
              <w:adjustRightInd w:val="0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</w:tr>
    </w:tbl>
    <w:p w:rsidR="00DD577A" w:rsidRDefault="00DD577A">
      <w:pPr>
        <w:spacing w:line="100" w:lineRule="exact"/>
      </w:pPr>
    </w:p>
    <w:sectPr w:rsidR="00DD577A" w:rsidSect="009E5215">
      <w:footerReference w:type="even" r:id="rId6"/>
      <w:footerReference w:type="default" r:id="rId7"/>
      <w:pgSz w:w="11906" w:h="16838"/>
      <w:pgMar w:top="1440" w:right="1803" w:bottom="1440" w:left="1803" w:header="851" w:footer="992" w:gutter="0"/>
      <w:cols w:space="0"/>
      <w:docGrid w:type="lines" w:linePitch="31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577A" w:rsidRDefault="00DD577A">
      <w:r>
        <w:separator/>
      </w:r>
    </w:p>
  </w:endnote>
  <w:endnote w:type="continuationSeparator" w:id="1">
    <w:p w:rsidR="00DD577A" w:rsidRDefault="00DD57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Orator Std">
    <w:altName w:val="Segoe Print"/>
    <w:panose1 w:val="020D0509020203030204"/>
    <w:charset w:val="00"/>
    <w:family w:val="modern"/>
    <w:notTrueType/>
    <w:pitch w:val="fixed"/>
    <w:sig w:usb0="00000003" w:usb1="00000000" w:usb2="00000000" w:usb3="00000000" w:csb0="00000001" w:csb1="00000000"/>
  </w:font>
  <w:font w:name="Adobe ｷﾂﾋﾎ Std R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577A" w:rsidRDefault="00DD577A">
    <w:pPr>
      <w:pStyle w:val="Foo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>PAGE   \* MERGEFORMAT</w:instrText>
    </w:r>
    <w:r>
      <w:rPr>
        <w:sz w:val="28"/>
        <w:szCs w:val="28"/>
      </w:rPr>
      <w:fldChar w:fldCharType="separate"/>
    </w:r>
    <w:r w:rsidRPr="00BC7849">
      <w:rPr>
        <w:noProof/>
        <w:sz w:val="28"/>
        <w:szCs w:val="28"/>
        <w:lang w:val="zh-CN"/>
      </w:rPr>
      <w:t>2</w:t>
    </w:r>
    <w:r>
      <w:rPr>
        <w:sz w:val="28"/>
        <w:szCs w:val="28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577A" w:rsidRDefault="00DD577A">
    <w:pPr>
      <w:pStyle w:val="Footer"/>
      <w:jc w:val="right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>PAGE   \* MERGEFORMAT</w:instrText>
    </w:r>
    <w:r>
      <w:rPr>
        <w:sz w:val="28"/>
        <w:szCs w:val="28"/>
      </w:rPr>
      <w:fldChar w:fldCharType="separate"/>
    </w:r>
    <w:r w:rsidRPr="00BC7849">
      <w:rPr>
        <w:noProof/>
        <w:sz w:val="28"/>
        <w:szCs w:val="28"/>
        <w:lang w:val="zh-CN"/>
      </w:rPr>
      <w:t>1</w:t>
    </w:r>
    <w:r>
      <w:rPr>
        <w:sz w:val="28"/>
        <w:szCs w:val="28"/>
      </w:rPr>
      <w:fldChar w:fldCharType="end"/>
    </w:r>
  </w:p>
  <w:p w:rsidR="00DD577A" w:rsidRDefault="00DD577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577A" w:rsidRDefault="00DD577A">
      <w:r>
        <w:separator/>
      </w:r>
    </w:p>
  </w:footnote>
  <w:footnote w:type="continuationSeparator" w:id="1">
    <w:p w:rsidR="00DD577A" w:rsidRDefault="00DD577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MTViMDZlN2E2OGMxNzYxY2UyN2UzOWJiYTkyYTNlOGIifQ=="/>
    <w:docVar w:name="KSO_WPS_MARK_KEY" w:val="92acd414-3af3-430f-bfeb-6af032e9ff67"/>
  </w:docVars>
  <w:rsids>
    <w:rsidRoot w:val="00D407C7"/>
    <w:rsid w:val="000E5308"/>
    <w:rsid w:val="001B64E1"/>
    <w:rsid w:val="002D3455"/>
    <w:rsid w:val="002F1265"/>
    <w:rsid w:val="00493500"/>
    <w:rsid w:val="005C6FBD"/>
    <w:rsid w:val="005E039C"/>
    <w:rsid w:val="005F2D0C"/>
    <w:rsid w:val="007A6126"/>
    <w:rsid w:val="008A2190"/>
    <w:rsid w:val="008F4EE5"/>
    <w:rsid w:val="009E5215"/>
    <w:rsid w:val="00B53753"/>
    <w:rsid w:val="00BC7849"/>
    <w:rsid w:val="00CC43F6"/>
    <w:rsid w:val="00D407C7"/>
    <w:rsid w:val="00DD577A"/>
    <w:rsid w:val="00E06669"/>
    <w:rsid w:val="00E55321"/>
    <w:rsid w:val="00EE09B2"/>
    <w:rsid w:val="00F8650D"/>
    <w:rsid w:val="00FC2CE1"/>
    <w:rsid w:val="12C777E5"/>
    <w:rsid w:val="6177275D"/>
    <w:rsid w:val="7ABA6965"/>
    <w:rsid w:val="7B1B1B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215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9E5215"/>
    <w:rPr>
      <w:rFonts w:ascii="宋体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9E5215"/>
    <w:rPr>
      <w:rFonts w:ascii="宋体" w:eastAsia="宋体" w:hAnsi="Courier New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9E52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E5215"/>
    <w:rPr>
      <w:rFonts w:ascii="Calibri" w:eastAsia="宋体" w:hAnsi="Calibri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9E52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9E5215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133</Characters>
  <Application>Microsoft Office Outlook</Application>
  <DocSecurity>0</DocSecurity>
  <Lines>0</Lines>
  <Paragraphs>0</Paragraphs>
  <ScaleCrop>false</ScaleCrop>
  <Company>P R C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江安县总医院员额制人员招聘报名信息表</dc:title>
  <dc:subject/>
  <dc:creator>yiyuan ja</dc:creator>
  <cp:keywords/>
  <dc:description/>
  <cp:lastModifiedBy>wy51</cp:lastModifiedBy>
  <cp:revision>2</cp:revision>
  <dcterms:created xsi:type="dcterms:W3CDTF">2024-08-16T08:20:00Z</dcterms:created>
  <dcterms:modified xsi:type="dcterms:W3CDTF">2024-08-16T08:20:00Z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5D7C8A5C8D8949D98991011753EE8411_13</vt:lpwstr>
  </property>
</Properties>
</file>